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8" w:right="36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636,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4" w:right="3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114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107/2016,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36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2017-12-18T16:20:07Z</dcterms:created>
  <dcterms:modified xsi:type="dcterms:W3CDTF">2017-12-18T16:20:07Z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2017-12-18T00:00:00Z</vt:filetime>
  </property>
</Properties>
</file>