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77" w:right="43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84" w:right="37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639,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.20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359" w:right="349" w:firstLine="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ENCËS,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277" w:right="22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UB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73" w:right="91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mbë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htetje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htetutës,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organ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htetëro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e”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</w:t>
      </w:r>
    </w:p>
    <w:p>
      <w:pPr>
        <w:spacing w:before="0" w:after="0" w:line="268" w:lineRule="exact"/>
        <w:ind w:left="7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organi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timit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rog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ës,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kreditu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75" w:right="1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vropian,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publikën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329" w:right="43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3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uditimit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ituar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hkimi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vropian,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rbërë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nika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uditimit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rog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ës,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kre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ituar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hkimi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vropian,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rbërë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uditimit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rog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ës,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kreditu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vropian,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nr.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930,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28.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2.2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Këshillit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rav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“Për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miratimin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73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uditimit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hkimi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vropian,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epub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hfuqizoh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58" w:right="4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yrtare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fektet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2018.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9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Rama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9" w:after="0" w:line="240" w:lineRule="auto"/>
        <w:ind w:right="935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Ske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atLeast"/>
        <w:ind w:left="5168" w:right="1457" w:firstLine="-5053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/>
        <w:pict>
          <v:group style="position:absolute;margin-left:102pt;margin-top:42.404991pt;width:674.28pt;height:340.92pt;mso-position-horizontal-relative:page;mso-position-vertical-relative:paragraph;z-index:-325" coordorigin="2040,848" coordsize="13486,6818">
            <v:group style="position:absolute;left:2060;top:868;width:3166;height:996" coordorigin="2060,868" coordsize="3166,996">
              <v:shape style="position:absolute;left:2060;top:868;width:3166;height:996" coordorigin="2060,868" coordsize="3166,996" path="m2060,1034l2074,969,2111,915,2166,880,5060,868,5083,870,5145,892,5193,936,5221,995,5226,1698,5224,1722,5202,1784,5159,1832,5099,1860,2226,1864,2203,1863,2141,1841,2093,1797,2065,1738,2060,1034xe" filled="f" stroked="t" strokeweight="2.04pt" strokecolor="#C0504D">
                <v:path arrowok="t"/>
              </v:shape>
            </v:group>
            <v:group style="position:absolute;left:5220;top:1275;width:2505;height:2" coordorigin="5220,1275" coordsize="2505,2">
              <v:shape style="position:absolute;left:5220;top:1275;width:2505;height:2" coordorigin="5220,1275" coordsize="2505,0" path="m5220,1275l7725,1275e" filled="f" stroked="t" strokeweight=".72pt" strokecolor="#497DBA">
                <v:path arrowok="t"/>
              </v:shape>
            </v:group>
            <v:group style="position:absolute;left:6181;top:1603;width:3194;height:929" coordorigin="6181,1603" coordsize="3194,929">
              <v:shape style="position:absolute;left:6181;top:1603;width:3194;height:929" coordorigin="6181,1603" coordsize="3194,929" path="m6181,1758l6196,1692,6235,1640,6292,1609,9221,1603,9244,1605,9305,1628,9351,1674,9374,1736,9376,2377,9374,2400,9350,2462,9304,2507,9243,2530,6336,2532,6313,2530,6251,2507,6206,2461,6183,2399,6181,1758xe" filled="f" stroked="t" strokeweight="2.04pt" strokecolor="#C0504D">
                <v:path arrowok="t"/>
              </v:shape>
            </v:group>
            <v:group style="position:absolute;left:6152;top:3506;width:3194;height:931" coordorigin="6152,3506" coordsize="3194,931">
              <v:shape style="position:absolute;left:6152;top:3506;width:3194;height:931" coordorigin="6152,3506" coordsize="3194,931" path="m6152,3661l6167,3596,6206,3544,6263,3513,9192,3506,9215,3508,9276,3531,9322,3577,9345,3639,9347,4282,9345,4305,9322,4367,9276,4413,9214,4436,6308,4437,6285,4436,6223,4412,6177,4366,6154,4305,6152,3661xe" filled="f" stroked="t" strokeweight="2.04pt" strokecolor="#C0504D">
                <v:path arrowok="t"/>
              </v:shape>
            </v:group>
            <v:group style="position:absolute;left:7642;top:2530;width:163;height:975" coordorigin="7642,2530" coordsize="163,975">
              <v:shape style="position:absolute;left:7642;top:2530;width:163;height:975" coordorigin="7642,2530" coordsize="163,975" path="m7653,3354l7643,3360,7642,3366,7723,3505,7735,3486,7713,3486,7713,3449,7659,3356,7653,3354e" filled="t" fillcolor="#BD4A47" stroked="f">
                <v:path arrowok="t"/>
                <v:fill/>
              </v:shape>
              <v:shape style="position:absolute;left:7642;top:2530;width:163;height:975" coordorigin="7642,2530" coordsize="163,975" path="m7713,3449l7713,3486,7733,3486,7733,3481,7715,3481,7723,3466,7713,3449e" filled="t" fillcolor="#BD4A47" stroked="f">
                <v:path arrowok="t"/>
                <v:fill/>
              </v:shape>
              <v:shape style="position:absolute;left:7642;top:2530;width:163;height:975" coordorigin="7642,2530" coordsize="163,975" path="m7793,3354l7787,3356,7733,3449,7733,3486,7735,3486,7805,3366,7803,3360,7793,3354e" filled="t" fillcolor="#BD4A47" stroked="f">
                <v:path arrowok="t"/>
                <v:fill/>
              </v:shape>
              <v:shape style="position:absolute;left:7642;top:2530;width:163;height:975" coordorigin="7642,2530" coordsize="163,975" path="m7723,3466l7715,3481,7732,3481,7723,3466e" filled="t" fillcolor="#BD4A47" stroked="f">
                <v:path arrowok="t"/>
                <v:fill/>
              </v:shape>
              <v:shape style="position:absolute;left:7642;top:2530;width:163;height:975" coordorigin="7642,2530" coordsize="163,975" path="m7733,3449l7723,3466,7732,3481,7733,3481,7733,3449e" filled="t" fillcolor="#BD4A47" stroked="f">
                <v:path arrowok="t"/>
                <v:fill/>
              </v:shape>
              <v:shape style="position:absolute;left:7642;top:2530;width:163;height:975" coordorigin="7642,2530" coordsize="163,975" path="m7733,2530l7713,2530,7713,3449,7723,3466,7733,3449,7733,2530e" filled="t" fillcolor="#BD4A47" stroked="f">
                <v:path arrowok="t"/>
                <v:fill/>
              </v:shape>
            </v:group>
            <v:group style="position:absolute;left:7728;top:2910;width:4044;height:163" coordorigin="7728,2910" coordsize="4044,163">
              <v:shape style="position:absolute;left:7728;top:2910;width:4044;height:163" coordorigin="7728,2910" coordsize="4044,163" path="m11732,2991l11622,3055,11621,3061,11626,3071,11632,3073,11755,3001,11752,3001,11752,3000,11747,3000,11732,2991e" filled="t" fillcolor="#BD4A47" stroked="f">
                <v:path arrowok="t"/>
                <v:fill/>
              </v:shape>
              <v:shape style="position:absolute;left:7728;top:2910;width:4044;height:163" coordorigin="7728,2910" coordsize="4044,163" path="m11715,2981l7728,2981,7728,3001,11715,3001,11732,2991,11715,2981e" filled="t" fillcolor="#BD4A47" stroked="f">
                <v:path arrowok="t"/>
                <v:fill/>
              </v:shape>
              <v:shape style="position:absolute;left:7728;top:2910;width:4044;height:163" coordorigin="7728,2910" coordsize="4044,163" path="m11755,2981l11752,2981,11752,3001,11755,3001,11772,2991,11755,2981e" filled="t" fillcolor="#BD4A47" stroked="f">
                <v:path arrowok="t"/>
                <v:fill/>
              </v:shape>
              <v:shape style="position:absolute;left:7728;top:2910;width:4044;height:163" coordorigin="7728,2910" coordsize="4044,163" path="m11747,2983l11732,2991,11747,3000,11747,2983e" filled="t" fillcolor="#BD4A47" stroked="f">
                <v:path arrowok="t"/>
                <v:fill/>
              </v:shape>
              <v:shape style="position:absolute;left:7728;top:2910;width:4044;height:163" coordorigin="7728,2910" coordsize="4044,163" path="m11752,2983l11747,2983,11747,3000,11752,3000,11752,2983e" filled="t" fillcolor="#BD4A47" stroked="f">
                <v:path arrowok="t"/>
                <v:fill/>
              </v:shape>
              <v:shape style="position:absolute;left:7728;top:2910;width:4044;height:163" coordorigin="7728,2910" coordsize="4044,163" path="m11632,2910l11626,2911,11621,2921,11622,2927,11732,2991,11747,2983,11752,2983,11752,2981,11755,2981,11632,2910e" filled="t" fillcolor="#BD4A47" stroked="f">
                <v:path arrowok="t"/>
                <v:fill/>
              </v:shape>
            </v:group>
            <v:group style="position:absolute;left:10964;top:4226;width:2083;height:1037" coordorigin="10964,4226" coordsize="2083,1037">
              <v:shape style="position:absolute;left:10964;top:4226;width:2083;height:1037" coordorigin="10964,4226" coordsize="2083,1037" path="m10964,4399l10978,4333,11013,4278,11067,4241,11132,4226,12875,4226,12898,4228,12961,4249,13010,4291,13040,4349,13048,5090,13046,5113,13025,5176,12983,5225,12925,5256,11137,5263,11114,5261,11051,5240,11002,5198,10972,5140,10964,4399xe" filled="f" stroked="t" strokeweight="2.04pt" strokecolor="#C0504D">
                <v:path arrowok="t"/>
              </v:shape>
            </v:group>
            <v:group style="position:absolute;left:12180;top:3646;width:2136;height:2" coordorigin="12180,3646" coordsize="2136,2">
              <v:shape style="position:absolute;left:12180;top:3646;width:2136;height:2" coordorigin="12180,3646" coordsize="2136,0" path="m12180,3646l14316,3646e" filled="f" stroked="t" strokeweight=".72pt" strokecolor="#BD4A47">
                <v:path arrowok="t"/>
              </v:shape>
            </v:group>
            <v:group style="position:absolute;left:11771;top:2556;width:3029;height:914" coordorigin="11771,2556" coordsize="3029,914">
              <v:shape style="position:absolute;left:11771;top:2556;width:3029;height:914" coordorigin="11771,2556" coordsize="3029,914" path="m11771,2708l11786,2643,11825,2591,11883,2561,14647,2556,14670,2557,14732,2581,14777,2628,14799,2690,14800,3318,14798,3341,14774,3402,14728,3447,14665,3469,11923,3470,11900,3468,11839,3445,11794,3398,11772,3336,11771,2708xe" filled="f" stroked="t" strokeweight="2.04pt" strokecolor="#C0504D">
                <v:path arrowok="t"/>
              </v:shape>
            </v:group>
            <v:group style="position:absolute;left:13405;top:4106;width:2100;height:1157" coordorigin="13405,4106" coordsize="2100,1157">
              <v:shape style="position:absolute;left:13405;top:4106;width:2100;height:1157" coordorigin="13405,4106" coordsize="2100,1157" path="m13405,4299l13417,4232,13450,4176,13499,4133,13561,4110,15312,4106,15335,4107,15399,4127,15451,4165,15488,4219,15505,4284,15505,5070,15504,5093,15485,5157,15446,5209,15392,5246,15327,5262,13598,5263,13575,5262,13511,5242,13459,5204,13422,5150,13406,5085,13405,4299xe" filled="f" stroked="t" strokeweight="2.04pt" strokecolor="#C0504D">
                <v:path arrowok="t"/>
              </v:shape>
            </v:group>
            <v:group style="position:absolute;left:9176;top:6309;width:3194;height:1337" coordorigin="9176,6309" coordsize="3194,1337">
              <v:shape style="position:absolute;left:9176;top:6309;width:3194;height:1337" coordorigin="9176,6309" coordsize="3194,1337" path="m9176,6532l9187,6465,9216,6406,9260,6358,9316,6325,9382,6310,12148,6309,12171,6310,12236,6327,12291,6362,12335,6410,12362,6470,12371,7423,12370,7446,12353,7511,12318,7567,12270,7610,12210,7637,9399,7646,9376,7645,9311,7628,9256,7594,9213,7545,9185,7485,9176,6532xe" filled="f" stroked="t" strokeweight="2.04pt" strokecolor="#C0504D">
                <v:path arrowok="t"/>
              </v:shape>
            </v:group>
            <v:group style="position:absolute;left:3404;top:6309;width:3197;height:1337" coordorigin="3404,6309" coordsize="3197,1337">
              <v:shape style="position:absolute;left:3404;top:6309;width:3197;height:1337" coordorigin="3404,6309" coordsize="3197,1337" path="m3404,6532l3415,6465,3444,6406,3488,6358,3544,6325,3610,6310,6378,6309,6402,6310,6466,6327,6522,6362,6565,6410,6592,6470,6601,7423,6600,7446,6583,7511,6549,7567,6500,7610,6440,7637,3627,7646,3604,7645,3539,7628,3484,7594,3441,7545,3413,7485,3404,6532xe" filled="f" stroked="t" strokeweight="2.04pt" strokecolor="#C0504D">
                <v:path arrowok="t"/>
              </v:shape>
            </v:group>
            <v:group style="position:absolute;left:4853;top:5607;width:5856;height:2" coordorigin="4853,5607" coordsize="5856,2">
              <v:shape style="position:absolute;left:4853;top:5607;width:5856;height:2" coordorigin="4853,5607" coordsize="5856,0" path="m4853,5607l10709,5607e" filled="f" stroked="t" strokeweight=".72pt" strokecolor="#BD4A47">
                <v:path arrowok="t"/>
              </v:shape>
            </v:group>
            <v:group style="position:absolute;left:4793;top:5610;width:163;height:915" coordorigin="4793,5610" coordsize="163,915">
              <v:shape style="position:absolute;left:4793;top:5610;width:163;height:915" coordorigin="4793,5610" coordsize="163,915" path="m4804,6373l4795,6379,4793,6385,4874,6525,4886,6505,4864,6505,4864,6468,4810,6375,4804,6373e" filled="t" fillcolor="#BD4A47" stroked="f">
                <v:path arrowok="t"/>
                <v:fill/>
              </v:shape>
              <v:shape style="position:absolute;left:4793;top:5610;width:163;height:915" coordorigin="4793,5610" coordsize="163,915" path="m4864,6468l4864,6505,4884,6505,4884,6500,4866,6500,4874,6485,4864,6468e" filled="t" fillcolor="#BD4A47" stroked="f">
                <v:path arrowok="t"/>
                <v:fill/>
              </v:shape>
              <v:shape style="position:absolute;left:4793;top:5610;width:163;height:915" coordorigin="4793,5610" coordsize="163,915" path="m4945,6373l4939,6375,4884,6468,4884,6505,4886,6505,4956,6385,4954,6379,4945,6373e" filled="t" fillcolor="#BD4A47" stroked="f">
                <v:path arrowok="t"/>
                <v:fill/>
              </v:shape>
              <v:shape style="position:absolute;left:4793;top:5610;width:163;height:915" coordorigin="4793,5610" coordsize="163,915" path="m4874,6485l4866,6500,4883,6500,4874,6485e" filled="t" fillcolor="#BD4A47" stroked="f">
                <v:path arrowok="t"/>
                <v:fill/>
              </v:shape>
              <v:shape style="position:absolute;left:4793;top:5610;width:163;height:915" coordorigin="4793,5610" coordsize="163,915" path="m4884,6468l4874,6485,4883,6500,4884,6500,4884,6468e" filled="t" fillcolor="#BD4A47" stroked="f">
                <v:path arrowok="t"/>
                <v:fill/>
              </v:shape>
              <v:shape style="position:absolute;left:4793;top:5610;width:163;height:915" coordorigin="4793,5610" coordsize="163,915" path="m4884,5610l4864,5610,4864,6468,4874,6485,4884,6468,4884,5610e" filled="t" fillcolor="#BD4A47" stroked="f">
                <v:path arrowok="t"/>
                <v:fill/>
              </v:shape>
            </v:group>
            <v:group style="position:absolute;left:10627;top:5610;width:163;height:915" coordorigin="10627,5610" coordsize="163,915">
              <v:shape style="position:absolute;left:10627;top:5610;width:163;height:915" coordorigin="10627,5610" coordsize="163,915" path="m10639,6373l10629,6379,10627,6385,10709,6525,10720,6505,10699,6505,10699,6468,10645,6375,10639,6373e" filled="t" fillcolor="#BD4A47" stroked="f">
                <v:path arrowok="t"/>
                <v:fill/>
              </v:shape>
              <v:shape style="position:absolute;left:10627;top:5610;width:163;height:915" coordorigin="10627,5610" coordsize="163,915" path="m10699,6468l10699,6505,10719,6505,10719,6500,10700,6500,10709,6485,10699,6468e" filled="t" fillcolor="#BD4A47" stroked="f">
                <v:path arrowok="t"/>
                <v:fill/>
              </v:shape>
              <v:shape style="position:absolute;left:10627;top:5610;width:163;height:915" coordorigin="10627,5610" coordsize="163,915" path="m10779,6373l10773,6375,10719,6468,10719,6505,10720,6505,10790,6385,10789,6379,10779,6373e" filled="t" fillcolor="#BD4A47" stroked="f">
                <v:path arrowok="t"/>
                <v:fill/>
              </v:shape>
              <v:shape style="position:absolute;left:10627;top:5610;width:163;height:915" coordorigin="10627,5610" coordsize="163,915" path="m10709,6485l10700,6500,10717,6500,10709,6485e" filled="t" fillcolor="#BD4A47" stroked="f">
                <v:path arrowok="t"/>
                <v:fill/>
              </v:shape>
              <v:shape style="position:absolute;left:10627;top:5610;width:163;height:915" coordorigin="10627,5610" coordsize="163,915" path="m10719,6468l10709,6485,10717,6500,10719,6500,10719,6468e" filled="t" fillcolor="#BD4A47" stroked="f">
                <v:path arrowok="t"/>
                <v:fill/>
              </v:shape>
              <v:shape style="position:absolute;left:10627;top:5610;width:163;height:915" coordorigin="10627,5610" coordsize="163,915" path="m10719,5610l10699,5610,10699,6468,10709,6485,10719,6468,10719,5610e" filled="t" fillcolor="#BD4A47" stroked="f">
                <v:path arrowok="t"/>
                <v:fill/>
              </v:shape>
            </v:group>
            <v:group style="position:absolute;left:7599;top:4674;width:163;height:975" coordorigin="7599,4674" coordsize="163,975">
              <v:shape style="position:absolute;left:7599;top:4674;width:163;height:975" coordorigin="7599,4674" coordsize="163,975" path="m7610,5497l7600,5503,7599,5509,7680,5649,7692,5629,7670,5629,7670,5592,7616,5499,7610,5497e" filled="t" fillcolor="#BD4A47" stroked="f">
                <v:path arrowok="t"/>
                <v:fill/>
              </v:shape>
              <v:shape style="position:absolute;left:7599;top:4674;width:163;height:975" coordorigin="7599,4674" coordsize="163,975" path="m7670,5592l7670,5629,7690,5629,7690,5624,7671,5624,7680,5609,7670,5592e" filled="t" fillcolor="#BD4A47" stroked="f">
                <v:path arrowok="t"/>
                <v:fill/>
              </v:shape>
              <v:shape style="position:absolute;left:7599;top:4674;width:163;height:975" coordorigin="7599,4674" coordsize="163,975" path="m7750,5497l7744,5499,7690,5592,7690,5629,7692,5629,7761,5509,7760,5503,7750,5497e" filled="t" fillcolor="#BD4A47" stroked="f">
                <v:path arrowok="t"/>
                <v:fill/>
              </v:shape>
              <v:shape style="position:absolute;left:7599;top:4674;width:163;height:975" coordorigin="7599,4674" coordsize="163,975" path="m7680,5609l7671,5624,7689,5624,7680,5609e" filled="t" fillcolor="#BD4A47" stroked="f">
                <v:path arrowok="t"/>
                <v:fill/>
              </v:shape>
              <v:shape style="position:absolute;left:7599;top:4674;width:163;height:975" coordorigin="7599,4674" coordsize="163,975" path="m7690,5592l7680,5609,7689,5624,7690,5624,7690,5592e" filled="t" fillcolor="#BD4A47" stroked="f">
                <v:path arrowok="t"/>
                <v:fill/>
              </v:shape>
              <v:shape style="position:absolute;left:7599;top:4674;width:163;height:975" coordorigin="7599,4674" coordsize="163,975" path="m7690,4674l7670,4674,7670,5592,7680,5609,7690,5592,7690,4674e" filled="t" fillcolor="#BD4A47" stroked="f">
                <v:path arrowok="t"/>
                <v:fill/>
              </v:shape>
            </v:group>
            <v:group style="position:absolute;left:7723;top:1278;width:2;height:585" coordorigin="7723,1278" coordsize="2,585">
              <v:shape style="position:absolute;left:7723;top:1278;width:2;height:585" coordorigin="7723,1278" coordsize="0,585" path="m7723,1278l7723,1863e" filled="f" stroked="t" strokeweight=".72pt" strokecolor="#497DBA">
                <v:path arrowok="t"/>
              </v:shape>
            </v:group>
            <v:group style="position:absolute;left:14256;top:3670;width:120;height:526" coordorigin="14256,3670" coordsize="120,526">
              <v:shape style="position:absolute;left:14256;top:3670;width:120;height:526" coordorigin="14256,3670" coordsize="120,526" path="m14306,4076l14256,4076,14316,4196,14366,4096,14306,4096,14306,4076e" filled="t" fillcolor="#C00000" stroked="f">
                <v:path arrowok="t"/>
                <v:fill/>
              </v:shape>
              <v:shape style="position:absolute;left:14256;top:3670;width:120;height:526" coordorigin="14256,3670" coordsize="120,526" path="m14326,3670l14306,3670,14306,4096,14326,4096,14326,3670e" filled="t" fillcolor="#C00000" stroked="f">
                <v:path arrowok="t"/>
                <v:fill/>
              </v:shape>
              <v:shape style="position:absolute;left:14256;top:3670;width:120;height:526" coordorigin="14256,3670" coordsize="120,526" path="m14376,4076l14326,4076,14326,4096,14366,4096,14376,4076e" filled="t" fillcolor="#C00000" stroked="f">
                <v:path arrowok="t"/>
                <v:fill/>
              </v:shape>
            </v:group>
            <v:group style="position:absolute;left:12121;top:3646;width:120;height:578" coordorigin="12121,3646" coordsize="120,578">
              <v:shape style="position:absolute;left:12121;top:3646;width:120;height:578" coordorigin="12121,3646" coordsize="120,578" path="m12171,4105l12121,4105,12181,4224,12231,4124,12171,4124,12171,4105e" filled="t" fillcolor="#C00000" stroked="f">
                <v:path arrowok="t"/>
                <v:fill/>
              </v:shape>
              <v:shape style="position:absolute;left:12121;top:3646;width:120;height:578" coordorigin="12121,3646" coordsize="120,578" path="m12191,4104l12171,4105,12171,4124,12191,4124,12191,4104e" filled="t" fillcolor="#C00000" stroked="f">
                <v:path arrowok="t"/>
                <v:fill/>
              </v:shape>
              <v:shape style="position:absolute;left:12121;top:3646;width:120;height:578" coordorigin="12121,3646" coordsize="120,578" path="m12241,4104l12191,4104,12191,4124,12231,4124,12241,4104e" filled="t" fillcolor="#C00000" stroked="f">
                <v:path arrowok="t"/>
                <v:fill/>
              </v:shape>
              <v:shape style="position:absolute;left:12121;top:3646;width:120;height:578" coordorigin="12121,3646" coordsize="120,578" path="m12190,3646l12170,3646,12171,4105,12191,4104,12190,3646e" filled="t" fillcolor="#C00000" stroked="f">
                <v:path arrowok="t"/>
                <v:fill/>
              </v:shape>
            </v:group>
            <v:group style="position:absolute;left:13334;top:3476;width:2;height:172" coordorigin="13334,3476" coordsize="2,172">
              <v:shape style="position:absolute;left:13334;top:3476;width:2;height:172" coordorigin="13334,3476" coordsize="0,172" path="m13334,3648l13334,3476e" filled="f" stroked="t" strokeweight=".72pt" strokecolor="#000000">
                <v:path arrowok="t"/>
              </v:shape>
            </v:group>
            <w10:wrap type="none"/>
          </v:group>
        </w:pic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UK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URA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C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UDI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PROG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ËS,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UAR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B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5840" w:h="12240" w:orient="landscape"/>
          <w:pgMar w:top="1120" w:bottom="280" w:left="2160" w:right="480"/>
        </w:sectPr>
      </w:pPr>
      <w:rPr/>
    </w:p>
    <w:p>
      <w:pPr>
        <w:spacing w:before="34" w:after="0" w:line="277" w:lineRule="auto"/>
        <w:ind w:left="588" w:right="-67" w:firstLine="406"/>
        <w:jc w:val="left"/>
        <w:rPr>
          <w:rFonts w:ascii="Garamond" w:hAnsi="Garamond" w:cs="Garamond" w:eastAsia="Garamond"/>
          <w:sz w:val="28"/>
          <w:szCs w:val="28"/>
        </w:rPr>
      </w:pPr>
      <w:rPr/>
      <w:r>
        <w:rPr>
          <w:rFonts w:ascii="Garamond" w:hAnsi="Garamond" w:cs="Garamond" w:eastAsia="Garamond"/>
          <w:sz w:val="28"/>
          <w:szCs w:val="28"/>
          <w:spacing w:val="1"/>
          <w:w w:val="100"/>
        </w:rPr>
        <w:t>K</w:t>
      </w:r>
      <w:r>
        <w:rPr>
          <w:rFonts w:ascii="Garamond" w:hAnsi="Garamond" w:cs="Garamond" w:eastAsia="Garamond"/>
          <w:sz w:val="28"/>
          <w:szCs w:val="28"/>
          <w:spacing w:val="0"/>
          <w:w w:val="100"/>
        </w:rPr>
        <w:t>Ë</w:t>
      </w:r>
      <w:r>
        <w:rPr>
          <w:rFonts w:ascii="Garamond" w:hAnsi="Garamond" w:cs="Garamond" w:eastAsia="Garamond"/>
          <w:sz w:val="28"/>
          <w:szCs w:val="28"/>
          <w:spacing w:val="-2"/>
          <w:w w:val="100"/>
        </w:rPr>
        <w:t>S</w:t>
      </w:r>
      <w:r>
        <w:rPr>
          <w:rFonts w:ascii="Garamond" w:hAnsi="Garamond" w:cs="Garamond" w:eastAsia="Garamond"/>
          <w:sz w:val="28"/>
          <w:szCs w:val="28"/>
          <w:spacing w:val="0"/>
          <w:w w:val="100"/>
        </w:rPr>
        <w:t>HI</w:t>
      </w:r>
      <w:r>
        <w:rPr>
          <w:rFonts w:ascii="Garamond" w:hAnsi="Garamond" w:cs="Garamond" w:eastAsia="Garamond"/>
          <w:sz w:val="28"/>
          <w:szCs w:val="28"/>
          <w:spacing w:val="-1"/>
          <w:w w:val="100"/>
        </w:rPr>
        <w:t>L</w:t>
      </w:r>
      <w:r>
        <w:rPr>
          <w:rFonts w:ascii="Garamond" w:hAnsi="Garamond" w:cs="Garamond" w:eastAsia="Garamond"/>
          <w:sz w:val="28"/>
          <w:szCs w:val="28"/>
          <w:spacing w:val="0"/>
          <w:w w:val="100"/>
        </w:rPr>
        <w:t>LI</w:t>
      </w:r>
      <w:r>
        <w:rPr>
          <w:rFonts w:ascii="Garamond" w:hAnsi="Garamond" w:cs="Garamond" w:eastAsia="Garamond"/>
          <w:sz w:val="28"/>
          <w:szCs w:val="28"/>
          <w:spacing w:val="0"/>
          <w:w w:val="100"/>
        </w:rPr>
        <w:t> </w:t>
      </w:r>
      <w:r>
        <w:rPr>
          <w:rFonts w:ascii="Garamond" w:hAnsi="Garamond" w:cs="Garamond" w:eastAsia="Garamond"/>
          <w:sz w:val="28"/>
          <w:szCs w:val="28"/>
          <w:spacing w:val="1"/>
          <w:w w:val="100"/>
        </w:rPr>
        <w:t>M</w:t>
      </w:r>
      <w:r>
        <w:rPr>
          <w:rFonts w:ascii="Garamond" w:hAnsi="Garamond" w:cs="Garamond" w:eastAsia="Garamond"/>
          <w:sz w:val="28"/>
          <w:szCs w:val="28"/>
          <w:spacing w:val="0"/>
          <w:w w:val="100"/>
        </w:rPr>
        <w:t>B</w:t>
      </w:r>
      <w:r>
        <w:rPr>
          <w:rFonts w:ascii="Garamond" w:hAnsi="Garamond" w:cs="Garamond" w:eastAsia="Garamond"/>
          <w:sz w:val="28"/>
          <w:szCs w:val="28"/>
          <w:spacing w:val="-1"/>
          <w:w w:val="100"/>
        </w:rPr>
        <w:t>I</w:t>
      </w:r>
      <w:r>
        <w:rPr>
          <w:rFonts w:ascii="Garamond" w:hAnsi="Garamond" w:cs="Garamond" w:eastAsia="Garamond"/>
          <w:sz w:val="28"/>
          <w:szCs w:val="28"/>
          <w:spacing w:val="-1"/>
          <w:w w:val="100"/>
        </w:rPr>
        <w:t>K</w:t>
      </w:r>
      <w:r>
        <w:rPr>
          <w:rFonts w:ascii="Garamond" w:hAnsi="Garamond" w:cs="Garamond" w:eastAsia="Garamond"/>
          <w:sz w:val="28"/>
          <w:szCs w:val="28"/>
          <w:spacing w:val="0"/>
          <w:w w:val="100"/>
        </w:rPr>
        <w:t>ËQY</w:t>
      </w:r>
      <w:r>
        <w:rPr>
          <w:rFonts w:ascii="Garamond" w:hAnsi="Garamond" w:cs="Garamond" w:eastAsia="Garamond"/>
          <w:sz w:val="28"/>
          <w:szCs w:val="28"/>
          <w:spacing w:val="-2"/>
          <w:w w:val="100"/>
        </w:rPr>
        <w:t>R</w:t>
      </w:r>
      <w:r>
        <w:rPr>
          <w:rFonts w:ascii="Garamond" w:hAnsi="Garamond" w:cs="Garamond" w:eastAsia="Garamond"/>
          <w:sz w:val="28"/>
          <w:szCs w:val="28"/>
          <w:spacing w:val="0"/>
          <w:w w:val="100"/>
        </w:rPr>
        <w:t>ËS</w:t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50" w:lineRule="atLeast"/>
        <w:ind w:right="6549" w:firstLine="461"/>
        <w:jc w:val="left"/>
        <w:rPr>
          <w:rFonts w:ascii="Garamond" w:hAnsi="Garamond" w:cs="Garamond" w:eastAsia="Garamond"/>
          <w:sz w:val="26"/>
          <w:szCs w:val="26"/>
        </w:rPr>
      </w:pPr>
      <w:rPr/>
      <w:r>
        <w:rPr>
          <w:rFonts w:ascii="Garamond" w:hAnsi="Garamond" w:cs="Garamond" w:eastAsia="Garamond"/>
          <w:sz w:val="26"/>
          <w:szCs w:val="26"/>
          <w:spacing w:val="0"/>
          <w:w w:val="100"/>
        </w:rPr>
        <w:t>DR</w:t>
      </w:r>
      <w:r>
        <w:rPr>
          <w:rFonts w:ascii="Garamond" w:hAnsi="Garamond" w:cs="Garamond" w:eastAsia="Garamond"/>
          <w:sz w:val="26"/>
          <w:szCs w:val="26"/>
          <w:spacing w:val="1"/>
          <w:w w:val="100"/>
        </w:rPr>
        <w:t>E</w:t>
      </w:r>
      <w:r>
        <w:rPr>
          <w:rFonts w:ascii="Garamond" w:hAnsi="Garamond" w:cs="Garamond" w:eastAsia="Garamond"/>
          <w:sz w:val="26"/>
          <w:szCs w:val="26"/>
          <w:spacing w:val="0"/>
          <w:w w:val="100"/>
        </w:rPr>
        <w:t>J</w:t>
      </w:r>
      <w:r>
        <w:rPr>
          <w:rFonts w:ascii="Garamond" w:hAnsi="Garamond" w:cs="Garamond" w:eastAsia="Garamond"/>
          <w:sz w:val="26"/>
          <w:szCs w:val="26"/>
          <w:spacing w:val="1"/>
          <w:w w:val="100"/>
        </w:rPr>
        <w:t>T</w:t>
      </w:r>
      <w:r>
        <w:rPr>
          <w:rFonts w:ascii="Garamond" w:hAnsi="Garamond" w:cs="Garamond" w:eastAsia="Garamond"/>
          <w:sz w:val="26"/>
          <w:szCs w:val="26"/>
          <w:spacing w:val="-1"/>
          <w:w w:val="100"/>
        </w:rPr>
        <w:t>O</w:t>
      </w:r>
      <w:r>
        <w:rPr>
          <w:rFonts w:ascii="Garamond" w:hAnsi="Garamond" w:cs="Garamond" w:eastAsia="Garamond"/>
          <w:sz w:val="26"/>
          <w:szCs w:val="26"/>
          <w:spacing w:val="0"/>
          <w:w w:val="100"/>
        </w:rPr>
        <w:t>R</w:t>
      </w:r>
      <w:r>
        <w:rPr>
          <w:rFonts w:ascii="Garamond" w:hAnsi="Garamond" w:cs="Garamond" w:eastAsia="Garamond"/>
          <w:sz w:val="26"/>
          <w:szCs w:val="26"/>
          <w:spacing w:val="-10"/>
          <w:w w:val="100"/>
        </w:rPr>
        <w:t> </w:t>
      </w:r>
      <w:r>
        <w:rPr>
          <w:rFonts w:ascii="Garamond" w:hAnsi="Garamond" w:cs="Garamond" w:eastAsia="Garamond"/>
          <w:sz w:val="26"/>
          <w:szCs w:val="26"/>
          <w:spacing w:val="0"/>
          <w:w w:val="100"/>
        </w:rPr>
        <w:t>I</w:t>
      </w:r>
      <w:r>
        <w:rPr>
          <w:rFonts w:ascii="Garamond" w:hAnsi="Garamond" w:cs="Garamond" w:eastAsia="Garamond"/>
          <w:sz w:val="26"/>
          <w:szCs w:val="26"/>
          <w:spacing w:val="0"/>
          <w:w w:val="100"/>
        </w:rPr>
        <w:t> </w:t>
      </w:r>
      <w:r>
        <w:rPr>
          <w:rFonts w:ascii="Garamond" w:hAnsi="Garamond" w:cs="Garamond" w:eastAsia="Garamond"/>
          <w:sz w:val="26"/>
          <w:szCs w:val="26"/>
          <w:spacing w:val="1"/>
          <w:w w:val="100"/>
        </w:rPr>
        <w:t>P</w:t>
      </w:r>
      <w:r>
        <w:rPr>
          <w:rFonts w:ascii="Garamond" w:hAnsi="Garamond" w:cs="Garamond" w:eastAsia="Garamond"/>
          <w:sz w:val="28"/>
          <w:szCs w:val="28"/>
          <w:spacing w:val="1"/>
          <w:w w:val="100"/>
        </w:rPr>
        <w:t>Ë</w:t>
      </w:r>
      <w:r>
        <w:rPr>
          <w:rFonts w:ascii="Garamond" w:hAnsi="Garamond" w:cs="Garamond" w:eastAsia="Garamond"/>
          <w:sz w:val="26"/>
          <w:szCs w:val="26"/>
          <w:spacing w:val="1"/>
          <w:w w:val="100"/>
        </w:rPr>
        <w:t>R</w:t>
      </w:r>
      <w:r>
        <w:rPr>
          <w:rFonts w:ascii="Garamond" w:hAnsi="Garamond" w:cs="Garamond" w:eastAsia="Garamond"/>
          <w:sz w:val="26"/>
          <w:szCs w:val="26"/>
          <w:spacing w:val="0"/>
          <w:w w:val="100"/>
        </w:rPr>
        <w:t>GJ</w:t>
      </w:r>
      <w:r>
        <w:rPr>
          <w:rFonts w:ascii="Garamond" w:hAnsi="Garamond" w:cs="Garamond" w:eastAsia="Garamond"/>
          <w:sz w:val="26"/>
          <w:szCs w:val="26"/>
          <w:spacing w:val="-1"/>
          <w:w w:val="100"/>
        </w:rPr>
        <w:t>I</w:t>
      </w:r>
      <w:r>
        <w:rPr>
          <w:rFonts w:ascii="Garamond" w:hAnsi="Garamond" w:cs="Garamond" w:eastAsia="Garamond"/>
          <w:sz w:val="26"/>
          <w:szCs w:val="26"/>
          <w:spacing w:val="-1"/>
          <w:w w:val="100"/>
        </w:rPr>
        <w:t>T</w:t>
      </w:r>
      <w:r>
        <w:rPr>
          <w:rFonts w:ascii="Garamond" w:hAnsi="Garamond" w:cs="Garamond" w:eastAsia="Garamond"/>
          <w:sz w:val="26"/>
          <w:szCs w:val="26"/>
          <w:spacing w:val="0"/>
          <w:w w:val="100"/>
        </w:rPr>
        <w:t>HS</w:t>
      </w:r>
      <w:r>
        <w:rPr>
          <w:rFonts w:ascii="Garamond" w:hAnsi="Garamond" w:cs="Garamond" w:eastAsia="Garamond"/>
          <w:sz w:val="26"/>
          <w:szCs w:val="26"/>
          <w:spacing w:val="2"/>
          <w:w w:val="100"/>
        </w:rPr>
        <w:t>H</w:t>
      </w:r>
      <w:r>
        <w:rPr>
          <w:rFonts w:ascii="Garamond" w:hAnsi="Garamond" w:cs="Garamond" w:eastAsia="Garamond"/>
          <w:sz w:val="26"/>
          <w:szCs w:val="26"/>
          <w:spacing w:val="0"/>
          <w:w w:val="100"/>
        </w:rPr>
        <w:t>ËM</w:t>
      </w:r>
      <w:r>
        <w:rPr>
          <w:rFonts w:ascii="Garamond" w:hAnsi="Garamond" w:cs="Garamond" w:eastAsia="Garamond"/>
          <w:sz w:val="26"/>
          <w:szCs w:val="26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640" w:bottom="280" w:left="2160" w:right="480"/>
          <w:cols w:num="2" w:equalWidth="0">
            <w:col w:w="2379" w:space="2269"/>
            <w:col w:w="8552"/>
          </w:cols>
        </w:sectPr>
      </w:pPr>
      <w:rPr/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40" w:lineRule="auto"/>
        <w:ind w:right="115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39" w:after="0" w:line="263" w:lineRule="exact"/>
        <w:ind w:right="117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640" w:bottom="280" w:left="2160" w:right="480"/>
        </w:sectPr>
      </w:pPr>
      <w:rPr/>
    </w:p>
    <w:p>
      <w:pPr>
        <w:spacing w:before="37" w:after="0" w:line="275" w:lineRule="auto"/>
        <w:ind w:left="4700" w:right="-60" w:firstLine="21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right="-50" w:firstLine="416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SE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RI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F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C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ËS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HE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AD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M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I</w:t>
      </w:r>
      <w:r>
        <w:rPr>
          <w:rFonts w:ascii="Garamond" w:hAnsi="Garamond" w:cs="Garamond" w:eastAsia="Garamond"/>
          <w:sz w:val="18"/>
          <w:szCs w:val="18"/>
          <w:spacing w:val="-2"/>
          <w:w w:val="10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STR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S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-15" w:right="83" w:firstLine="1"/>
        <w:jc w:val="center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SE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RI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JUR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I</w:t>
      </w:r>
      <w:r>
        <w:rPr>
          <w:rFonts w:ascii="Garamond" w:hAnsi="Garamond" w:cs="Garamond" w:eastAsia="Garamond"/>
          <w:sz w:val="18"/>
          <w:szCs w:val="18"/>
          <w:spacing w:val="-2"/>
          <w:w w:val="99"/>
        </w:rPr>
        <w:t>D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99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99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DHE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ARRËDH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EVE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JASHTË</w:t>
      </w:r>
    </w:p>
    <w:p>
      <w:pPr>
        <w:jc w:val="center"/>
        <w:spacing w:after="0"/>
        <w:sectPr>
          <w:type w:val="continuous"/>
          <w:pgSz w:w="15840" w:h="12240" w:orient="landscape"/>
          <w:pgMar w:top="640" w:bottom="280" w:left="2160" w:right="480"/>
          <w:cols w:num="3" w:equalWidth="0">
            <w:col w:w="6549" w:space="2585"/>
            <w:col w:w="1425" w:space="952"/>
            <w:col w:w="1689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640" w:bottom="280" w:left="2160" w:right="480"/>
        </w:sectPr>
      </w:pPr>
      <w:rPr/>
    </w:p>
    <w:p>
      <w:pPr>
        <w:spacing w:before="39" w:after="0" w:line="276" w:lineRule="auto"/>
        <w:ind w:left="1474" w:right="-57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</w:t>
      </w:r>
    </w:p>
    <w:p>
      <w:pPr>
        <w:spacing w:before="39" w:after="0" w:line="276" w:lineRule="auto"/>
        <w:ind w:right="3162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</w:p>
    <w:p>
      <w:pPr>
        <w:jc w:val="left"/>
        <w:spacing w:after="0"/>
        <w:sectPr>
          <w:type w:val="continuous"/>
          <w:pgSz w:w="15840" w:h="12240" w:orient="landscape"/>
          <w:pgMar w:top="640" w:bottom="280" w:left="2160" w:right="480"/>
          <w:cols w:num="2" w:equalWidth="0">
            <w:col w:w="4211" w:space="3034"/>
            <w:col w:w="5955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40" w:after="0" w:line="240" w:lineRule="auto"/>
        <w:ind w:right="99"/>
        <w:jc w:val="right"/>
        <w:rPr>
          <w:rFonts w:ascii="Arial" w:hAnsi="Arial" w:cs="Arial" w:eastAsia="Arial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5"/>
          <w:szCs w:val="15"/>
          <w:color w:val="281F28"/>
          <w:w w:val="105"/>
        </w:rPr>
      </w:r>
      <w:r>
        <w:rPr>
          <w:rFonts w:ascii="Times New Roman" w:hAnsi="Times New Roman" w:cs="Times New Roman" w:eastAsia="Times New Roman"/>
          <w:sz w:val="15"/>
          <w:szCs w:val="15"/>
          <w:color w:val="281F28"/>
          <w:spacing w:val="0"/>
          <w:w w:val="100"/>
          <w:u w:val="single" w:color="000000"/>
        </w:rPr>
        <w:t>SKEM.</w:t>
      </w:r>
      <w:r>
        <w:rPr>
          <w:rFonts w:ascii="Times New Roman" w:hAnsi="Times New Roman" w:cs="Times New Roman" w:eastAsia="Times New Roman"/>
          <w:sz w:val="15"/>
          <w:szCs w:val="15"/>
          <w:color w:val="281F28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5"/>
          <w:szCs w:val="15"/>
          <w:color w:val="281F28"/>
          <w:spacing w:val="0"/>
          <w:w w:val="100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15"/>
          <w:szCs w:val="15"/>
          <w:color w:val="281F28"/>
          <w:spacing w:val="26"/>
          <w:w w:val="100"/>
          <w:u w:val="single" w:color="000000"/>
        </w:rPr>
        <w:t> </w:t>
      </w:r>
      <w:r>
        <w:rPr>
          <w:rFonts w:ascii="Arial" w:hAnsi="Arial" w:cs="Arial" w:eastAsia="Arial"/>
          <w:sz w:val="14"/>
          <w:szCs w:val="14"/>
          <w:color w:val="3F363F"/>
          <w:spacing w:val="0"/>
          <w:w w:val="126"/>
          <w:i/>
          <w:u w:val="single" w:color="000000"/>
        </w:rPr>
        <w:t>2</w:t>
      </w:r>
      <w:r>
        <w:rPr>
          <w:rFonts w:ascii="Arial" w:hAnsi="Arial" w:cs="Arial" w:eastAsia="Arial"/>
          <w:sz w:val="14"/>
          <w:szCs w:val="14"/>
          <w:color w:val="3F363F"/>
          <w:spacing w:val="0"/>
          <w:w w:val="126"/>
          <w:i/>
        </w:rPr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2" w:lineRule="exact"/>
        <w:ind w:left="4674" w:right="210" w:firstLine="-4353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0"/>
          <w:w w:val="126"/>
        </w:rPr>
        <w:t>ORGANIK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0"/>
          <w:w w:val="126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-2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6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0"/>
          <w:w w:val="126"/>
        </w:rPr>
        <w:t>AGJENCISE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26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363F"/>
          <w:spacing w:val="0"/>
          <w:w w:val="126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F363F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F363F"/>
          <w:spacing w:val="9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0"/>
          <w:w w:val="126"/>
        </w:rPr>
        <w:t>AUDITil\'llT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-11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0"/>
          <w:w w:val="126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18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0"/>
          <w:w w:val="126"/>
        </w:rPr>
        <w:t>PROGRAMEVE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4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0"/>
          <w:w w:val="126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20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0"/>
          <w:w w:val="126"/>
        </w:rPr>
        <w:t>ASISTENCES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0"/>
          <w:w w:val="126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-26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0"/>
          <w:w w:val="126"/>
        </w:rPr>
        <w:t>AKREDITUAR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-1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94F5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594F59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0"/>
          <w:w w:val="123"/>
        </w:rPr>
        <w:t>GA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0"/>
          <w:w w:val="12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0"/>
          <w:w w:val="126"/>
        </w:rPr>
        <w:t>BASHKIM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0"/>
          <w:w w:val="126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281F28"/>
          <w:spacing w:val="-8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363F"/>
          <w:spacing w:val="0"/>
          <w:w w:val="126"/>
        </w:rPr>
        <w:t>EVROPIAN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77" w:right="-20"/>
        <w:jc w:val="left"/>
        <w:tabs>
          <w:tab w:pos="5640" w:val="left"/>
          <w:tab w:pos="932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3F363F"/>
          <w:spacing w:val="0"/>
          <w:w w:val="113"/>
        </w:rPr>
        <w:t>POZ</w:t>
      </w:r>
      <w:r>
        <w:rPr>
          <w:rFonts w:ascii="Times New Roman" w:hAnsi="Times New Roman" w:cs="Times New Roman" w:eastAsia="Times New Roman"/>
          <w:sz w:val="19"/>
          <w:szCs w:val="19"/>
          <w:color w:val="3F363F"/>
          <w:spacing w:val="0"/>
          <w:w w:val="113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594F59"/>
          <w:spacing w:val="-3"/>
          <w:w w:val="113"/>
        </w:rPr>
        <w:t>C</w:t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13"/>
        </w:rPr>
        <w:t>IO:vl</w:t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13"/>
        </w:rPr>
        <w:t>KATEGORIA</w:t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-43"/>
          <w:w w:val="11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00"/>
        </w:rPr>
      </w:r>
      <w:r>
        <w:rPr>
          <w:rFonts w:ascii="Times New Roman" w:hAnsi="Times New Roman" w:cs="Times New Roman" w:eastAsia="Times New Roman"/>
          <w:sz w:val="19"/>
          <w:szCs w:val="19"/>
          <w:color w:val="594F59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594F59"/>
          <w:spacing w:val="-6"/>
          <w:w w:val="109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16"/>
        </w:rPr>
        <w:t>MRI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5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77" w:right="-20"/>
        <w:jc w:val="left"/>
        <w:tabs>
          <w:tab w:pos="760" w:val="left"/>
          <w:tab w:pos="6140" w:val="left"/>
          <w:tab w:pos="97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Arial" w:hAnsi="Arial" w:cs="Arial" w:eastAsia="Arial"/>
          <w:sz w:val="17"/>
          <w:szCs w:val="17"/>
          <w:color w:val="281F28"/>
          <w:spacing w:val="0"/>
          <w:w w:val="118"/>
        </w:rPr>
        <w:t>L</w:t>
      </w:r>
      <w:r>
        <w:rPr>
          <w:rFonts w:ascii="Arial" w:hAnsi="Arial" w:cs="Arial" w:eastAsia="Arial"/>
          <w:sz w:val="17"/>
          <w:szCs w:val="17"/>
          <w:color w:val="281F28"/>
          <w:spacing w:val="-29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281F28"/>
          <w:spacing w:val="0"/>
          <w:w w:val="100"/>
        </w:rPr>
        <w:tab/>
      </w:r>
      <w:r>
        <w:rPr>
          <w:rFonts w:ascii="Arial" w:hAnsi="Arial" w:cs="Arial" w:eastAsia="Arial"/>
          <w:sz w:val="17"/>
          <w:szCs w:val="17"/>
          <w:color w:val="281F28"/>
          <w:spacing w:val="0"/>
          <w:w w:val="100"/>
        </w:rPr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18"/>
        </w:rPr>
        <w:t>DREJTOR</w:t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-20"/>
          <w:w w:val="11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18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-7"/>
          <w:w w:val="11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18"/>
        </w:rPr>
        <w:t>PERGJITHSHEM</w:t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00"/>
        </w:rPr>
      </w:r>
      <w:r>
        <w:rPr>
          <w:rFonts w:ascii="Times New Roman" w:hAnsi="Times New Roman" w:cs="Times New Roman" w:eastAsia="Times New Roman"/>
          <w:sz w:val="17"/>
          <w:szCs w:val="17"/>
          <w:color w:val="281F28"/>
          <w:spacing w:val="0"/>
          <w:w w:val="100"/>
        </w:rPr>
        <w:t>11-a</w:t>
      </w:r>
      <w:r>
        <w:rPr>
          <w:rFonts w:ascii="Times New Roman" w:hAnsi="Times New Roman" w:cs="Times New Roman" w:eastAsia="Times New Roman"/>
          <w:sz w:val="17"/>
          <w:szCs w:val="17"/>
          <w:color w:val="281F28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81F2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281F28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color w:val="281F28"/>
          <w:spacing w:val="0"/>
          <w:w w:val="420"/>
          <w:position w:val="-4"/>
        </w:rPr>
        <w:t>!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5" w:lineRule="exact"/>
        <w:ind w:left="163" w:right="-20"/>
        <w:jc w:val="left"/>
        <w:tabs>
          <w:tab w:pos="760" w:val="left"/>
          <w:tab w:pos="6140" w:val="left"/>
          <w:tab w:pos="97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Arial" w:hAnsi="Arial" w:cs="Arial" w:eastAsia="Arial"/>
          <w:sz w:val="17"/>
          <w:szCs w:val="17"/>
          <w:color w:val="281F28"/>
          <w:spacing w:val="1"/>
          <w:w w:val="227"/>
          <w:position w:val="5"/>
        </w:rPr>
        <w:t>I</w:t>
      </w:r>
      <w:r>
        <w:rPr>
          <w:rFonts w:ascii="Arial" w:hAnsi="Arial" w:cs="Arial" w:eastAsia="Arial"/>
          <w:sz w:val="17"/>
          <w:szCs w:val="17"/>
          <w:color w:val="281F28"/>
          <w:spacing w:val="-33"/>
          <w:w w:val="227"/>
          <w:position w:val="5"/>
        </w:rPr>
        <w:t>I</w:t>
      </w:r>
      <w:r>
        <w:rPr>
          <w:rFonts w:ascii="Arial" w:hAnsi="Arial" w:cs="Arial" w:eastAsia="Arial"/>
          <w:sz w:val="17"/>
          <w:szCs w:val="17"/>
          <w:color w:val="594F59"/>
          <w:spacing w:val="0"/>
          <w:w w:val="260"/>
          <w:position w:val="5"/>
        </w:rPr>
        <w:t>.</w:t>
      </w:r>
      <w:r>
        <w:rPr>
          <w:rFonts w:ascii="Arial" w:hAnsi="Arial" w:cs="Arial" w:eastAsia="Arial"/>
          <w:sz w:val="17"/>
          <w:szCs w:val="17"/>
          <w:color w:val="594F59"/>
          <w:spacing w:val="0"/>
          <w:w w:val="100"/>
          <w:position w:val="5"/>
        </w:rPr>
        <w:tab/>
      </w:r>
      <w:r>
        <w:rPr>
          <w:rFonts w:ascii="Arial" w:hAnsi="Arial" w:cs="Arial" w:eastAsia="Arial"/>
          <w:sz w:val="17"/>
          <w:szCs w:val="17"/>
          <w:color w:val="594F59"/>
          <w:spacing w:val="0"/>
          <w:w w:val="100"/>
          <w:position w:val="5"/>
        </w:rPr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15"/>
          <w:position w:val="4"/>
        </w:rPr>
        <w:t>zEVENDESDREJTOR</w:t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-2"/>
          <w:w w:val="115"/>
          <w:position w:val="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00"/>
          <w:position w:val="4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13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15"/>
          <w:position w:val="4"/>
        </w:rPr>
        <w:t>PERGJITHSHEM</w:t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281F28"/>
          <w:spacing w:val="0"/>
          <w:w w:val="100"/>
          <w:position w:val="4"/>
        </w:rPr>
      </w:r>
      <w:r>
        <w:rPr>
          <w:rFonts w:ascii="Times New Roman" w:hAnsi="Times New Roman" w:cs="Times New Roman" w:eastAsia="Times New Roman"/>
          <w:sz w:val="17"/>
          <w:szCs w:val="17"/>
          <w:color w:val="281F28"/>
          <w:spacing w:val="0"/>
          <w:w w:val="100"/>
          <w:position w:val="4"/>
        </w:rPr>
        <w:t>11-b</w:t>
      </w:r>
      <w:r>
        <w:rPr>
          <w:rFonts w:ascii="Times New Roman" w:hAnsi="Times New Roman" w:cs="Times New Roman" w:eastAsia="Times New Roman"/>
          <w:sz w:val="17"/>
          <w:szCs w:val="17"/>
          <w:color w:val="281F28"/>
          <w:spacing w:val="-18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81F28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281F28"/>
          <w:spacing w:val="0"/>
          <w:w w:val="100"/>
          <w:position w:val="4"/>
        </w:rPr>
      </w:r>
      <w:r>
        <w:rPr>
          <w:rFonts w:ascii="Times New Roman" w:hAnsi="Times New Roman" w:cs="Times New Roman" w:eastAsia="Times New Roman"/>
          <w:sz w:val="24"/>
          <w:szCs w:val="24"/>
          <w:color w:val="281F28"/>
          <w:spacing w:val="0"/>
          <w:w w:val="420"/>
          <w:position w:val="-1"/>
        </w:rPr>
        <w:t>!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180" w:lineRule="exact"/>
        <w:ind w:right="1883"/>
        <w:jc w:val="right"/>
        <w:rPr>
          <w:rFonts w:ascii="Arial" w:hAnsi="Arial" w:cs="Arial" w:eastAsia="Arial"/>
          <w:sz w:val="16"/>
          <w:szCs w:val="16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9.846153pt;margin-top:-4.864712pt;width:488.903823pt;height:52.1896pt;mso-position-horizontal-relative:page;mso-position-vertical-relative:paragraph;z-index:-324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37" w:hRule="exact"/>
                    </w:trPr>
                    <w:tc>
                      <w:tcPr>
                        <w:tcW w:w="570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70" w:after="0" w:line="240" w:lineRule="auto"/>
                          <w:ind w:left="40" w:right="-20"/>
                          <w:jc w:val="left"/>
                          <w:tabs>
                            <w:tab w:pos="620" w:val="left"/>
                          </w:tabs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281F28"/>
                            <w:spacing w:val="0"/>
                            <w:w w:val="100"/>
                          </w:rPr>
                          <w:t>m.</w:t>
                        </w:r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281F28"/>
                            <w:spacing w:val="-2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281F28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281F28"/>
                            <w:spacing w:val="0"/>
                            <w:w w:val="100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0"/>
                            <w:w w:val="115"/>
                          </w:rPr>
                          <w:t>DREJTORIAEAUDITIMITT:EPROGRAM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3"/>
                            <w:w w:val="115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-7"/>
                            <w:w w:val="115"/>
                          </w:rPr>
                          <w:t>V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spacing w:val="0"/>
                            <w:w w:val="115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spacing w:val="35"/>
                            <w:w w:val="115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0"/>
                            <w:w w:val="115"/>
                          </w:rPr>
                          <w:t>IPA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075" w:type="dxa"/>
                        <w:gridSpan w:val="2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6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right="-16"/>
                          <w:jc w:val="righ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94F59"/>
                            <w:spacing w:val="0"/>
                            <w:w w:val="123"/>
                          </w:rPr>
                          <w:t>(7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570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01" w:lineRule="exact"/>
                          <w:ind w:left="4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0"/>
                            <w:w w:val="104"/>
                          </w:rPr>
                          <w:t>DREJTOR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29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199" w:lineRule="exact"/>
                          <w:ind w:left="30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6B626B"/>
                            <w:w w:val="147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6B626B"/>
                            <w:spacing w:val="6"/>
                            <w:w w:val="147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80838C"/>
                            <w:spacing w:val="-10"/>
                            <w:w w:val="122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6B626B"/>
                            <w:spacing w:val="0"/>
                            <w:w w:val="105"/>
                          </w:rPr>
                          <w:t>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8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9" w:after="0" w:line="240" w:lineRule="auto"/>
                          <w:ind w:right="20"/>
                          <w:jc w:val="righ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6B626B"/>
                            <w:spacing w:val="0"/>
                            <w:w w:val="13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10" w:hRule="exact"/>
                    </w:trPr>
                    <w:tc>
                      <w:tcPr>
                        <w:tcW w:w="570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199" w:lineRule="exact"/>
                          <w:ind w:left="4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0"/>
                            <w:w w:val="106"/>
                          </w:rPr>
                          <w:t>AUDITUE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0"/>
                            <w:w w:val="106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-2"/>
                            <w:w w:val="10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B626B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B626B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B626B"/>
                            <w:spacing w:val="0"/>
                            <w:w w:val="148"/>
                          </w:rPr>
                          <w:t>PAll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29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197" w:lineRule="exact"/>
                          <w:ind w:left="30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6B626B"/>
                            <w:w w:val="147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6B626B"/>
                            <w:spacing w:val="6"/>
                            <w:w w:val="147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80838C"/>
                            <w:spacing w:val="-10"/>
                            <w:w w:val="122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6B626B"/>
                            <w:spacing w:val="0"/>
                            <w:w w:val="105"/>
                          </w:rPr>
                          <w:t>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8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0" w:lineRule="exact"/>
                          <w:ind w:right="41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80838C"/>
                            <w:spacing w:val="0"/>
                            <w:w w:val="124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95" w:hRule="exact"/>
                    </w:trPr>
                    <w:tc>
                      <w:tcPr>
                        <w:tcW w:w="570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199" w:lineRule="exact"/>
                          <w:ind w:left="4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0"/>
                            <w:w w:val="106"/>
                          </w:rPr>
                          <w:t>AUDITUE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0"/>
                            <w:w w:val="106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-2"/>
                            <w:w w:val="10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B626B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B626B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0"/>
                            <w:w w:val="137"/>
                          </w:rPr>
                          <w:t>DYtt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29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199" w:lineRule="exact"/>
                          <w:ind w:left="30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B626B"/>
                            <w:w w:val="117"/>
                          </w:rPr>
                          <w:t>II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B626B"/>
                            <w:spacing w:val="7"/>
                            <w:w w:val="117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80838C"/>
                            <w:spacing w:val="-16"/>
                            <w:w w:val="115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6B626B"/>
                            <w:spacing w:val="0"/>
                            <w:w w:val="11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8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199" w:lineRule="exact"/>
                          <w:ind w:right="41"/>
                          <w:jc w:val="righ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80838C"/>
                            <w:spacing w:val="0"/>
                            <w:w w:val="124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16"/>
          <w:szCs w:val="16"/>
          <w:color w:val="594F59"/>
          <w:spacing w:val="0"/>
          <w:w w:val="123"/>
          <w:position w:val="-1"/>
        </w:rPr>
        <w:t>)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1" w:after="0" w:line="240" w:lineRule="auto"/>
        <w:ind w:right="1842"/>
        <w:jc w:val="right"/>
        <w:rPr>
          <w:rFonts w:ascii="Arial" w:hAnsi="Arial" w:cs="Arial" w:eastAsia="Arial"/>
          <w:sz w:val="23"/>
          <w:szCs w:val="2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9.292305pt;margin-top:-2.022929pt;width:489.457671pt;height:49.961533pt;mso-position-horizontal-relative:page;mso-position-vertical-relative:paragraph;z-index:-323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500" w:hRule="exact"/>
                    </w:trPr>
                    <w:tc>
                      <w:tcPr>
                        <w:tcW w:w="578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93" w:after="0" w:line="200" w:lineRule="exact"/>
                          <w:ind w:left="40" w:right="186" w:firstLine="11"/>
                          <w:jc w:val="left"/>
                          <w:tabs>
                            <w:tab w:pos="620" w:val="left"/>
                          </w:tabs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1F28"/>
                            <w:spacing w:val="0"/>
                            <w:w w:val="117"/>
                          </w:rPr>
                          <w:t>IV.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1F28"/>
                            <w:spacing w:val="-1"/>
                            <w:w w:val="1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1F28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  <w:color w:val="281F28"/>
                            <w:spacing w:val="0"/>
                            <w:w w:val="100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0"/>
                            <w:w w:val="117"/>
                          </w:rPr>
                          <w:t>DREJTORI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0"/>
                            <w:w w:val="117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-25"/>
                            <w:w w:val="11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26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0"/>
                            <w:w w:val="111"/>
                          </w:rPr>
                          <w:t>AUDITIMIT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-8"/>
                            <w:w w:val="11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0"/>
                            <w:w w:val="100"/>
                          </w:rPr>
                          <w:t>TE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8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0"/>
                            <w:w w:val="110"/>
                          </w:rPr>
                          <w:t>PROGRAM1T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-9"/>
                            <w:w w:val="11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0"/>
                            <w:w w:val="112"/>
                          </w:rPr>
                          <w:t>IPARD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0"/>
                            <w:w w:val="11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spacing w:val="0"/>
                            <w:w w:val="106"/>
                          </w:rPr>
                          <w:t>DREJTOR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22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4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594F59"/>
                            <w:w w:val="147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594F59"/>
                            <w:spacing w:val="6"/>
                            <w:w w:val="147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A2D3B"/>
                            <w:spacing w:val="-10"/>
                            <w:w w:val="122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594F59"/>
                            <w:spacing w:val="0"/>
                            <w:w w:val="105"/>
                          </w:rPr>
                          <w:t>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8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1" w:after="0" w:line="253" w:lineRule="exact"/>
                          <w:ind w:right="-25"/>
                          <w:jc w:val="right"/>
                          <w:rPr>
                            <w:rFonts w:ascii="Arial" w:hAnsi="Arial" w:cs="Arial" w:eastAsia="Arial"/>
                            <w:sz w:val="23"/>
                            <w:szCs w:val="2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3F363F"/>
                            <w:spacing w:val="0"/>
                            <w:w w:val="191"/>
                            <w:position w:val="-1"/>
                          </w:rPr>
                          <w:t>il</w:t>
                        </w:r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52" w:lineRule="exact"/>
                          <w:ind w:right="20"/>
                          <w:jc w:val="righ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594F59"/>
                            <w:spacing w:val="0"/>
                            <w:w w:val="13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05" w:hRule="exact"/>
                    </w:trPr>
                    <w:tc>
                      <w:tcPr>
                        <w:tcW w:w="578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04" w:lineRule="exact"/>
                          <w:ind w:left="4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spacing w:val="0"/>
                            <w:w w:val="112"/>
                          </w:rPr>
                          <w:t>AU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spacing w:val="-1"/>
                            <w:w w:val="112"/>
                          </w:rPr>
                          <w:t>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-13"/>
                            <w:w w:val="112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spacing w:val="0"/>
                            <w:w w:val="112"/>
                          </w:rPr>
                          <w:t>TU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spacing w:val="-19"/>
                            <w:w w:val="112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0"/>
                            <w:w w:val="112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-14"/>
                            <w:w w:val="11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spacing w:val="0"/>
                            <w:w w:val="110"/>
                          </w:rPr>
                          <w:t>PARE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22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02" w:lineRule="exact"/>
                          <w:ind w:left="23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594F59"/>
                            <w:w w:val="147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594F59"/>
                            <w:spacing w:val="6"/>
                            <w:w w:val="147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1A2D3B"/>
                            <w:spacing w:val="-16"/>
                            <w:w w:val="122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594F59"/>
                            <w:spacing w:val="0"/>
                            <w:w w:val="118"/>
                          </w:rPr>
                          <w:t>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8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02" w:lineRule="exact"/>
                          <w:ind w:right="57"/>
                          <w:jc w:val="righ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6B626B"/>
                            <w:spacing w:val="0"/>
                            <w:w w:val="113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95" w:hRule="exact"/>
                    </w:trPr>
                    <w:tc>
                      <w:tcPr>
                        <w:tcW w:w="578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199" w:lineRule="exact"/>
                          <w:ind w:left="4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spacing w:val="0"/>
                            <w:w w:val="110"/>
                          </w:rPr>
                          <w:t>AU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spacing w:val="-1"/>
                            <w:w w:val="110"/>
                          </w:rPr>
                          <w:t>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-13"/>
                            <w:w w:val="11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spacing w:val="0"/>
                            <w:w w:val="110"/>
                          </w:rPr>
                          <w:t>TUE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spacing w:val="0"/>
                            <w:w w:val="110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spacing w:val="-18"/>
                            <w:w w:val="11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594F59"/>
                            <w:spacing w:val="13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281F28"/>
                            <w:spacing w:val="0"/>
                            <w:w w:val="108"/>
                          </w:rPr>
                          <w:t>DYTE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22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199" w:lineRule="exact"/>
                          <w:ind w:left="23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w w:val="117"/>
                          </w:rPr>
                          <w:t>II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spacing w:val="-4"/>
                            <w:w w:val="117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A2D3B"/>
                            <w:spacing w:val="-20"/>
                            <w:w w:val="138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3F363F"/>
                            <w:spacing w:val="0"/>
                            <w:w w:val="11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8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197" w:lineRule="exact"/>
                          <w:ind w:right="44"/>
                          <w:jc w:val="righ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6B626B"/>
                            <w:spacing w:val="0"/>
                            <w:w w:val="127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23"/>
          <w:szCs w:val="23"/>
          <w:color w:val="3F363F"/>
          <w:spacing w:val="0"/>
          <w:w w:val="191"/>
        </w:rPr>
        <w:t>l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jc w:val="right"/>
        <w:spacing w:after="0"/>
        <w:sectPr>
          <w:pgSz w:w="15840" w:h="12240" w:orient="landscape"/>
          <w:pgMar w:top="1120" w:bottom="280" w:left="2260" w:right="1700"/>
        </w:sectPr>
      </w:pPr>
      <w:rPr/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228" w:right="-20"/>
        <w:jc w:val="left"/>
        <w:tabs>
          <w:tab w:pos="5920" w:val="left"/>
          <w:tab w:pos="9760" w:val="left"/>
        </w:tabs>
        <w:rPr>
          <w:rFonts w:ascii="Arial" w:hAnsi="Arial" w:cs="Arial" w:eastAsia="Arial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81118"/>
          <w:w w:val="125"/>
          <w:position w:val="-1"/>
        </w:rPr>
        <w:t>POZICI</w:t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-8"/>
          <w:w w:val="126"/>
          <w:position w:val="-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3F363F"/>
          <w:spacing w:val="-7"/>
          <w:w w:val="114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0"/>
          <w:w w:val="166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0"/>
          <w:w w:val="126"/>
          <w:position w:val="-1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-13"/>
          <w:w w:val="126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0"/>
          <w:w w:val="126"/>
          <w:position w:val="-1"/>
        </w:rPr>
        <w:t>TEGORIA</w:t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0"/>
          <w:w w:val="100"/>
          <w:position w:val="-1"/>
        </w:rPr>
      </w:r>
      <w:r>
        <w:rPr>
          <w:rFonts w:ascii="Arial" w:hAnsi="Arial" w:cs="Arial" w:eastAsia="Arial"/>
          <w:sz w:val="16"/>
          <w:szCs w:val="16"/>
          <w:color w:val="3F363F"/>
          <w:spacing w:val="0"/>
          <w:w w:val="144"/>
          <w:position w:val="-1"/>
        </w:rPr>
        <w:t>N</w:t>
      </w:r>
      <w:r>
        <w:rPr>
          <w:rFonts w:ascii="Arial" w:hAnsi="Arial" w:cs="Arial" w:eastAsia="Arial"/>
          <w:sz w:val="16"/>
          <w:szCs w:val="16"/>
          <w:color w:val="3F363F"/>
          <w:spacing w:val="-20"/>
          <w:w w:val="144"/>
          <w:position w:val="-1"/>
        </w:rPr>
        <w:t>U</w:t>
      </w:r>
      <w:r>
        <w:rPr>
          <w:rFonts w:ascii="Arial" w:hAnsi="Arial" w:cs="Arial" w:eastAsia="Arial"/>
          <w:sz w:val="16"/>
          <w:szCs w:val="16"/>
          <w:color w:val="181118"/>
          <w:spacing w:val="0"/>
          <w:w w:val="166"/>
          <w:position w:val="-1"/>
        </w:rPr>
        <w:t>MRI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88.235321" w:type="dxa"/>
      </w:tblPr>
      <w:tblGrid/>
      <w:tr>
        <w:trPr>
          <w:trHeight w:val="587" w:hRule="exact"/>
        </w:trPr>
        <w:tc>
          <w:tcPr>
            <w:tcW w:w="59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83" w:after="0" w:line="202" w:lineRule="exact"/>
              <w:ind w:left="40" w:right="1118"/>
              <w:jc w:val="left"/>
              <w:tabs>
                <w:tab w:pos="660" w:val="left"/>
              </w:tabs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00"/>
              </w:rPr>
              <w:t>V.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0"/>
                <w:w w:val="126"/>
              </w:rPr>
              <w:t>DREJTORI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0"/>
                <w:w w:val="126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-19"/>
                <w:w w:val="126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2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0"/>
                <w:w w:val="123"/>
              </w:rPr>
              <w:t>FINANCE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0"/>
                <w:w w:val="123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-12"/>
                <w:w w:val="123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0"/>
                <w:w w:val="123"/>
              </w:rPr>
              <w:t>DH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0"/>
                <w:w w:val="123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-22"/>
                <w:w w:val="123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0"/>
                <w:w w:val="127"/>
              </w:rPr>
              <w:t>JURIDIKE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0"/>
                <w:w w:val="127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16"/>
              </w:rPr>
              <w:t>DREJTOR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44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314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w w:val="133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3"/>
                <w:w w:val="133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-14"/>
                <w:w w:val="140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spacing w:val="0"/>
                <w:w w:val="126"/>
              </w:rPr>
              <w:t>b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89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91" w:after="0" w:line="239" w:lineRule="exact"/>
              <w:ind w:right="-26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Pr/>
            <w:r>
              <w:rPr>
                <w:rFonts w:ascii="Arial" w:hAnsi="Arial" w:cs="Arial" w:eastAsia="Arial"/>
                <w:sz w:val="22"/>
                <w:szCs w:val="22"/>
                <w:color w:val="2D232B"/>
                <w:spacing w:val="0"/>
                <w:w w:val="209"/>
                <w:position w:val="-2"/>
              </w:rPr>
              <w:t>ill</w:t>
            </w:r>
            <w:r>
              <w:rPr>
                <w:rFonts w:ascii="Arial" w:hAnsi="Arial" w:cs="Arial" w:eastAsia="Arial"/>
                <w:sz w:val="22"/>
                <w:szCs w:val="22"/>
                <w:color w:val="000000"/>
                <w:spacing w:val="0"/>
                <w:w w:val="100"/>
                <w:position w:val="0"/>
              </w:rPr>
            </w:r>
          </w:p>
          <w:p>
            <w:pPr>
              <w:spacing w:before="0" w:after="0" w:line="150" w:lineRule="exact"/>
              <w:ind w:right="115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2D3454"/>
                <w:spacing w:val="0"/>
                <w:w w:val="15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91" w:hRule="exact"/>
        </w:trPr>
        <w:tc>
          <w:tcPr>
            <w:tcW w:w="59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82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12"/>
                <w:w w:val="131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0"/>
                <w:w w:val="131"/>
              </w:rPr>
              <w:t>EKTORIIFIN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0"/>
                <w:w w:val="131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31"/>
              </w:rPr>
              <w:t>NCE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31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22"/>
                <w:w w:val="131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0"/>
                <w:w w:val="126"/>
              </w:rPr>
              <w:t>DHEADMIN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-17"/>
                <w:w w:val="127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14"/>
                <w:w w:val="133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0"/>
                <w:w w:val="129"/>
              </w:rPr>
              <w:t>TRAT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-8"/>
                <w:w w:val="129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33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44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89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right="20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color w:val="2D3454"/>
                <w:spacing w:val="0"/>
                <w:w w:val="134"/>
              </w:rPr>
              <w:t>(3)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191" w:hRule="exact"/>
        </w:trPr>
        <w:tc>
          <w:tcPr>
            <w:tcW w:w="59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89" w:lineRule="exact"/>
              <w:ind w:left="4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w w:val="116"/>
              </w:rPr>
              <w:t>PERGJEGJE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w w:val="117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spacing w:val="0"/>
                <w:w w:val="121"/>
              </w:rPr>
              <w:t>SE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spacing w:val="-14"/>
                <w:w w:val="122"/>
              </w:rPr>
              <w:t>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0"/>
                <w:w w:val="118"/>
              </w:rPr>
              <w:t>TORI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44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89" w:lineRule="exact"/>
              <w:ind w:left="314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w w:val="130"/>
              </w:rPr>
              <w:t>II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4"/>
                <w:w w:val="130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-19"/>
                <w:w w:val="140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797075"/>
                <w:spacing w:val="0"/>
                <w:w w:val="131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797075"/>
                <w:spacing w:val="-1"/>
                <w:w w:val="131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spacing w:val="0"/>
                <w:w w:val="129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89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0" w:lineRule="auto"/>
              <w:ind w:right="148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color w:val="2D3454"/>
                <w:spacing w:val="0"/>
                <w:w w:val="126"/>
              </w:rPr>
              <w:t>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195" w:hRule="exact"/>
        </w:trPr>
        <w:tc>
          <w:tcPr>
            <w:tcW w:w="59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89" w:lineRule="exact"/>
              <w:ind w:left="4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w w:val="122"/>
              </w:rPr>
              <w:t>SP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w w:val="119"/>
              </w:rPr>
              <w:t>ECIALIST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-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17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17"/>
              </w:rPr>
              <w:t>BUXHET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17"/>
              </w:rPr>
              <w:t>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22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20"/>
              </w:rPr>
              <w:t>FINANC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17"/>
                <w:w w:val="120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797075"/>
                <w:spacing w:val="0"/>
                <w:w w:val="153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44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89" w:lineRule="exact"/>
              <w:ind w:left="314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8"/>
                <w:w w:val="124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645B60"/>
                <w:spacing w:val="1"/>
                <w:w w:val="126"/>
              </w:rPr>
              <w:t>V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181118"/>
                <w:spacing w:val="-19"/>
                <w:w w:val="157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3F363F"/>
                <w:spacing w:val="0"/>
                <w:w w:val="145"/>
              </w:rPr>
              <w:t>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89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193" w:lineRule="exact"/>
              <w:ind w:right="127"/>
              <w:jc w:val="righ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D3454"/>
                <w:spacing w:val="0"/>
                <w:w w:val="143"/>
              </w:rPr>
              <w:t>1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291" w:hRule="exact"/>
        </w:trPr>
        <w:tc>
          <w:tcPr>
            <w:tcW w:w="59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85" w:lineRule="exact"/>
              <w:ind w:left="4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w w:val="122"/>
              </w:rPr>
              <w:t>SP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w w:val="119"/>
              </w:rPr>
              <w:t>ECIALIST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-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15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15"/>
              </w:rPr>
              <w:t>BURIME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7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spacing w:val="5"/>
                <w:w w:val="115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0"/>
                <w:w w:val="115"/>
              </w:rPr>
              <w:t>JEREZORE/ARKI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0"/>
                <w:w w:val="115"/>
              </w:rPr>
              <w:t>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-13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18"/>
              </w:rPr>
              <w:t>PROTOKOL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17"/>
                <w:w w:val="118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797075"/>
                <w:spacing w:val="0"/>
                <w:w w:val="153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44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85" w:lineRule="exact"/>
              <w:ind w:left="314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8"/>
                <w:w w:val="124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645B60"/>
                <w:spacing w:val="1"/>
                <w:w w:val="126"/>
              </w:rPr>
              <w:t>V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181118"/>
                <w:spacing w:val="-19"/>
                <w:w w:val="157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3F363F"/>
                <w:spacing w:val="0"/>
                <w:w w:val="145"/>
              </w:rPr>
              <w:t>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89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93" w:lineRule="exact"/>
              <w:ind w:right="127"/>
              <w:jc w:val="righ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D3454"/>
                <w:spacing w:val="0"/>
                <w:w w:val="143"/>
              </w:rPr>
              <w:t>1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59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8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12"/>
                <w:w w:val="130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0"/>
                <w:w w:val="130"/>
              </w:rPr>
              <w:t>EKTORIJURIDIKDHE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-9"/>
                <w:w w:val="13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0"/>
                <w:w w:val="124"/>
              </w:rPr>
              <w:t>MARREDHENIEVE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-24"/>
                <w:w w:val="124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0"/>
                <w:w w:val="124"/>
              </w:rPr>
              <w:t>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0"/>
                <w:w w:val="124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-10"/>
                <w:w w:val="124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-16"/>
                <w:w w:val="162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26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16"/>
                <w:w w:val="126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0"/>
                <w:w w:val="126"/>
              </w:rPr>
              <w:t>HTE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44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89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98" w:after="0" w:line="240" w:lineRule="auto"/>
              <w:ind w:right="20"/>
              <w:jc w:val="righ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D3454"/>
                <w:spacing w:val="0"/>
                <w:w w:val="126"/>
              </w:rPr>
              <w:t>(3)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197" w:hRule="exact"/>
        </w:trPr>
        <w:tc>
          <w:tcPr>
            <w:tcW w:w="59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95" w:lineRule="exact"/>
              <w:ind w:left="4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w w:val="116"/>
              </w:rPr>
              <w:t>PERGJEGJE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w w:val="117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spacing w:val="0"/>
                <w:w w:val="121"/>
              </w:rPr>
              <w:t>SE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spacing w:val="-14"/>
                <w:w w:val="122"/>
              </w:rPr>
              <w:t>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0"/>
                <w:w w:val="118"/>
              </w:rPr>
              <w:t>TORI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44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95" w:lineRule="exact"/>
              <w:ind w:left="314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w w:val="130"/>
              </w:rPr>
              <w:t>II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4"/>
                <w:w w:val="130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81118"/>
                <w:spacing w:val="-19"/>
                <w:w w:val="140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797075"/>
                <w:spacing w:val="0"/>
                <w:w w:val="131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797075"/>
                <w:spacing w:val="-1"/>
                <w:w w:val="131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spacing w:val="0"/>
                <w:w w:val="129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89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93" w:lineRule="exact"/>
              <w:ind w:right="127"/>
              <w:jc w:val="righ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D3454"/>
                <w:spacing w:val="0"/>
                <w:w w:val="143"/>
              </w:rPr>
              <w:t>1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194" w:hRule="exact"/>
        </w:trPr>
        <w:tc>
          <w:tcPr>
            <w:tcW w:w="59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89" w:lineRule="exact"/>
              <w:ind w:left="4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w w:val="120"/>
              </w:rPr>
              <w:t>SPECIALIST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spacing w:val="-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17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16"/>
              </w:rPr>
              <w:t>JURIST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17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44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89" w:lineRule="exact"/>
              <w:ind w:left="314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8"/>
                <w:w w:val="124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645B60"/>
                <w:spacing w:val="1"/>
                <w:w w:val="126"/>
              </w:rPr>
              <w:t>V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181118"/>
                <w:spacing w:val="-19"/>
                <w:w w:val="157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3F363F"/>
                <w:spacing w:val="0"/>
                <w:w w:val="145"/>
              </w:rPr>
              <w:t>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89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1" w:after="0" w:line="183" w:lineRule="exact"/>
              <w:ind w:right="148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color w:val="2D3454"/>
                <w:spacing w:val="0"/>
                <w:w w:val="126"/>
              </w:rPr>
              <w:t>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  <w:tr>
        <w:trPr>
          <w:trHeight w:val="289" w:hRule="exact"/>
        </w:trPr>
        <w:tc>
          <w:tcPr>
            <w:tcW w:w="59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86" w:lineRule="exact"/>
              <w:ind w:left="4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w w:val="120"/>
              </w:rPr>
              <w:t>SPECIALIST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spacing w:val="-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spacing w:val="0"/>
                <w:w w:val="120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spacing w:val="0"/>
                <w:w w:val="120"/>
              </w:rPr>
              <w:t>MARR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spacing w:val="-12"/>
                <w:w w:val="120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-2"/>
                <w:w w:val="120"/>
              </w:rPr>
              <w:t>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20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4"/>
                <w:w w:val="120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645B60"/>
                <w:spacing w:val="-10"/>
                <w:w w:val="12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20"/>
              </w:rPr>
              <w:t>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10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3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spacing w:val="0"/>
                <w:w w:val="118"/>
              </w:rPr>
              <w:t>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652"/>
                <w:spacing w:val="-9"/>
                <w:w w:val="118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0"/>
                <w:w w:val="116"/>
              </w:rPr>
              <w:t>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D232B"/>
                <w:spacing w:val="-17"/>
                <w:w w:val="11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797075"/>
                <w:spacing w:val="0"/>
                <w:w w:val="153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44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86" w:lineRule="exact"/>
              <w:ind w:left="314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63F"/>
                <w:spacing w:val="-8"/>
                <w:w w:val="124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645B60"/>
                <w:spacing w:val="1"/>
                <w:w w:val="126"/>
              </w:rPr>
              <w:t>V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181118"/>
                <w:spacing w:val="-19"/>
                <w:w w:val="157"/>
              </w:rPr>
              <w:t>-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3F363F"/>
                <w:spacing w:val="0"/>
                <w:w w:val="145"/>
              </w:rPr>
              <w:t>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89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8" w:after="0" w:line="240" w:lineRule="auto"/>
              <w:ind w:right="148"/>
              <w:jc w:val="righ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color w:val="2D3454"/>
                <w:spacing w:val="0"/>
                <w:w w:val="126"/>
              </w:rPr>
              <w:t>1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6" w:after="0" w:line="240" w:lineRule="auto"/>
        <w:ind w:left="228" w:right="-20"/>
        <w:jc w:val="left"/>
        <w:tabs>
          <w:tab w:pos="10180" w:val="left"/>
        </w:tabs>
        <w:rPr>
          <w:rFonts w:ascii="Courier New" w:hAnsi="Courier New" w:cs="Courier New" w:eastAsia="Courier New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81118"/>
          <w:w w:val="140"/>
        </w:rPr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-14"/>
          <w:w w:val="123"/>
          <w:u w:val="thick" w:color="0000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-14"/>
          <w:w w:val="123"/>
          <w:u w:val="thick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-14"/>
          <w:w w:val="123"/>
          <w:u w:val="thick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4F4652"/>
          <w:spacing w:val="0"/>
          <w:w w:val="123"/>
          <w:u w:val="thick" w:color="00000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4F4652"/>
          <w:spacing w:val="0"/>
          <w:w w:val="123"/>
          <w:u w:val="thick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4F4652"/>
          <w:spacing w:val="2"/>
          <w:w w:val="123"/>
          <w:u w:val="thick" w:color="0000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4F4652"/>
          <w:spacing w:val="2"/>
          <w:w w:val="123"/>
          <w:u w:val="thick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4F4652"/>
          <w:spacing w:val="2"/>
          <w:w w:val="123"/>
          <w:u w:val="thick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-10"/>
          <w:w w:val="123"/>
          <w:u w:val="thick" w:color="0000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-10"/>
          <w:w w:val="123"/>
          <w:u w:val="thick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-10"/>
          <w:w w:val="123"/>
          <w:u w:val="thick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4F4652"/>
          <w:spacing w:val="5"/>
          <w:w w:val="123"/>
          <w:u w:val="thick" w:color="0000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4F4652"/>
          <w:spacing w:val="5"/>
          <w:w w:val="123"/>
          <w:u w:val="thick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4F4652"/>
          <w:spacing w:val="5"/>
          <w:w w:val="123"/>
          <w:u w:val="thick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D232B"/>
          <w:spacing w:val="0"/>
          <w:w w:val="123"/>
          <w:u w:val="thick" w:color="000000"/>
        </w:rPr>
        <w:t>JE</w:t>
      </w:r>
      <w:r>
        <w:rPr>
          <w:rFonts w:ascii="Times New Roman" w:hAnsi="Times New Roman" w:cs="Times New Roman" w:eastAsia="Times New Roman"/>
          <w:sz w:val="18"/>
          <w:szCs w:val="18"/>
          <w:color w:val="2D232B"/>
          <w:spacing w:val="0"/>
          <w:w w:val="123"/>
          <w:u w:val="thick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D232B"/>
          <w:spacing w:val="0"/>
          <w:w w:val="123"/>
          <w:u w:val="thick" w:color="0000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D232B"/>
          <w:spacing w:val="20"/>
          <w:w w:val="123"/>
          <w:u w:val="thick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0"/>
          <w:w w:val="123"/>
          <w:u w:val="thick" w:color="000000"/>
        </w:rPr>
        <w:t>GJITHSEJ</w:t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36"/>
          <w:w w:val="123"/>
          <w:u w:val="thick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0"/>
          <w:w w:val="123"/>
          <w:u w:val="thick" w:color="0000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0"/>
          <w:w w:val="123"/>
          <w:u w:val="thick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81118"/>
          <w:spacing w:val="0"/>
          <w:w w:val="123"/>
          <w:u w:val="thick" w:color="000000"/>
        </w:rPr>
      </w:r>
      <w:r>
        <w:rPr>
          <w:rFonts w:ascii="Courier New" w:hAnsi="Courier New" w:cs="Courier New" w:eastAsia="Courier New"/>
          <w:sz w:val="18"/>
          <w:szCs w:val="18"/>
          <w:color w:val="2D232B"/>
          <w:spacing w:val="0"/>
          <w:w w:val="123"/>
          <w:u w:val="thick" w:color="000000"/>
        </w:rPr>
        <w:t>21</w:t>
      </w:r>
      <w:r>
        <w:rPr>
          <w:rFonts w:ascii="Courier New" w:hAnsi="Courier New" w:cs="Courier New" w:eastAsia="Courier New"/>
          <w:sz w:val="18"/>
          <w:szCs w:val="18"/>
          <w:color w:val="2D232B"/>
          <w:spacing w:val="0"/>
          <w:w w:val="123"/>
        </w:rPr>
      </w:r>
      <w:r>
        <w:rPr>
          <w:rFonts w:ascii="Courier New" w:hAnsi="Courier New" w:cs="Courier New" w:eastAsia="Courier New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744" w:lineRule="auto"/>
        <w:ind w:left="5618" w:right="3670" w:firstLine="-667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81118"/>
          <w:spacing w:val="0"/>
          <w:w w:val="185"/>
        </w:rPr>
        <w:t>KRYEM</w:t>
      </w:r>
      <w:r>
        <w:rPr>
          <w:rFonts w:ascii="Times New Roman" w:hAnsi="Times New Roman" w:cs="Times New Roman" w:eastAsia="Times New Roman"/>
          <w:sz w:val="19"/>
          <w:szCs w:val="19"/>
          <w:color w:val="181118"/>
          <w:spacing w:val="0"/>
          <w:w w:val="185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81118"/>
          <w:spacing w:val="-33"/>
          <w:w w:val="185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63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3F363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F363F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118"/>
          <w:spacing w:val="0"/>
          <w:w w:val="202"/>
        </w:rPr>
        <w:t>ISTRI</w:t>
      </w:r>
      <w:r>
        <w:rPr>
          <w:rFonts w:ascii="Times New Roman" w:hAnsi="Times New Roman" w:cs="Times New Roman" w:eastAsia="Times New Roman"/>
          <w:sz w:val="19"/>
          <w:szCs w:val="19"/>
          <w:color w:val="181118"/>
          <w:spacing w:val="0"/>
          <w:w w:val="20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118"/>
          <w:spacing w:val="0"/>
          <w:w w:val="133"/>
        </w:rPr>
        <w:t>EDIRAlVIA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sectPr>
      <w:pgSz w:w="15840" w:h="12240" w:orient="landscape"/>
      <w:pgMar w:top="1120" w:bottom="280" w:left="2260" w:right="2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ourier New">
    <w:altName w:val="Courier New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dcterms:created xsi:type="dcterms:W3CDTF">2017-12-18T16:26:23Z</dcterms:created>
  <dcterms:modified xsi:type="dcterms:W3CDTF">2017-12-18T16:26:23Z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2017-11-08T00:00:00Z</vt:filetime>
  </property>
  <property fmtid="{D5CDD505-2E9C-101B-9397-08002B2CF9AE}" pid="3" name="LastSaved">
    <vt:filetime>2017-12-18T00:00:00Z</vt:filetime>
  </property>
</Properties>
</file>