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25" w:right="42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2" w:right="36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640,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24" w:right="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723" w:right="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DIPL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htetutës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43/2016,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eshjet</w:t>
      </w:r>
    </w:p>
    <w:p>
      <w:pPr>
        <w:spacing w:before="1" w:after="0" w:line="240" w:lineRule="auto"/>
        <w:ind w:left="60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ropozimin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vropën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unët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iratimin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eri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tike,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tekstit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ndimi.</w:t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1" w:right="38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27" w:right="4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75" w:right="2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1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referuara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7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ësojnë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rjen,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tyre,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omatik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qëndrojnë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eriudhë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ullore,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ragrafit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edhe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rët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familj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tyre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nojnë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omatik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kufit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r.</w:t>
      </w:r>
    </w:p>
    <w:p>
      <w:pPr>
        <w:jc w:val="both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8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ërës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ulloret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ndrimit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eshje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kufizojë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drejtën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ktuese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refuzu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hyrj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2" w:right="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htetasit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ojtur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igurinë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tare,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rendin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htetasve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rejtë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ktuese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info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erë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tjetrën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eshjeje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përmjet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imene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rkatëse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(30)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eshjeje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info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etrën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(60)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ktuese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matike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reja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(30)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raqitj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mbetet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hkrim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përf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(90)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marrjes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ktuese,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qim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eshjeje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</w:p>
    <w:p>
      <w:pPr>
        <w:spacing w:before="2" w:after="0" w:line="239" w:lineRule="auto"/>
        <w:ind w:left="10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ktuese,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itha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ësaj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përfaq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ënshk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eshje.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8" w:lineRule="auto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hkruar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rabe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etim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80" w:after="0" w:line="240" w:lineRule="auto"/>
        <w:ind w:left="2494" w:right="26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87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usha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9" w:right="3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04" w:right="30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545" w:right="27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410" w:right="36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ais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ihao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371" w:right="2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sectPr>
      <w:pgSz w:w="12240" w:h="15840"/>
      <w:pgMar w:top="136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2017-12-18T16:26:33Z</dcterms:created>
  <dcterms:modified xsi:type="dcterms:W3CDTF">2017-12-18T16:26:33Z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