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237" w:right="4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87" w:right="368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503" w:right="50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50" w:right="147" w:firstLine="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67" w:right="16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1" w:after="0" w:line="240" w:lineRule="auto"/>
        <w:ind w:left="60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0" w:after="0" w:line="262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93" w:right="41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/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qalliaj</dc:creator>
  <dcterms:created xsi:type="dcterms:W3CDTF">2017-12-18T16:26:45Z</dcterms:created>
  <dcterms:modified xsi:type="dcterms:W3CDTF">2017-12-18T16:26:45Z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LastSaved">
    <vt:filetime>2017-12-18T00:00:00Z</vt:filetime>
  </property>
</Properties>
</file>