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7F6B2" w14:textId="5585D67B" w:rsidR="00DD5BAB" w:rsidRPr="00100EAA" w:rsidRDefault="00100EAA" w:rsidP="00100EAA">
      <w:pPr>
        <w:tabs>
          <w:tab w:val="left" w:pos="1440"/>
        </w:tabs>
        <w:ind w:firstLine="284"/>
        <w:jc w:val="center"/>
        <w:outlineLvl w:val="0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>VENDI</w:t>
      </w:r>
      <w:r w:rsidR="00DD5BAB" w:rsidRPr="00100EAA">
        <w:rPr>
          <w:rFonts w:ascii="Garamond" w:hAnsi="Garamond"/>
          <w:b/>
          <w:lang w:val="it-IT"/>
        </w:rPr>
        <w:t>M</w:t>
      </w:r>
    </w:p>
    <w:p w14:paraId="75E7F6B5" w14:textId="1819DBDD" w:rsidR="00DD5BAB" w:rsidRPr="00100EAA" w:rsidRDefault="00584E6A" w:rsidP="00100EAA">
      <w:pPr>
        <w:tabs>
          <w:tab w:val="left" w:pos="1440"/>
        </w:tabs>
        <w:ind w:firstLine="284"/>
        <w:jc w:val="center"/>
        <w:outlineLvl w:val="0"/>
        <w:rPr>
          <w:rFonts w:ascii="Garamond" w:hAnsi="Garamond"/>
          <w:b/>
          <w:lang w:val="it-IT"/>
        </w:rPr>
      </w:pPr>
      <w:r w:rsidRPr="00100EAA">
        <w:rPr>
          <w:rFonts w:ascii="Garamond" w:hAnsi="Garamond"/>
          <w:b/>
          <w:lang w:val="it-IT"/>
        </w:rPr>
        <w:t>Nr.</w:t>
      </w:r>
      <w:r w:rsidR="006246A2">
        <w:rPr>
          <w:rFonts w:ascii="Garamond" w:hAnsi="Garamond"/>
          <w:b/>
          <w:lang w:val="it-IT"/>
        </w:rPr>
        <w:t xml:space="preserve"> </w:t>
      </w:r>
      <w:r w:rsidRPr="00100EAA">
        <w:rPr>
          <w:rFonts w:ascii="Garamond" w:hAnsi="Garamond"/>
          <w:b/>
          <w:lang w:val="it-IT"/>
        </w:rPr>
        <w:t>358</w:t>
      </w:r>
      <w:r w:rsidR="00DD5BAB" w:rsidRPr="00100EAA">
        <w:rPr>
          <w:rFonts w:ascii="Garamond" w:hAnsi="Garamond"/>
          <w:b/>
          <w:lang w:val="it-IT"/>
        </w:rPr>
        <w:t>, datë</w:t>
      </w:r>
      <w:r w:rsidRPr="00100EAA">
        <w:rPr>
          <w:rFonts w:ascii="Garamond" w:hAnsi="Garamond"/>
          <w:b/>
          <w:lang w:val="it-IT"/>
        </w:rPr>
        <w:t xml:space="preserve"> 29.5.2019</w:t>
      </w:r>
    </w:p>
    <w:p w14:paraId="75E7F6B6" w14:textId="77777777" w:rsidR="00DD5BAB" w:rsidRPr="00100EAA" w:rsidRDefault="00DD5BAB" w:rsidP="00100EAA">
      <w:pPr>
        <w:tabs>
          <w:tab w:val="left" w:pos="1440"/>
        </w:tabs>
        <w:ind w:firstLine="284"/>
        <w:jc w:val="center"/>
        <w:rPr>
          <w:rFonts w:ascii="Garamond" w:hAnsi="Garamond"/>
          <w:b/>
          <w:lang w:val="it-IT"/>
        </w:rPr>
      </w:pPr>
    </w:p>
    <w:p w14:paraId="75E7F6B7" w14:textId="77777777" w:rsidR="00D30722" w:rsidRPr="00100EAA" w:rsidRDefault="00D30722" w:rsidP="00100EAA">
      <w:pPr>
        <w:tabs>
          <w:tab w:val="left" w:pos="1440"/>
        </w:tabs>
        <w:ind w:firstLine="284"/>
        <w:jc w:val="center"/>
        <w:outlineLvl w:val="0"/>
        <w:rPr>
          <w:rFonts w:ascii="Garamond" w:hAnsi="Garamond"/>
          <w:b/>
        </w:rPr>
      </w:pPr>
    </w:p>
    <w:p w14:paraId="75E7F6BA" w14:textId="1BFF86CE" w:rsidR="00BD493E" w:rsidRPr="00100EAA" w:rsidRDefault="00DD5BAB" w:rsidP="00100EAA">
      <w:pPr>
        <w:tabs>
          <w:tab w:val="left" w:pos="1440"/>
        </w:tabs>
        <w:ind w:firstLine="284"/>
        <w:jc w:val="center"/>
        <w:outlineLvl w:val="0"/>
        <w:rPr>
          <w:rFonts w:ascii="Garamond" w:hAnsi="Garamond"/>
          <w:b/>
        </w:rPr>
      </w:pPr>
      <w:r w:rsidRPr="00100EAA">
        <w:rPr>
          <w:rFonts w:ascii="Garamond" w:hAnsi="Garamond"/>
          <w:b/>
        </w:rPr>
        <w:t>PËR</w:t>
      </w:r>
      <w:r w:rsidR="00100EAA">
        <w:rPr>
          <w:rFonts w:ascii="Garamond" w:hAnsi="Garamond"/>
          <w:b/>
        </w:rPr>
        <w:t xml:space="preserve"> </w:t>
      </w:r>
      <w:r w:rsidR="00BD493E" w:rsidRPr="00100EAA">
        <w:rPr>
          <w:rFonts w:ascii="Garamond" w:hAnsi="Garamond"/>
          <w:b/>
        </w:rPr>
        <w:t>DHËNIE</w:t>
      </w:r>
      <w:r w:rsidR="00D30722" w:rsidRPr="00100EAA">
        <w:rPr>
          <w:rFonts w:ascii="Garamond" w:hAnsi="Garamond"/>
          <w:b/>
        </w:rPr>
        <w:t xml:space="preserve"> </w:t>
      </w:r>
      <w:r w:rsidR="00BD493E" w:rsidRPr="00100EAA">
        <w:rPr>
          <w:rFonts w:ascii="Garamond" w:hAnsi="Garamond"/>
          <w:b/>
        </w:rPr>
        <w:t>NDIHM</w:t>
      </w:r>
      <w:r w:rsidR="00D30722" w:rsidRPr="00100EAA">
        <w:rPr>
          <w:rFonts w:ascii="Garamond" w:hAnsi="Garamond"/>
          <w:b/>
        </w:rPr>
        <w:t xml:space="preserve">E </w:t>
      </w:r>
      <w:r w:rsidR="00BD493E" w:rsidRPr="00100EAA">
        <w:rPr>
          <w:rFonts w:ascii="Garamond" w:hAnsi="Garamond"/>
          <w:b/>
        </w:rPr>
        <w:t>FINANCIARE</w:t>
      </w:r>
      <w:r w:rsidR="00D30722" w:rsidRPr="00100EAA">
        <w:rPr>
          <w:rFonts w:ascii="Garamond" w:hAnsi="Garamond"/>
          <w:b/>
        </w:rPr>
        <w:t>,</w:t>
      </w:r>
      <w:r w:rsidR="00BD493E" w:rsidRPr="00100EAA">
        <w:rPr>
          <w:rFonts w:ascii="Garamond" w:hAnsi="Garamond"/>
          <w:b/>
        </w:rPr>
        <w:t xml:space="preserve"> NGA KËSHILL</w:t>
      </w:r>
      <w:r w:rsidR="00D30722" w:rsidRPr="00100EAA">
        <w:rPr>
          <w:rFonts w:ascii="Garamond" w:hAnsi="Garamond"/>
          <w:b/>
        </w:rPr>
        <w:t xml:space="preserve">I  </w:t>
      </w:r>
      <w:r w:rsidR="00BD493E" w:rsidRPr="00100EAA">
        <w:rPr>
          <w:rFonts w:ascii="Garamond" w:hAnsi="Garamond"/>
          <w:b/>
        </w:rPr>
        <w:t xml:space="preserve">I MINISTRAVE I REPUBLIKËS SË SHQIPËRISË PËR </w:t>
      </w:r>
      <w:r w:rsidR="00252191" w:rsidRPr="00100EAA">
        <w:rPr>
          <w:rFonts w:ascii="Garamond" w:hAnsi="Garamond"/>
          <w:b/>
        </w:rPr>
        <w:t>K</w:t>
      </w:r>
      <w:r w:rsidR="00BF33E1" w:rsidRPr="00100EAA">
        <w:rPr>
          <w:rFonts w:ascii="Garamond" w:hAnsi="Garamond"/>
          <w:b/>
        </w:rPr>
        <w:t>Ë</w:t>
      </w:r>
      <w:r w:rsidR="00252191" w:rsidRPr="00100EAA">
        <w:rPr>
          <w:rFonts w:ascii="Garamond" w:hAnsi="Garamond"/>
          <w:b/>
        </w:rPr>
        <w:t>SHILLIN KOMB</w:t>
      </w:r>
      <w:r w:rsidR="00BF33E1" w:rsidRPr="00100EAA">
        <w:rPr>
          <w:rFonts w:ascii="Garamond" w:hAnsi="Garamond"/>
          <w:b/>
        </w:rPr>
        <w:t>Ë</w:t>
      </w:r>
      <w:r w:rsidR="00252191" w:rsidRPr="00100EAA">
        <w:rPr>
          <w:rFonts w:ascii="Garamond" w:hAnsi="Garamond"/>
          <w:b/>
        </w:rPr>
        <w:t>TAR SHQIPTAR N</w:t>
      </w:r>
      <w:r w:rsidR="00BF33E1" w:rsidRPr="00100EAA">
        <w:rPr>
          <w:rFonts w:ascii="Garamond" w:hAnsi="Garamond"/>
          <w:b/>
        </w:rPr>
        <w:t>Ë</w:t>
      </w:r>
      <w:r w:rsidR="00252191" w:rsidRPr="00100EAA">
        <w:rPr>
          <w:rFonts w:ascii="Garamond" w:hAnsi="Garamond"/>
          <w:b/>
        </w:rPr>
        <w:t xml:space="preserve"> SERBI</w:t>
      </w:r>
      <w:r w:rsidR="00D30722" w:rsidRPr="00100EAA">
        <w:rPr>
          <w:rFonts w:ascii="Garamond" w:hAnsi="Garamond"/>
          <w:b/>
        </w:rPr>
        <w:t>,</w:t>
      </w:r>
      <w:r w:rsidR="00252191" w:rsidRPr="00100EAA">
        <w:rPr>
          <w:rFonts w:ascii="Garamond" w:hAnsi="Garamond"/>
          <w:b/>
        </w:rPr>
        <w:t xml:space="preserve"> PËR </w:t>
      </w:r>
      <w:r w:rsidR="00466E67" w:rsidRPr="00100EAA">
        <w:rPr>
          <w:rFonts w:ascii="Garamond" w:hAnsi="Garamond"/>
          <w:b/>
        </w:rPr>
        <w:t>MB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>SHTETJEN</w:t>
      </w:r>
      <w:r w:rsidR="00100EAA">
        <w:rPr>
          <w:rFonts w:ascii="Garamond" w:hAnsi="Garamond"/>
          <w:b/>
        </w:rPr>
        <w:t xml:space="preserve"> </w:t>
      </w:r>
      <w:r w:rsidR="00BC372E" w:rsidRPr="00100EAA">
        <w:rPr>
          <w:rFonts w:ascii="Garamond" w:hAnsi="Garamond"/>
          <w:b/>
        </w:rPr>
        <w:t xml:space="preserve">E FUNKSIONIMIT TË </w:t>
      </w:r>
      <w:r w:rsidR="00466E67" w:rsidRPr="00100EAA">
        <w:rPr>
          <w:rFonts w:ascii="Garamond" w:hAnsi="Garamond"/>
          <w:b/>
        </w:rPr>
        <w:t>K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>TIJ K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>SHILLI</w:t>
      </w:r>
      <w:r w:rsidR="00D30722" w:rsidRPr="00100EAA">
        <w:rPr>
          <w:rFonts w:ascii="Garamond" w:hAnsi="Garamond"/>
          <w:b/>
        </w:rPr>
        <w:t xml:space="preserve"> SI </w:t>
      </w:r>
      <w:r w:rsidR="00466E67" w:rsidRPr="00100EAA">
        <w:rPr>
          <w:rFonts w:ascii="Garamond" w:hAnsi="Garamond"/>
          <w:b/>
        </w:rPr>
        <w:t xml:space="preserve">DHE </w:t>
      </w:r>
      <w:r w:rsidR="00D30722" w:rsidRPr="00100EAA">
        <w:rPr>
          <w:rFonts w:ascii="Garamond" w:hAnsi="Garamond"/>
          <w:b/>
        </w:rPr>
        <w:t xml:space="preserve">TË </w:t>
      </w:r>
      <w:r w:rsidR="006246A2">
        <w:rPr>
          <w:rFonts w:ascii="Garamond" w:hAnsi="Garamond"/>
          <w:b/>
        </w:rPr>
        <w:t>ZYRAVE</w:t>
      </w:r>
      <w:r w:rsidR="00D30722" w:rsidRPr="00100EAA">
        <w:rPr>
          <w:rFonts w:ascii="Garamond" w:hAnsi="Garamond"/>
          <w:b/>
        </w:rPr>
        <w:t xml:space="preserve"> </w:t>
      </w:r>
      <w:r w:rsidR="00466E67" w:rsidRPr="00100EAA">
        <w:rPr>
          <w:rFonts w:ascii="Garamond" w:hAnsi="Garamond"/>
          <w:b/>
        </w:rPr>
        <w:t>T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 xml:space="preserve"> TIJ N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 xml:space="preserve"> PRESHEV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 xml:space="preserve"> DHE MEDVEGJ</w:t>
      </w:r>
      <w:r w:rsidR="00BF33E1" w:rsidRPr="00100EAA">
        <w:rPr>
          <w:rFonts w:ascii="Garamond" w:hAnsi="Garamond"/>
          <w:b/>
        </w:rPr>
        <w:t>Ë</w:t>
      </w:r>
      <w:r w:rsidR="00466E67" w:rsidRPr="00100EAA">
        <w:rPr>
          <w:rFonts w:ascii="Garamond" w:hAnsi="Garamond"/>
          <w:b/>
        </w:rPr>
        <w:t xml:space="preserve"> </w:t>
      </w:r>
    </w:p>
    <w:p w14:paraId="75E7F6BB" w14:textId="77777777" w:rsidR="00252191" w:rsidRPr="00100EAA" w:rsidRDefault="00252191" w:rsidP="00100EAA">
      <w:pPr>
        <w:tabs>
          <w:tab w:val="left" w:pos="1440"/>
        </w:tabs>
        <w:ind w:firstLine="284"/>
        <w:jc w:val="center"/>
        <w:rPr>
          <w:rFonts w:ascii="Garamond" w:hAnsi="Garamond"/>
          <w:b/>
          <w:u w:val="single"/>
        </w:rPr>
      </w:pPr>
    </w:p>
    <w:p w14:paraId="75E7F6BC" w14:textId="0C9FF4D1" w:rsidR="00DD5BAB" w:rsidRPr="00100EAA" w:rsidRDefault="00DD5BAB" w:rsidP="00100EAA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 w:themeColor="text1"/>
        </w:rPr>
      </w:pPr>
      <w:r w:rsidRPr="00100EAA">
        <w:rPr>
          <w:rFonts w:ascii="Garamond" w:hAnsi="Garamond"/>
        </w:rPr>
        <w:t>Në mbështetje të nenit 100 të Kushtetutës, të nen</w:t>
      </w:r>
      <w:r w:rsidR="00252191" w:rsidRPr="00100EAA">
        <w:rPr>
          <w:rFonts w:ascii="Garamond" w:hAnsi="Garamond"/>
        </w:rPr>
        <w:t>eve 5 e 45</w:t>
      </w:r>
      <w:r w:rsidR="00D30722" w:rsidRPr="00100EAA">
        <w:rPr>
          <w:rFonts w:ascii="Garamond" w:hAnsi="Garamond"/>
        </w:rPr>
        <w:t>,</w:t>
      </w:r>
      <w:r w:rsidR="00252191" w:rsidRPr="00100EAA">
        <w:rPr>
          <w:rFonts w:ascii="Garamond" w:hAnsi="Garamond"/>
        </w:rPr>
        <w:t xml:space="preserve"> t</w:t>
      </w:r>
      <w:r w:rsidR="00BF33E1" w:rsidRPr="00100EAA">
        <w:rPr>
          <w:rFonts w:ascii="Garamond" w:hAnsi="Garamond"/>
        </w:rPr>
        <w:t>ë</w:t>
      </w:r>
      <w:r w:rsidR="00252191" w:rsidRPr="00100EAA">
        <w:rPr>
          <w:rFonts w:ascii="Garamond" w:hAnsi="Garamond"/>
        </w:rPr>
        <w:t xml:space="preserve"> ligjit nr.</w:t>
      </w:r>
      <w:r w:rsidR="006246A2">
        <w:rPr>
          <w:rFonts w:ascii="Garamond" w:hAnsi="Garamond"/>
        </w:rPr>
        <w:t xml:space="preserve"> </w:t>
      </w:r>
      <w:r w:rsidR="00252191" w:rsidRPr="00100EAA">
        <w:rPr>
          <w:rFonts w:ascii="Garamond" w:hAnsi="Garamond"/>
        </w:rPr>
        <w:t>9936, dat</w:t>
      </w:r>
      <w:r w:rsidR="00BF33E1" w:rsidRPr="00100EAA">
        <w:rPr>
          <w:rFonts w:ascii="Garamond" w:hAnsi="Garamond"/>
        </w:rPr>
        <w:t>ë</w:t>
      </w:r>
      <w:r w:rsidR="00252191" w:rsidRPr="00100EAA">
        <w:rPr>
          <w:rFonts w:ascii="Garamond" w:hAnsi="Garamond"/>
        </w:rPr>
        <w:t xml:space="preserve"> 26.6.2008</w:t>
      </w:r>
      <w:r w:rsidR="003F0E26" w:rsidRPr="00100EAA">
        <w:rPr>
          <w:rFonts w:ascii="Garamond" w:hAnsi="Garamond"/>
        </w:rPr>
        <w:t>,</w:t>
      </w:r>
      <w:r w:rsidR="00252191" w:rsidRPr="00100EAA">
        <w:rPr>
          <w:rFonts w:ascii="Garamond" w:hAnsi="Garamond"/>
        </w:rPr>
        <w:t xml:space="preserve"> </w:t>
      </w:r>
      <w:r w:rsidRPr="00100EAA">
        <w:rPr>
          <w:rFonts w:ascii="Garamond" w:hAnsi="Garamond"/>
        </w:rPr>
        <w:t xml:space="preserve">“Për menaxhimin e sistemit buxhetor në Republikën e Shqipërisë”, të ndryshuar, dhe </w:t>
      </w:r>
      <w:r w:rsidR="00252191" w:rsidRPr="00100EAA">
        <w:rPr>
          <w:rFonts w:ascii="Garamond" w:hAnsi="Garamond"/>
        </w:rPr>
        <w:t>t</w:t>
      </w:r>
      <w:r w:rsidR="00BF33E1" w:rsidRPr="00100EAA">
        <w:rPr>
          <w:rFonts w:ascii="Garamond" w:hAnsi="Garamond"/>
        </w:rPr>
        <w:t>ë</w:t>
      </w:r>
      <w:r w:rsidR="00252191" w:rsidRPr="00100EAA">
        <w:rPr>
          <w:rFonts w:ascii="Garamond" w:hAnsi="Garamond"/>
        </w:rPr>
        <w:t xml:space="preserve"> </w:t>
      </w:r>
      <w:r w:rsidRPr="00100EAA">
        <w:rPr>
          <w:rFonts w:ascii="Garamond" w:hAnsi="Garamond"/>
        </w:rPr>
        <w:t>nenit 1</w:t>
      </w:r>
      <w:r w:rsidR="00F225DC" w:rsidRPr="00100EAA">
        <w:rPr>
          <w:rFonts w:ascii="Garamond" w:hAnsi="Garamond"/>
        </w:rPr>
        <w:t>3</w:t>
      </w:r>
      <w:r w:rsidRPr="00100EAA">
        <w:rPr>
          <w:rFonts w:ascii="Garamond" w:hAnsi="Garamond"/>
        </w:rPr>
        <w:t>, të ligjit nr.</w:t>
      </w:r>
      <w:r w:rsidR="006246A2">
        <w:rPr>
          <w:rFonts w:ascii="Garamond" w:hAnsi="Garamond"/>
        </w:rPr>
        <w:t xml:space="preserve"> </w:t>
      </w:r>
      <w:r w:rsidR="00252191" w:rsidRPr="00100EAA">
        <w:rPr>
          <w:rFonts w:ascii="Garamond" w:hAnsi="Garamond"/>
        </w:rPr>
        <w:t>99/</w:t>
      </w:r>
      <w:r w:rsidR="00F225DC" w:rsidRPr="00100EAA">
        <w:rPr>
          <w:rFonts w:ascii="Garamond" w:hAnsi="Garamond"/>
        </w:rPr>
        <w:t>201</w:t>
      </w:r>
      <w:r w:rsidR="00252191" w:rsidRPr="00100EAA">
        <w:rPr>
          <w:rFonts w:ascii="Garamond" w:hAnsi="Garamond"/>
        </w:rPr>
        <w:t>8</w:t>
      </w:r>
      <w:r w:rsidRPr="00100EAA">
        <w:rPr>
          <w:rFonts w:ascii="Garamond" w:hAnsi="Garamond"/>
        </w:rPr>
        <w:t>, “Për buxhetin e vitit 201</w:t>
      </w:r>
      <w:r w:rsidR="00252191" w:rsidRPr="00100EAA">
        <w:rPr>
          <w:rFonts w:ascii="Garamond" w:hAnsi="Garamond"/>
        </w:rPr>
        <w:t>9</w:t>
      </w:r>
      <w:r w:rsidRPr="00100EAA">
        <w:rPr>
          <w:rFonts w:ascii="Garamond" w:hAnsi="Garamond"/>
        </w:rPr>
        <w:t xml:space="preserve">”, me propozimin e </w:t>
      </w:r>
      <w:r w:rsidR="00D30722" w:rsidRPr="00100EAA">
        <w:rPr>
          <w:rFonts w:ascii="Garamond" w:hAnsi="Garamond"/>
        </w:rPr>
        <w:t xml:space="preserve">Kryeministrit dhe </w:t>
      </w:r>
      <w:r w:rsidRPr="00100EAA">
        <w:rPr>
          <w:rFonts w:ascii="Garamond" w:hAnsi="Garamond"/>
          <w:color w:val="000000" w:themeColor="text1"/>
        </w:rPr>
        <w:t>minist</w:t>
      </w:r>
      <w:r w:rsidR="006246A2">
        <w:rPr>
          <w:rFonts w:ascii="Garamond" w:hAnsi="Garamond"/>
          <w:color w:val="000000" w:themeColor="text1"/>
        </w:rPr>
        <w:t>rit</w:t>
      </w:r>
      <w:r w:rsidR="00D30722" w:rsidRPr="00100EAA">
        <w:rPr>
          <w:rFonts w:ascii="Garamond" w:hAnsi="Garamond"/>
          <w:color w:val="000000" w:themeColor="text1"/>
        </w:rPr>
        <w:t xml:space="preserve"> </w:t>
      </w:r>
      <w:r w:rsidR="00252191" w:rsidRPr="00100EAA">
        <w:rPr>
          <w:rFonts w:ascii="Garamond" w:hAnsi="Garamond"/>
          <w:color w:val="000000" w:themeColor="text1"/>
        </w:rPr>
        <w:t>p</w:t>
      </w:r>
      <w:r w:rsidR="00BF33E1" w:rsidRPr="00100EAA">
        <w:rPr>
          <w:rFonts w:ascii="Garamond" w:hAnsi="Garamond"/>
          <w:color w:val="000000" w:themeColor="text1"/>
        </w:rPr>
        <w:t>ë</w:t>
      </w:r>
      <w:r w:rsidR="00252191" w:rsidRPr="00100EAA">
        <w:rPr>
          <w:rFonts w:ascii="Garamond" w:hAnsi="Garamond"/>
          <w:color w:val="000000" w:themeColor="text1"/>
        </w:rPr>
        <w:t>r Evrop</w:t>
      </w:r>
      <w:r w:rsidR="00BF33E1" w:rsidRPr="00100EAA">
        <w:rPr>
          <w:rFonts w:ascii="Garamond" w:hAnsi="Garamond"/>
          <w:color w:val="000000" w:themeColor="text1"/>
        </w:rPr>
        <w:t>ë</w:t>
      </w:r>
      <w:r w:rsidR="00252191" w:rsidRPr="00100EAA">
        <w:rPr>
          <w:rFonts w:ascii="Garamond" w:hAnsi="Garamond"/>
          <w:color w:val="000000" w:themeColor="text1"/>
        </w:rPr>
        <w:t>n dhe Pun</w:t>
      </w:r>
      <w:r w:rsidR="00BF33E1" w:rsidRPr="00100EAA">
        <w:rPr>
          <w:rFonts w:ascii="Garamond" w:hAnsi="Garamond"/>
          <w:color w:val="000000" w:themeColor="text1"/>
        </w:rPr>
        <w:t>ë</w:t>
      </w:r>
      <w:r w:rsidR="00252191" w:rsidRPr="00100EAA">
        <w:rPr>
          <w:rFonts w:ascii="Garamond" w:hAnsi="Garamond"/>
          <w:color w:val="000000" w:themeColor="text1"/>
        </w:rPr>
        <w:t xml:space="preserve">t e </w:t>
      </w:r>
      <w:r w:rsidR="00687370" w:rsidRPr="00100EAA">
        <w:rPr>
          <w:rFonts w:ascii="Garamond" w:hAnsi="Garamond"/>
          <w:color w:val="000000" w:themeColor="text1"/>
        </w:rPr>
        <w:t>Jashtme</w:t>
      </w:r>
      <w:r w:rsidRPr="00100EAA">
        <w:rPr>
          <w:rFonts w:ascii="Garamond" w:hAnsi="Garamond"/>
          <w:color w:val="000000" w:themeColor="text1"/>
        </w:rPr>
        <w:t>, Këshilli i Ministrave</w:t>
      </w:r>
    </w:p>
    <w:p w14:paraId="75E7F6BD" w14:textId="77777777" w:rsidR="00DD5BAB" w:rsidRPr="00100EAA" w:rsidRDefault="00DD5BAB" w:rsidP="00100EAA">
      <w:pPr>
        <w:ind w:firstLine="284"/>
        <w:jc w:val="both"/>
        <w:rPr>
          <w:rFonts w:ascii="Garamond" w:hAnsi="Garamond"/>
          <w:color w:val="000000" w:themeColor="text1"/>
        </w:rPr>
      </w:pPr>
    </w:p>
    <w:p w14:paraId="6310A7A8" w14:textId="77777777" w:rsidR="00100EAA" w:rsidRDefault="00100EAA" w:rsidP="00100EAA">
      <w:pPr>
        <w:tabs>
          <w:tab w:val="num" w:pos="270"/>
        </w:tabs>
        <w:ind w:firstLine="284"/>
        <w:jc w:val="center"/>
        <w:rPr>
          <w:rFonts w:ascii="Garamond" w:hAnsi="Garamond"/>
        </w:rPr>
      </w:pPr>
      <w:r w:rsidRPr="00100EAA">
        <w:rPr>
          <w:rFonts w:ascii="Garamond" w:hAnsi="Garamond"/>
        </w:rPr>
        <w:t>VENDOS</w:t>
      </w:r>
      <w:r w:rsidR="00873868" w:rsidRPr="00100EAA">
        <w:rPr>
          <w:rFonts w:ascii="Garamond" w:hAnsi="Garamond"/>
        </w:rPr>
        <w:t>I:</w:t>
      </w:r>
    </w:p>
    <w:p w14:paraId="4D6539F6" w14:textId="77777777" w:rsidR="00100EAA" w:rsidRDefault="00100EAA" w:rsidP="00100EAA">
      <w:pPr>
        <w:tabs>
          <w:tab w:val="num" w:pos="270"/>
        </w:tabs>
        <w:ind w:firstLine="284"/>
        <w:jc w:val="center"/>
        <w:rPr>
          <w:rFonts w:ascii="Garamond" w:hAnsi="Garamond"/>
        </w:rPr>
      </w:pPr>
    </w:p>
    <w:p w14:paraId="75E7F6C2" w14:textId="740E190C" w:rsidR="00D30722" w:rsidRPr="00100EAA" w:rsidRDefault="00100EAA" w:rsidP="00100E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D5BAB" w:rsidRPr="00100EAA">
        <w:rPr>
          <w:rFonts w:ascii="Garamond" w:hAnsi="Garamond"/>
        </w:rPr>
        <w:t>Dhënien e ndihmës financiare</w:t>
      </w:r>
      <w:r w:rsidR="00D30722" w:rsidRPr="00100EAA">
        <w:rPr>
          <w:rFonts w:ascii="Garamond" w:hAnsi="Garamond"/>
        </w:rPr>
        <w:t>,</w:t>
      </w:r>
      <w:r w:rsidR="00DD5BAB" w:rsidRPr="00100EAA">
        <w:rPr>
          <w:rFonts w:ascii="Garamond" w:hAnsi="Garamond"/>
        </w:rPr>
        <w:t xml:space="preserve"> n</w:t>
      </w:r>
      <w:r w:rsidR="00F225DC" w:rsidRPr="00100EAA">
        <w:rPr>
          <w:rFonts w:ascii="Garamond" w:hAnsi="Garamond"/>
        </w:rPr>
        <w:t xml:space="preserve">ga </w:t>
      </w:r>
      <w:r w:rsidR="00BD493E" w:rsidRPr="00100EAA">
        <w:rPr>
          <w:rFonts w:ascii="Garamond" w:hAnsi="Garamond"/>
        </w:rPr>
        <w:t xml:space="preserve">Këshilli i Ministrave i Republikës së Shqipërisë për </w:t>
      </w:r>
      <w:r w:rsidR="00466E67" w:rsidRPr="00100EAA">
        <w:rPr>
          <w:rFonts w:ascii="Garamond" w:hAnsi="Garamond"/>
        </w:rPr>
        <w:t>K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shillin Komb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tar Shqiptar n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Serbi</w:t>
      </w:r>
      <w:r w:rsidR="00BD493E" w:rsidRPr="00100EAA">
        <w:rPr>
          <w:rFonts w:ascii="Garamond" w:hAnsi="Garamond"/>
        </w:rPr>
        <w:t xml:space="preserve">, </w:t>
      </w:r>
      <w:r w:rsidR="00687370" w:rsidRPr="00100EAA">
        <w:rPr>
          <w:rFonts w:ascii="Garamond" w:hAnsi="Garamond"/>
        </w:rPr>
        <w:t>në</w:t>
      </w:r>
      <w:r w:rsidR="00F225DC" w:rsidRPr="00100EAA">
        <w:rPr>
          <w:rFonts w:ascii="Garamond" w:hAnsi="Garamond"/>
        </w:rPr>
        <w:t xml:space="preserve"> </w:t>
      </w:r>
      <w:r w:rsidR="003F0E26" w:rsidRPr="00100EAA">
        <w:rPr>
          <w:rFonts w:ascii="Garamond" w:hAnsi="Garamond"/>
        </w:rPr>
        <w:t xml:space="preserve">masën </w:t>
      </w:r>
      <w:r w:rsidR="00466E67" w:rsidRPr="00100EAA">
        <w:rPr>
          <w:rFonts w:ascii="Garamond" w:hAnsi="Garamond"/>
        </w:rPr>
        <w:t>3</w:t>
      </w:r>
      <w:r w:rsidR="00DD5BAB" w:rsidRPr="00100EAA">
        <w:rPr>
          <w:rFonts w:ascii="Garamond" w:hAnsi="Garamond"/>
        </w:rPr>
        <w:t>0 000 (</w:t>
      </w:r>
      <w:r w:rsidR="00466E67" w:rsidRPr="00100EAA">
        <w:rPr>
          <w:rFonts w:ascii="Garamond" w:hAnsi="Garamond"/>
        </w:rPr>
        <w:t>tridhjet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</w:t>
      </w:r>
      <w:r w:rsidR="00DD5BAB" w:rsidRPr="00100EAA">
        <w:rPr>
          <w:rFonts w:ascii="Garamond" w:hAnsi="Garamond"/>
        </w:rPr>
        <w:t xml:space="preserve">mijë) euro, për </w:t>
      </w:r>
      <w:r w:rsidR="00466E67" w:rsidRPr="00100EAA">
        <w:rPr>
          <w:rFonts w:ascii="Garamond" w:hAnsi="Garamond"/>
        </w:rPr>
        <w:t>mb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shtetjen e funksion</w:t>
      </w:r>
      <w:r w:rsidR="00BC372E" w:rsidRPr="00100EAA">
        <w:rPr>
          <w:rFonts w:ascii="Garamond" w:hAnsi="Garamond"/>
        </w:rPr>
        <w:t xml:space="preserve">imit </w:t>
      </w:r>
      <w:r w:rsidR="00466E67" w:rsidRPr="00100EAA">
        <w:rPr>
          <w:rFonts w:ascii="Garamond" w:hAnsi="Garamond"/>
        </w:rPr>
        <w:t>t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k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tij </w:t>
      </w:r>
      <w:r w:rsidR="00D30722" w:rsidRPr="00100EAA">
        <w:rPr>
          <w:rFonts w:ascii="Garamond" w:hAnsi="Garamond"/>
        </w:rPr>
        <w:t>k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shilli</w:t>
      </w:r>
      <w:r w:rsidR="00D30722" w:rsidRPr="00100EAA">
        <w:rPr>
          <w:rFonts w:ascii="Garamond" w:hAnsi="Garamond"/>
        </w:rPr>
        <w:t xml:space="preserve"> </w:t>
      </w:r>
      <w:r w:rsidR="00466E67" w:rsidRPr="00100EAA">
        <w:rPr>
          <w:rFonts w:ascii="Garamond" w:hAnsi="Garamond"/>
        </w:rPr>
        <w:t>si dhe t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zyrave t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tij n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Preshev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dhe Medvegj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.</w:t>
      </w:r>
      <w:r w:rsidR="00D30722" w:rsidRPr="00100EAA">
        <w:rPr>
          <w:rFonts w:ascii="Garamond" w:hAnsi="Garamond"/>
        </w:rPr>
        <w:t xml:space="preserve"> </w:t>
      </w:r>
    </w:p>
    <w:p w14:paraId="75E7F6C4" w14:textId="64C277A0" w:rsidR="00DD5BAB" w:rsidRPr="00100EAA" w:rsidRDefault="00100EAA" w:rsidP="00100E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D5BAB" w:rsidRPr="00100EAA">
        <w:rPr>
          <w:rFonts w:ascii="Garamond" w:hAnsi="Garamond"/>
        </w:rPr>
        <w:t xml:space="preserve">Ministrisë </w:t>
      </w:r>
      <w:r w:rsidR="00466E67" w:rsidRPr="00100EAA">
        <w:rPr>
          <w:rFonts w:ascii="Garamond" w:hAnsi="Garamond"/>
        </w:rPr>
        <w:t>p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r Evrop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n dhe </w:t>
      </w:r>
      <w:r w:rsidR="00DD5BAB" w:rsidRPr="00100EAA">
        <w:rPr>
          <w:rFonts w:ascii="Garamond" w:hAnsi="Garamond"/>
        </w:rPr>
        <w:t>Punë</w:t>
      </w:r>
      <w:r w:rsidR="00466E67" w:rsidRPr="00100EAA">
        <w:rPr>
          <w:rFonts w:ascii="Garamond" w:hAnsi="Garamond"/>
        </w:rPr>
        <w:t xml:space="preserve">t e </w:t>
      </w:r>
      <w:r w:rsidR="00DD5BAB" w:rsidRPr="00100EAA">
        <w:rPr>
          <w:rFonts w:ascii="Garamond" w:hAnsi="Garamond"/>
        </w:rPr>
        <w:t>Jashtme, në buxhet</w:t>
      </w:r>
      <w:r w:rsidR="00466E67" w:rsidRPr="00100EAA">
        <w:rPr>
          <w:rFonts w:ascii="Garamond" w:hAnsi="Garamond"/>
        </w:rPr>
        <w:t>in e miratuar p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r vitin 2019, n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programin “</w:t>
      </w:r>
      <w:r w:rsidR="009048F8" w:rsidRPr="00100EAA">
        <w:rPr>
          <w:rFonts w:ascii="Garamond" w:hAnsi="Garamond"/>
        </w:rPr>
        <w:t xml:space="preserve">Shpenzime diplomatike jashtë shtetit”, </w:t>
      </w:r>
      <w:r w:rsidR="00466E67" w:rsidRPr="00100EAA">
        <w:rPr>
          <w:rFonts w:ascii="Garamond" w:hAnsi="Garamond"/>
        </w:rPr>
        <w:t>n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z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rin “Shpenzime </w:t>
      </w:r>
      <w:r w:rsidR="003F0E26" w:rsidRPr="00100EAA">
        <w:rPr>
          <w:rFonts w:ascii="Garamond" w:hAnsi="Garamond"/>
        </w:rPr>
        <w:t>k</w:t>
      </w:r>
      <w:r w:rsidR="00466E67" w:rsidRPr="00100EAA">
        <w:rPr>
          <w:rFonts w:ascii="Garamond" w:hAnsi="Garamond"/>
        </w:rPr>
        <w:t>orrente”, t’i shtohet kund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>rvlera n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lek</w:t>
      </w:r>
      <w:r w:rsidR="00BF33E1" w:rsidRPr="00100EAA">
        <w:rPr>
          <w:rFonts w:ascii="Garamond" w:hAnsi="Garamond"/>
        </w:rPr>
        <w:t>ë</w:t>
      </w:r>
      <w:r w:rsidR="00466E67" w:rsidRPr="00100EAA">
        <w:rPr>
          <w:rFonts w:ascii="Garamond" w:hAnsi="Garamond"/>
        </w:rPr>
        <w:t xml:space="preserve"> </w:t>
      </w:r>
      <w:r w:rsidR="00BF33E1" w:rsidRPr="00100EAA">
        <w:rPr>
          <w:rFonts w:ascii="Garamond" w:hAnsi="Garamond"/>
        </w:rPr>
        <w:t>e fondit prej 30 000 (tridhjetë mijë) eurosh, sipas pikës 1, të këtij vendimi.</w:t>
      </w:r>
      <w:r w:rsidR="00D30722" w:rsidRPr="00100EAA">
        <w:rPr>
          <w:rFonts w:ascii="Garamond" w:hAnsi="Garamond"/>
        </w:rPr>
        <w:t xml:space="preserve"> </w:t>
      </w:r>
    </w:p>
    <w:p w14:paraId="75E7F6C6" w14:textId="13741FE7" w:rsidR="00DD5BAB" w:rsidRPr="00100EAA" w:rsidRDefault="00100EAA" w:rsidP="00100E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B36D7" w:rsidRPr="00100EAA">
        <w:rPr>
          <w:rFonts w:ascii="Garamond" w:hAnsi="Garamond"/>
        </w:rPr>
        <w:t>Ky fond të përballohet nga fondi rezervë i buxhetit të shtetit, miratuar për vitin 201</w:t>
      </w:r>
      <w:r w:rsidR="00BF33E1" w:rsidRPr="00100EAA">
        <w:rPr>
          <w:rFonts w:ascii="Garamond" w:hAnsi="Garamond"/>
        </w:rPr>
        <w:t>9</w:t>
      </w:r>
      <w:r w:rsidR="002B36D7" w:rsidRPr="00100EAA">
        <w:rPr>
          <w:rFonts w:ascii="Garamond" w:hAnsi="Garamond"/>
        </w:rPr>
        <w:t>.</w:t>
      </w:r>
      <w:r w:rsidR="00765EB0" w:rsidRPr="00100EAA">
        <w:rPr>
          <w:rFonts w:ascii="Garamond" w:hAnsi="Garamond"/>
        </w:rPr>
        <w:t xml:space="preserve"> </w:t>
      </w:r>
    </w:p>
    <w:p w14:paraId="75E7F6C8" w14:textId="65713FE6" w:rsidR="00DD5BAB" w:rsidRPr="00100EAA" w:rsidRDefault="008F5A66" w:rsidP="00100E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D5BAB" w:rsidRPr="00100EAA">
        <w:rPr>
          <w:rFonts w:ascii="Garamond" w:hAnsi="Garamond"/>
        </w:rPr>
        <w:t>Ngarkohen Ministria</w:t>
      </w:r>
      <w:r w:rsidR="00BF33E1" w:rsidRPr="00100EAA">
        <w:rPr>
          <w:rFonts w:ascii="Garamond" w:hAnsi="Garamond"/>
        </w:rPr>
        <w:t xml:space="preserve"> për Evropën dhe </w:t>
      </w:r>
      <w:r w:rsidR="00DD5BAB" w:rsidRPr="00100EAA">
        <w:rPr>
          <w:rFonts w:ascii="Garamond" w:hAnsi="Garamond"/>
        </w:rPr>
        <w:t>Punë</w:t>
      </w:r>
      <w:r w:rsidR="00BF33E1" w:rsidRPr="00100EAA">
        <w:rPr>
          <w:rFonts w:ascii="Garamond" w:hAnsi="Garamond"/>
        </w:rPr>
        <w:t xml:space="preserve">t e </w:t>
      </w:r>
      <w:r w:rsidR="00DD5BAB" w:rsidRPr="00100EAA">
        <w:rPr>
          <w:rFonts w:ascii="Garamond" w:hAnsi="Garamond"/>
        </w:rPr>
        <w:t xml:space="preserve">Jashtme dhe Ministria e Financave </w:t>
      </w:r>
      <w:r w:rsidR="00BF33E1" w:rsidRPr="00100EAA">
        <w:rPr>
          <w:rFonts w:ascii="Garamond" w:hAnsi="Garamond"/>
        </w:rPr>
        <w:t xml:space="preserve">dhe Ekonomisë </w:t>
      </w:r>
      <w:r w:rsidR="00DD5BAB" w:rsidRPr="00100EAA">
        <w:rPr>
          <w:rFonts w:ascii="Garamond" w:hAnsi="Garamond"/>
        </w:rPr>
        <w:t>për zbatimin e këtij vendimi.</w:t>
      </w:r>
    </w:p>
    <w:p w14:paraId="75E7F6CA" w14:textId="62F1DF3D" w:rsidR="004E709F" w:rsidRPr="00100EAA" w:rsidRDefault="004E709F" w:rsidP="00100EAA">
      <w:pPr>
        <w:ind w:firstLine="284"/>
        <w:jc w:val="both"/>
        <w:rPr>
          <w:rFonts w:ascii="Garamond" w:hAnsi="Garamond"/>
        </w:rPr>
      </w:pPr>
      <w:r w:rsidRPr="00100EAA">
        <w:rPr>
          <w:rFonts w:ascii="Garamond" w:hAnsi="Garamond"/>
        </w:rPr>
        <w:t>Ky vendim hyn në</w:t>
      </w:r>
      <w:r w:rsidR="00100EAA">
        <w:rPr>
          <w:rFonts w:ascii="Garamond" w:hAnsi="Garamond"/>
        </w:rPr>
        <w:t xml:space="preserve"> fuqi menjëherë dhe botohet në </w:t>
      </w:r>
      <w:r w:rsidRPr="00100EAA">
        <w:rPr>
          <w:rFonts w:ascii="Garamond" w:hAnsi="Garamond"/>
        </w:rPr>
        <w:t xml:space="preserve">Fletoren </w:t>
      </w:r>
      <w:r w:rsidR="00100EAA" w:rsidRPr="00100EAA">
        <w:rPr>
          <w:rFonts w:ascii="Garamond" w:hAnsi="Garamond"/>
        </w:rPr>
        <w:t>Zyrtare</w:t>
      </w:r>
      <w:r w:rsidRPr="00100EAA">
        <w:rPr>
          <w:rFonts w:ascii="Garamond" w:hAnsi="Garamond"/>
        </w:rPr>
        <w:t>.</w:t>
      </w:r>
    </w:p>
    <w:p w14:paraId="75E7F6CB" w14:textId="77777777" w:rsidR="00DD5BAB" w:rsidRPr="00100EAA" w:rsidRDefault="00DD5BAB" w:rsidP="00100EAA">
      <w:pPr>
        <w:ind w:firstLine="284"/>
        <w:outlineLvl w:val="0"/>
        <w:rPr>
          <w:rFonts w:ascii="Garamond" w:hAnsi="Garamond"/>
        </w:rPr>
      </w:pPr>
    </w:p>
    <w:p w14:paraId="75E7F6D3" w14:textId="5D9EBE9B" w:rsidR="00116E82" w:rsidRPr="00100EAA" w:rsidRDefault="00116E82" w:rsidP="00100EAA">
      <w:pPr>
        <w:ind w:firstLine="284"/>
        <w:jc w:val="right"/>
        <w:rPr>
          <w:rFonts w:ascii="Garamond" w:eastAsia="Calibri" w:hAnsi="Garamond"/>
          <w:lang w:val="fr-FR"/>
        </w:rPr>
      </w:pPr>
      <w:r w:rsidRPr="00100EAA">
        <w:rPr>
          <w:rFonts w:ascii="Garamond" w:eastAsia="Calibri" w:hAnsi="Garamond"/>
          <w:lang w:val="fr-FR"/>
        </w:rPr>
        <w:t>ZËVENDËSKRYEMI</w:t>
      </w:r>
      <w:r w:rsidR="006246A2" w:rsidRPr="00100EAA">
        <w:rPr>
          <w:rFonts w:ascii="Garamond" w:eastAsia="Calibri" w:hAnsi="Garamond"/>
          <w:lang w:val="fr-FR"/>
        </w:rPr>
        <w:t>NIST</w:t>
      </w:r>
      <w:r w:rsidR="006246A2">
        <w:rPr>
          <w:rFonts w:ascii="Garamond" w:eastAsia="Calibri" w:hAnsi="Garamond"/>
          <w:lang w:val="fr-FR"/>
        </w:rPr>
        <w:t>ËR</w:t>
      </w:r>
    </w:p>
    <w:p w14:paraId="75E7F6D4" w14:textId="107808BF" w:rsidR="00116E82" w:rsidRPr="0074630F" w:rsidRDefault="00100EAA" w:rsidP="00100EAA">
      <w:pPr>
        <w:ind w:firstLine="284"/>
        <w:jc w:val="right"/>
        <w:rPr>
          <w:rFonts w:ascii="Garamond" w:eastAsia="Calibri" w:hAnsi="Garamond"/>
          <w:b/>
        </w:rPr>
      </w:pPr>
      <w:r w:rsidRPr="00100EAA">
        <w:rPr>
          <w:rFonts w:ascii="Garamond" w:eastAsia="Calibri" w:hAnsi="Garamond"/>
          <w:b/>
          <w:lang w:val="fr-FR"/>
        </w:rPr>
        <w:t>Erion Braçe</w:t>
      </w:r>
      <w:bookmarkStart w:id="0" w:name="_GoBack"/>
      <w:bookmarkEnd w:id="0"/>
    </w:p>
    <w:p w14:paraId="75E7F6D5" w14:textId="77777777" w:rsidR="001564E9" w:rsidRPr="00D30722" w:rsidRDefault="001564E9" w:rsidP="00100EAA">
      <w:pPr>
        <w:jc w:val="right"/>
        <w:outlineLvl w:val="0"/>
        <w:rPr>
          <w:b/>
          <w:sz w:val="28"/>
          <w:szCs w:val="28"/>
          <w:lang w:val="it-IT"/>
        </w:rPr>
      </w:pPr>
    </w:p>
    <w:sectPr w:rsidR="001564E9" w:rsidRPr="00D30722" w:rsidSect="00D30722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2283D" w14:textId="77777777" w:rsidR="008F5A66" w:rsidRDefault="008F5A66" w:rsidP="00DA1278">
      <w:r>
        <w:separator/>
      </w:r>
    </w:p>
  </w:endnote>
  <w:endnote w:type="continuationSeparator" w:id="0">
    <w:p w14:paraId="4D748F3F" w14:textId="77777777" w:rsidR="008F5A66" w:rsidRDefault="008F5A66" w:rsidP="00DA1278">
      <w:r>
        <w:continuationSeparator/>
      </w:r>
    </w:p>
  </w:endnote>
  <w:endnote w:type="continuationNotice" w:id="1">
    <w:p w14:paraId="5251A35A" w14:textId="77777777" w:rsidR="008F5A66" w:rsidRDefault="008F5A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7F6DC" w14:textId="77777777" w:rsidR="008F5A66" w:rsidRDefault="008F5A6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630F">
      <w:rPr>
        <w:noProof/>
      </w:rPr>
      <w:t>1</w:t>
    </w:r>
    <w:r>
      <w:rPr>
        <w:noProof/>
      </w:rPr>
      <w:fldChar w:fldCharType="end"/>
    </w:r>
  </w:p>
  <w:p w14:paraId="75E7F6DD" w14:textId="77777777" w:rsidR="008F5A66" w:rsidRDefault="008F5A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CF8F2" w14:textId="77777777" w:rsidR="008F5A66" w:rsidRDefault="008F5A66" w:rsidP="00DA1278">
      <w:r>
        <w:separator/>
      </w:r>
    </w:p>
  </w:footnote>
  <w:footnote w:type="continuationSeparator" w:id="0">
    <w:p w14:paraId="54E752E3" w14:textId="77777777" w:rsidR="008F5A66" w:rsidRDefault="008F5A66" w:rsidP="00DA1278">
      <w:r>
        <w:continuationSeparator/>
      </w:r>
    </w:p>
  </w:footnote>
  <w:footnote w:type="continuationNotice" w:id="1">
    <w:p w14:paraId="12F3FF34" w14:textId="77777777" w:rsidR="008F5A66" w:rsidRDefault="008F5A6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AEF0A" w14:textId="77777777" w:rsidR="008F5A66" w:rsidRDefault="008F5A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41CC2"/>
    <w:rsid w:val="00051CE5"/>
    <w:rsid w:val="000543B3"/>
    <w:rsid w:val="00056C6A"/>
    <w:rsid w:val="000746C8"/>
    <w:rsid w:val="000A2C18"/>
    <w:rsid w:val="000E49D5"/>
    <w:rsid w:val="00100EAA"/>
    <w:rsid w:val="00116E82"/>
    <w:rsid w:val="00126E14"/>
    <w:rsid w:val="001564E9"/>
    <w:rsid w:val="00170734"/>
    <w:rsid w:val="001B46A3"/>
    <w:rsid w:val="001E4FC2"/>
    <w:rsid w:val="00252191"/>
    <w:rsid w:val="00254438"/>
    <w:rsid w:val="00265576"/>
    <w:rsid w:val="00291BF8"/>
    <w:rsid w:val="002B36D7"/>
    <w:rsid w:val="002D1EA4"/>
    <w:rsid w:val="002D4985"/>
    <w:rsid w:val="002F338A"/>
    <w:rsid w:val="00307A66"/>
    <w:rsid w:val="003137EF"/>
    <w:rsid w:val="00351822"/>
    <w:rsid w:val="00372067"/>
    <w:rsid w:val="00373F55"/>
    <w:rsid w:val="003E3DBA"/>
    <w:rsid w:val="003F0E26"/>
    <w:rsid w:val="0040708F"/>
    <w:rsid w:val="00426096"/>
    <w:rsid w:val="00442775"/>
    <w:rsid w:val="00466E67"/>
    <w:rsid w:val="0047004E"/>
    <w:rsid w:val="0049256C"/>
    <w:rsid w:val="004B0F6C"/>
    <w:rsid w:val="004C62F2"/>
    <w:rsid w:val="004E709F"/>
    <w:rsid w:val="005031CA"/>
    <w:rsid w:val="005366B3"/>
    <w:rsid w:val="00584E6A"/>
    <w:rsid w:val="00592A73"/>
    <w:rsid w:val="005F019E"/>
    <w:rsid w:val="006246A2"/>
    <w:rsid w:val="00643E2B"/>
    <w:rsid w:val="00683689"/>
    <w:rsid w:val="00687370"/>
    <w:rsid w:val="006D458E"/>
    <w:rsid w:val="00723F8D"/>
    <w:rsid w:val="0074630F"/>
    <w:rsid w:val="00765047"/>
    <w:rsid w:val="00765EB0"/>
    <w:rsid w:val="007924C9"/>
    <w:rsid w:val="007A2899"/>
    <w:rsid w:val="007B7D7B"/>
    <w:rsid w:val="007D334B"/>
    <w:rsid w:val="007E19C1"/>
    <w:rsid w:val="00824634"/>
    <w:rsid w:val="00846D0A"/>
    <w:rsid w:val="00852320"/>
    <w:rsid w:val="00873868"/>
    <w:rsid w:val="008820D0"/>
    <w:rsid w:val="008A39C3"/>
    <w:rsid w:val="008F5A66"/>
    <w:rsid w:val="009048F8"/>
    <w:rsid w:val="00944F0D"/>
    <w:rsid w:val="0097567C"/>
    <w:rsid w:val="00987B55"/>
    <w:rsid w:val="00990775"/>
    <w:rsid w:val="009B7175"/>
    <w:rsid w:val="009C73A1"/>
    <w:rsid w:val="009E6822"/>
    <w:rsid w:val="00A40324"/>
    <w:rsid w:val="00A5793B"/>
    <w:rsid w:val="00A80323"/>
    <w:rsid w:val="00A83665"/>
    <w:rsid w:val="00AD4578"/>
    <w:rsid w:val="00AF5678"/>
    <w:rsid w:val="00B61A8D"/>
    <w:rsid w:val="00B67CC6"/>
    <w:rsid w:val="00BC372E"/>
    <w:rsid w:val="00BC6AE8"/>
    <w:rsid w:val="00BD493E"/>
    <w:rsid w:val="00BF33E1"/>
    <w:rsid w:val="00C256FC"/>
    <w:rsid w:val="00C61726"/>
    <w:rsid w:val="00C949B4"/>
    <w:rsid w:val="00CB43DB"/>
    <w:rsid w:val="00CE16AE"/>
    <w:rsid w:val="00D15696"/>
    <w:rsid w:val="00D15ABD"/>
    <w:rsid w:val="00D15EF9"/>
    <w:rsid w:val="00D30722"/>
    <w:rsid w:val="00D30D47"/>
    <w:rsid w:val="00D41960"/>
    <w:rsid w:val="00D778CC"/>
    <w:rsid w:val="00D84055"/>
    <w:rsid w:val="00DA1278"/>
    <w:rsid w:val="00DD5BAB"/>
    <w:rsid w:val="00DF5F55"/>
    <w:rsid w:val="00E03186"/>
    <w:rsid w:val="00E30FA0"/>
    <w:rsid w:val="00E45D19"/>
    <w:rsid w:val="00E757E7"/>
    <w:rsid w:val="00E840B0"/>
    <w:rsid w:val="00EA17C9"/>
    <w:rsid w:val="00F225DC"/>
    <w:rsid w:val="00F23761"/>
    <w:rsid w:val="00F2737B"/>
    <w:rsid w:val="00F51B48"/>
    <w:rsid w:val="00F61276"/>
    <w:rsid w:val="00F84364"/>
    <w:rsid w:val="00FC0E64"/>
    <w:rsid w:val="00FC1210"/>
    <w:rsid w:val="00FD45C6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E7F6AF"/>
  <w15:docId w15:val="{8DF738EF-86E9-4F50-B047-720E00B4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7E4501D62C470FA1E6EADD63B93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2019-05-31T08:31:48Z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dhënie ndihme financiare, nga Këshilli i Ministrave i Republikës së Shqipërisë për Këshillin Kombëtar Shqiptar në Serbi, për mbështetjen e funksionimit të këtij këshilli si dhe të zyrave të tij në Preshevë dhe Medvegjë</Titulli>
    <Modifikuesi xmlns="0e656187-b300-4fb0-8bf4-3a50f872073c">gladiola.cicako</Modifikuesi>
    <Nr_x002e__x0020_prot_x0020_QBZ xmlns="0e656187-b300-4fb0-8bf4-3a50f872073c">851</Nr_x002e__x0020_prot_x0020_QBZ>
    <Data_x0020_e_x0020_Modifikimit xmlns="0e656187-b300-4fb0-8bf4-3a50f872073c">2019-05-31T09:00:41Z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7E4501D62C470FA1E6EADD63B93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1480B1-638C-4FC7-A241-277CA3372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A64985-6386-4038-A4C9-F448EE9AC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2A31B2-BFA7-450D-8673-D07D1F5DC6A6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6CF7F49-E91A-4234-A433-E0C708F1C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51F88E-2541-401E-92D6-D2A92A9CB5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15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financiare, nga Këshilli i Ministrave i Republikës së Shqipërisë për Këshillin Kombëtar Shqiptar në Serbi, për mbështetjen e funksionimit të këtij këshilli si dhe të zyrave të tij në Preshevë dhe Medvegjë</vt:lpstr>
    </vt:vector>
  </TitlesOfParts>
  <Company>Ministria e Financave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financiare, nga Këshilli i Ministrave i Republikës së Shqipërisë për Këshillin Kombëtar Shqiptar në Serbi, për mbështetjen e funksionimit të këtij këshilli si dhe të zyrave të tij në Preshevë dhe Medvegjë</dc:title>
  <dc:creator>anni</dc:creator>
  <cp:lastModifiedBy>Fjora Cahani</cp:lastModifiedBy>
  <cp:revision>15</cp:revision>
  <cp:lastPrinted>2019-05-29T09:52:00Z</cp:lastPrinted>
  <dcterms:created xsi:type="dcterms:W3CDTF">2019-05-29T09:46:00Z</dcterms:created>
  <dcterms:modified xsi:type="dcterms:W3CDTF">2019-05-31T09:24:00Z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