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B8B604" w14:textId="054C894C" w:rsidR="00E3037C" w:rsidRPr="00E24884" w:rsidRDefault="00E24884" w:rsidP="00E24884">
      <w:pPr>
        <w:jc w:val="center"/>
        <w:rPr>
          <w:rFonts w:ascii="Garamond" w:hAnsi="Garamond"/>
          <w:b/>
        </w:rPr>
      </w:pPr>
      <w:r w:rsidRPr="00E24884">
        <w:rPr>
          <w:rFonts w:ascii="Garamond" w:hAnsi="Garamond"/>
          <w:b/>
        </w:rPr>
        <w:t>VENDI</w:t>
      </w:r>
      <w:r w:rsidR="00E3037C" w:rsidRPr="00E24884">
        <w:rPr>
          <w:rFonts w:ascii="Garamond" w:hAnsi="Garamond"/>
          <w:b/>
        </w:rPr>
        <w:t>M</w:t>
      </w:r>
    </w:p>
    <w:p w14:paraId="58B8B606" w14:textId="10CD8121" w:rsidR="00E3037C" w:rsidRPr="00E24884" w:rsidRDefault="009959DB" w:rsidP="00E24884">
      <w:pPr>
        <w:jc w:val="center"/>
        <w:rPr>
          <w:rFonts w:ascii="Garamond" w:hAnsi="Garamond"/>
          <w:b/>
        </w:rPr>
      </w:pPr>
      <w:r w:rsidRPr="00E24884">
        <w:rPr>
          <w:rFonts w:ascii="Garamond" w:hAnsi="Garamond"/>
          <w:b/>
        </w:rPr>
        <w:t>Nr.</w:t>
      </w:r>
      <w:r w:rsidR="00630E1E">
        <w:rPr>
          <w:rFonts w:ascii="Garamond" w:hAnsi="Garamond"/>
          <w:b/>
        </w:rPr>
        <w:t xml:space="preserve"> </w:t>
      </w:r>
      <w:r w:rsidRPr="00E24884">
        <w:rPr>
          <w:rFonts w:ascii="Garamond" w:hAnsi="Garamond"/>
          <w:b/>
        </w:rPr>
        <w:t>712, datë 6.11.2019</w:t>
      </w:r>
    </w:p>
    <w:p w14:paraId="58B8B607" w14:textId="77777777" w:rsidR="00F14BE1" w:rsidRPr="00E24884" w:rsidRDefault="00F14BE1" w:rsidP="00E24884">
      <w:pPr>
        <w:jc w:val="center"/>
        <w:rPr>
          <w:rFonts w:ascii="Garamond" w:hAnsi="Garamond"/>
          <w:b/>
        </w:rPr>
      </w:pPr>
    </w:p>
    <w:p w14:paraId="58B8B60B" w14:textId="63F554FF" w:rsidR="008B0E41" w:rsidRPr="00E24884" w:rsidRDefault="00EA4256" w:rsidP="00E24884">
      <w:pPr>
        <w:jc w:val="center"/>
        <w:rPr>
          <w:rFonts w:ascii="Garamond" w:hAnsi="Garamond"/>
          <w:b/>
        </w:rPr>
      </w:pPr>
      <w:r w:rsidRPr="00E24884">
        <w:rPr>
          <w:rFonts w:ascii="Garamond" w:hAnsi="Garamond"/>
          <w:b/>
        </w:rPr>
        <w:t>PËR</w:t>
      </w:r>
      <w:r w:rsidR="00E24884" w:rsidRPr="00E24884">
        <w:rPr>
          <w:rFonts w:ascii="Garamond" w:hAnsi="Garamond"/>
          <w:b/>
        </w:rPr>
        <w:t xml:space="preserve"> </w:t>
      </w:r>
      <w:r w:rsidR="00EE61EF" w:rsidRPr="00E24884">
        <w:rPr>
          <w:rFonts w:ascii="Garamond" w:hAnsi="Garamond"/>
          <w:b/>
        </w:rPr>
        <w:t>DHËNIE KONTRIBUTI</w:t>
      </w:r>
      <w:r w:rsidR="008B0E41" w:rsidRPr="00E24884">
        <w:rPr>
          <w:rFonts w:ascii="Garamond" w:hAnsi="Garamond"/>
          <w:b/>
        </w:rPr>
        <w:t xml:space="preserve"> FINANCIAR</w:t>
      </w:r>
      <w:r w:rsidR="00F14BE1" w:rsidRPr="00E24884">
        <w:rPr>
          <w:rFonts w:ascii="Garamond" w:hAnsi="Garamond"/>
          <w:b/>
        </w:rPr>
        <w:t>,</w:t>
      </w:r>
      <w:r w:rsidR="008B0E41" w:rsidRPr="00E24884">
        <w:rPr>
          <w:rFonts w:ascii="Garamond" w:hAnsi="Garamond"/>
          <w:b/>
        </w:rPr>
        <w:t xml:space="preserve"> NGA KËSHILLI I MINISTRAVE</w:t>
      </w:r>
      <w:r w:rsidR="00EE61EF" w:rsidRPr="00E24884">
        <w:rPr>
          <w:rFonts w:ascii="Garamond" w:hAnsi="Garamond"/>
          <w:b/>
        </w:rPr>
        <w:t xml:space="preserve"> </w:t>
      </w:r>
      <w:r w:rsidR="008B0E41" w:rsidRPr="00E24884">
        <w:rPr>
          <w:rFonts w:ascii="Garamond" w:hAnsi="Garamond"/>
          <w:b/>
        </w:rPr>
        <w:t>I REPUBLIKËS SË SHQIPËRISË PËR KËSHILLIN KOMBËTAR SHQIPTAR NË SERBI, PËR BLERJEN E TEKSTEVE SHKOLLORE</w:t>
      </w:r>
    </w:p>
    <w:p w14:paraId="58B8B60C" w14:textId="77777777" w:rsidR="008B0E41" w:rsidRPr="00E24884" w:rsidRDefault="008B0E41" w:rsidP="00E24884">
      <w:pPr>
        <w:ind w:firstLine="284"/>
        <w:jc w:val="both"/>
        <w:rPr>
          <w:rFonts w:ascii="Garamond" w:hAnsi="Garamond"/>
        </w:rPr>
      </w:pPr>
    </w:p>
    <w:p w14:paraId="58B8B60D" w14:textId="45A0B20F" w:rsidR="00DD5BAB" w:rsidRPr="00E24884" w:rsidRDefault="00DD5BAB" w:rsidP="00E24884">
      <w:pPr>
        <w:ind w:firstLine="284"/>
        <w:jc w:val="both"/>
        <w:rPr>
          <w:rFonts w:ascii="Garamond" w:hAnsi="Garamond"/>
        </w:rPr>
      </w:pPr>
      <w:r w:rsidRPr="00E24884">
        <w:rPr>
          <w:rFonts w:ascii="Garamond" w:hAnsi="Garamond"/>
        </w:rPr>
        <w:t>Në mbështetje të nenit 100 të Kushtetutës</w:t>
      </w:r>
      <w:r w:rsidR="00E3037C" w:rsidRPr="00E24884">
        <w:rPr>
          <w:rFonts w:ascii="Garamond" w:hAnsi="Garamond"/>
        </w:rPr>
        <w:t xml:space="preserve">, </w:t>
      </w:r>
      <w:r w:rsidR="00EA4256" w:rsidRPr="00E24884">
        <w:rPr>
          <w:rFonts w:ascii="Garamond" w:hAnsi="Garamond"/>
        </w:rPr>
        <w:t xml:space="preserve">të </w:t>
      </w:r>
      <w:r w:rsidR="00E3037C" w:rsidRPr="00E24884">
        <w:rPr>
          <w:rFonts w:ascii="Garamond" w:hAnsi="Garamond"/>
        </w:rPr>
        <w:t>ligjit nr.</w:t>
      </w:r>
      <w:r w:rsidR="00630E1E">
        <w:rPr>
          <w:rFonts w:ascii="Garamond" w:hAnsi="Garamond"/>
        </w:rPr>
        <w:t xml:space="preserve"> </w:t>
      </w:r>
      <w:r w:rsidR="00E3037C" w:rsidRPr="00E24884">
        <w:rPr>
          <w:rFonts w:ascii="Garamond" w:hAnsi="Garamond"/>
        </w:rPr>
        <w:t>9936, datë 26.6.2008, “Për menaxhimin e sistemit buxhetor në Republi</w:t>
      </w:r>
      <w:r w:rsidR="003B37F9" w:rsidRPr="00E24884">
        <w:rPr>
          <w:rFonts w:ascii="Garamond" w:hAnsi="Garamond"/>
        </w:rPr>
        <w:t>kën e Shqipërisë”, të ndryshuar</w:t>
      </w:r>
      <w:r w:rsidR="008B6C21" w:rsidRPr="00E24884">
        <w:rPr>
          <w:rFonts w:ascii="Garamond" w:hAnsi="Garamond"/>
        </w:rPr>
        <w:t xml:space="preserve">, </w:t>
      </w:r>
      <w:r w:rsidR="008A20AD" w:rsidRPr="00E24884">
        <w:rPr>
          <w:rFonts w:ascii="Garamond" w:hAnsi="Garamond"/>
        </w:rPr>
        <w:t xml:space="preserve">të </w:t>
      </w:r>
      <w:r w:rsidR="00E3037C" w:rsidRPr="00E24884">
        <w:rPr>
          <w:rFonts w:ascii="Garamond" w:hAnsi="Garamond"/>
        </w:rPr>
        <w:t>ligjit nr.</w:t>
      </w:r>
      <w:r w:rsidR="00630E1E">
        <w:rPr>
          <w:rFonts w:ascii="Garamond" w:hAnsi="Garamond"/>
        </w:rPr>
        <w:t xml:space="preserve"> </w:t>
      </w:r>
      <w:r w:rsidR="00E3037C" w:rsidRPr="00E24884">
        <w:rPr>
          <w:rFonts w:ascii="Garamond" w:hAnsi="Garamond"/>
        </w:rPr>
        <w:t>99/2018, “Për buxhetin e vitit 2019”</w:t>
      </w:r>
      <w:r w:rsidR="00F14BE1" w:rsidRPr="00E24884">
        <w:rPr>
          <w:rFonts w:ascii="Garamond" w:hAnsi="Garamond"/>
        </w:rPr>
        <w:t>,</w:t>
      </w:r>
      <w:r w:rsidR="00B74112" w:rsidRPr="00E24884">
        <w:rPr>
          <w:rFonts w:ascii="Garamond" w:hAnsi="Garamond"/>
        </w:rPr>
        <w:t xml:space="preserve"> të ndryshuar,</w:t>
      </w:r>
      <w:r w:rsidR="008B6C21" w:rsidRPr="00E24884">
        <w:rPr>
          <w:rFonts w:ascii="Garamond" w:hAnsi="Garamond"/>
        </w:rPr>
        <w:t xml:space="preserve"> dhe të </w:t>
      </w:r>
      <w:r w:rsidR="00B74112" w:rsidRPr="00E24884">
        <w:rPr>
          <w:rFonts w:ascii="Garamond" w:hAnsi="Garamond"/>
        </w:rPr>
        <w:t xml:space="preserve">ligjit </w:t>
      </w:r>
      <w:r w:rsidR="008B6C21" w:rsidRPr="00E24884">
        <w:rPr>
          <w:rFonts w:ascii="Garamond" w:hAnsi="Garamond"/>
        </w:rPr>
        <w:t>nr.</w:t>
      </w:r>
      <w:r w:rsidR="00630E1E">
        <w:rPr>
          <w:rFonts w:ascii="Garamond" w:hAnsi="Garamond"/>
        </w:rPr>
        <w:t xml:space="preserve"> </w:t>
      </w:r>
      <w:r w:rsidR="008B6C21" w:rsidRPr="00E24884">
        <w:rPr>
          <w:rFonts w:ascii="Garamond" w:hAnsi="Garamond"/>
        </w:rPr>
        <w:t>69/2012</w:t>
      </w:r>
      <w:r w:rsidR="00F14BE1" w:rsidRPr="00E24884">
        <w:rPr>
          <w:rFonts w:ascii="Garamond" w:hAnsi="Garamond"/>
        </w:rPr>
        <w:t>,</w:t>
      </w:r>
      <w:r w:rsidR="008B6C21" w:rsidRPr="00E24884">
        <w:rPr>
          <w:rFonts w:ascii="Garamond" w:hAnsi="Garamond"/>
        </w:rPr>
        <w:t xml:space="preserve"> “Për sistemin arsimor </w:t>
      </w:r>
      <w:proofErr w:type="spellStart"/>
      <w:r w:rsidR="008B6C21" w:rsidRPr="00E24884">
        <w:rPr>
          <w:rFonts w:ascii="Garamond" w:hAnsi="Garamond"/>
        </w:rPr>
        <w:t>parauniversitar</w:t>
      </w:r>
      <w:proofErr w:type="spellEnd"/>
      <w:r w:rsidR="008B6C21" w:rsidRPr="00E24884">
        <w:rPr>
          <w:rFonts w:ascii="Garamond" w:hAnsi="Garamond"/>
        </w:rPr>
        <w:t xml:space="preserve"> në Republikën e Shqipërisë</w:t>
      </w:r>
      <w:r w:rsidR="00F14BE1" w:rsidRPr="00E24884">
        <w:rPr>
          <w:rFonts w:ascii="Garamond" w:hAnsi="Garamond"/>
        </w:rPr>
        <w:t>”</w:t>
      </w:r>
      <w:r w:rsidR="008B6C21" w:rsidRPr="00E24884">
        <w:rPr>
          <w:rFonts w:ascii="Garamond" w:hAnsi="Garamond"/>
        </w:rPr>
        <w:t>, të ndryshuar,</w:t>
      </w:r>
      <w:r w:rsidR="00E3037C" w:rsidRPr="00E24884">
        <w:rPr>
          <w:rFonts w:ascii="Garamond" w:hAnsi="Garamond"/>
        </w:rPr>
        <w:t xml:space="preserve"> me propozimin e </w:t>
      </w:r>
      <w:r w:rsidR="00E249EA" w:rsidRPr="00E24884">
        <w:rPr>
          <w:rFonts w:ascii="Garamond" w:hAnsi="Garamond"/>
        </w:rPr>
        <w:t>ministrit të Arsimit, Sportit dhe Rinisë,</w:t>
      </w:r>
      <w:r w:rsidR="00E3037C" w:rsidRPr="00E24884">
        <w:rPr>
          <w:rFonts w:ascii="Garamond" w:hAnsi="Garamond"/>
        </w:rPr>
        <w:t> </w:t>
      </w:r>
      <w:r w:rsidRPr="00E24884">
        <w:rPr>
          <w:rFonts w:ascii="Garamond" w:hAnsi="Garamond"/>
        </w:rPr>
        <w:t>Këshilli i Ministrave</w:t>
      </w:r>
    </w:p>
    <w:p w14:paraId="58B8B60E" w14:textId="77777777" w:rsidR="00DD5BAB" w:rsidRPr="00E24884" w:rsidRDefault="00DD5BAB" w:rsidP="00E24884">
      <w:pPr>
        <w:ind w:firstLine="284"/>
        <w:jc w:val="both"/>
        <w:rPr>
          <w:rFonts w:ascii="Garamond" w:hAnsi="Garamond"/>
        </w:rPr>
      </w:pPr>
    </w:p>
    <w:p w14:paraId="58B8B60F" w14:textId="0F65E346" w:rsidR="00100EAA" w:rsidRPr="00E24884" w:rsidRDefault="00100EAA" w:rsidP="00E24884">
      <w:pPr>
        <w:jc w:val="center"/>
        <w:rPr>
          <w:rFonts w:ascii="Garamond" w:hAnsi="Garamond"/>
        </w:rPr>
      </w:pPr>
      <w:r w:rsidRPr="00E24884">
        <w:rPr>
          <w:rFonts w:ascii="Garamond" w:hAnsi="Garamond"/>
        </w:rPr>
        <w:t>VENDOS</w:t>
      </w:r>
      <w:r w:rsidR="00873868" w:rsidRPr="00E24884">
        <w:rPr>
          <w:rFonts w:ascii="Garamond" w:hAnsi="Garamond"/>
        </w:rPr>
        <w:t>I:</w:t>
      </w:r>
    </w:p>
    <w:p w14:paraId="58B8B610" w14:textId="77777777" w:rsidR="00EA4256" w:rsidRPr="00E24884" w:rsidRDefault="00EA4256" w:rsidP="00E24884">
      <w:pPr>
        <w:ind w:firstLine="284"/>
        <w:jc w:val="both"/>
        <w:rPr>
          <w:rFonts w:ascii="Garamond" w:hAnsi="Garamond"/>
        </w:rPr>
      </w:pPr>
    </w:p>
    <w:p w14:paraId="58B8B611" w14:textId="20B0921B" w:rsidR="00EA4256" w:rsidRPr="00E24884" w:rsidRDefault="00E24884" w:rsidP="00E248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EE61EF" w:rsidRPr="00E24884">
        <w:rPr>
          <w:rFonts w:ascii="Garamond" w:hAnsi="Garamond"/>
        </w:rPr>
        <w:t>Dhënien e kontributit</w:t>
      </w:r>
      <w:r w:rsidR="00EA4256" w:rsidRPr="00E24884">
        <w:rPr>
          <w:rFonts w:ascii="Garamond" w:hAnsi="Garamond"/>
        </w:rPr>
        <w:t xml:space="preserve"> financiar</w:t>
      </w:r>
      <w:r w:rsidR="00EE61EF" w:rsidRPr="00E24884">
        <w:rPr>
          <w:rFonts w:ascii="Garamond" w:hAnsi="Garamond"/>
        </w:rPr>
        <w:t>,</w:t>
      </w:r>
      <w:r w:rsidR="00EA4256" w:rsidRPr="00E24884">
        <w:rPr>
          <w:rFonts w:ascii="Garamond" w:hAnsi="Garamond"/>
        </w:rPr>
        <w:t xml:space="preserve"> në shumën </w:t>
      </w:r>
      <w:r w:rsidR="008A20AD" w:rsidRPr="00E24884">
        <w:rPr>
          <w:rFonts w:ascii="Garamond" w:hAnsi="Garamond"/>
        </w:rPr>
        <w:t>2</w:t>
      </w:r>
      <w:r w:rsidR="00EA4256" w:rsidRPr="00E24884">
        <w:rPr>
          <w:rFonts w:ascii="Garamond" w:hAnsi="Garamond"/>
        </w:rPr>
        <w:t>0 000 (</w:t>
      </w:r>
      <w:r w:rsidR="008A20AD" w:rsidRPr="00E24884">
        <w:rPr>
          <w:rFonts w:ascii="Garamond" w:hAnsi="Garamond"/>
        </w:rPr>
        <w:t>njëzet</w:t>
      </w:r>
      <w:r w:rsidR="00EA4256" w:rsidRPr="00E24884">
        <w:rPr>
          <w:rFonts w:ascii="Garamond" w:hAnsi="Garamond"/>
        </w:rPr>
        <w:t xml:space="preserve"> mijë) euro, </w:t>
      </w:r>
      <w:r w:rsidR="0071654F" w:rsidRPr="00E24884">
        <w:rPr>
          <w:rFonts w:ascii="Garamond" w:hAnsi="Garamond"/>
        </w:rPr>
        <w:t>ose ekuivalentin e saj në monedhën kombëtare</w:t>
      </w:r>
      <w:r w:rsidR="00F14BE1" w:rsidRPr="00E24884">
        <w:rPr>
          <w:rFonts w:ascii="Garamond" w:hAnsi="Garamond"/>
        </w:rPr>
        <w:t>,</w:t>
      </w:r>
      <w:r w:rsidR="0071654F" w:rsidRPr="00E24884">
        <w:rPr>
          <w:rFonts w:ascii="Garamond" w:hAnsi="Garamond"/>
        </w:rPr>
        <w:t xml:space="preserve"> për </w:t>
      </w:r>
      <w:r w:rsidR="00AA4015" w:rsidRPr="00E24884">
        <w:rPr>
          <w:rFonts w:ascii="Garamond" w:hAnsi="Garamond"/>
        </w:rPr>
        <w:t>Këshilli</w:t>
      </w:r>
      <w:r w:rsidR="0071654F" w:rsidRPr="00E24884">
        <w:rPr>
          <w:rFonts w:ascii="Garamond" w:hAnsi="Garamond"/>
        </w:rPr>
        <w:t>n</w:t>
      </w:r>
      <w:r w:rsidR="00AA4015" w:rsidRPr="00E24884">
        <w:rPr>
          <w:rFonts w:ascii="Garamond" w:hAnsi="Garamond"/>
        </w:rPr>
        <w:t xml:space="preserve"> Kombëtar Shqiptar në Serbi</w:t>
      </w:r>
      <w:r w:rsidR="00EA4256" w:rsidRPr="00E24884">
        <w:rPr>
          <w:rFonts w:ascii="Garamond" w:hAnsi="Garamond"/>
        </w:rPr>
        <w:t>, për t’u përdorur për blerjen e teksteve shkollore.</w:t>
      </w:r>
    </w:p>
    <w:p w14:paraId="58B8B613" w14:textId="03C911D8" w:rsidR="00EA4256" w:rsidRPr="00E24884" w:rsidRDefault="00E24884" w:rsidP="00E248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EA4256" w:rsidRPr="00E24884">
        <w:rPr>
          <w:rFonts w:ascii="Garamond" w:hAnsi="Garamond"/>
        </w:rPr>
        <w:t xml:space="preserve">Kundërvlera në lekë e shumës së sipërpërmendur të transferohet në formën e </w:t>
      </w:r>
      <w:proofErr w:type="spellStart"/>
      <w:r w:rsidR="00EA4256" w:rsidRPr="00E24884">
        <w:rPr>
          <w:rFonts w:ascii="Garamond" w:hAnsi="Garamond"/>
        </w:rPr>
        <w:t>transfertës</w:t>
      </w:r>
      <w:proofErr w:type="spellEnd"/>
      <w:r w:rsidR="0071654F" w:rsidRPr="00E24884">
        <w:rPr>
          <w:rFonts w:ascii="Garamond" w:hAnsi="Garamond"/>
        </w:rPr>
        <w:t>, në llogari të përfituesit</w:t>
      </w:r>
      <w:r w:rsidR="00EA4256" w:rsidRPr="00E24884">
        <w:rPr>
          <w:rFonts w:ascii="Garamond" w:hAnsi="Garamond"/>
        </w:rPr>
        <w:t xml:space="preserve"> dhe të përballohet nga buxheti i vitit</w:t>
      </w:r>
      <w:r w:rsidR="00DC3889" w:rsidRPr="00E24884">
        <w:rPr>
          <w:rFonts w:ascii="Garamond" w:hAnsi="Garamond"/>
        </w:rPr>
        <w:t xml:space="preserve"> 2019</w:t>
      </w:r>
      <w:r w:rsidR="00EA4256" w:rsidRPr="00E24884">
        <w:rPr>
          <w:rFonts w:ascii="Garamond" w:hAnsi="Garamond"/>
        </w:rPr>
        <w:t xml:space="preserve">, miratuar për Ministrinë e </w:t>
      </w:r>
      <w:r w:rsidR="00DC3889" w:rsidRPr="00E24884">
        <w:rPr>
          <w:rFonts w:ascii="Garamond" w:hAnsi="Garamond"/>
        </w:rPr>
        <w:t>Arsimit, Sportit dhe Rinisë</w:t>
      </w:r>
      <w:r w:rsidR="00EA4256" w:rsidRPr="00E24884">
        <w:rPr>
          <w:rFonts w:ascii="Garamond" w:hAnsi="Garamond"/>
        </w:rPr>
        <w:t>, në program</w:t>
      </w:r>
      <w:r w:rsidR="006A364B" w:rsidRPr="00E24884">
        <w:rPr>
          <w:rFonts w:ascii="Garamond" w:hAnsi="Garamond"/>
        </w:rPr>
        <w:t>et</w:t>
      </w:r>
      <w:r w:rsidR="00EA4256" w:rsidRPr="00E24884">
        <w:rPr>
          <w:rFonts w:ascii="Garamond" w:hAnsi="Garamond"/>
        </w:rPr>
        <w:t xml:space="preserve"> </w:t>
      </w:r>
      <w:r w:rsidR="0071654F" w:rsidRPr="00E24884">
        <w:rPr>
          <w:rFonts w:ascii="Garamond" w:hAnsi="Garamond"/>
        </w:rPr>
        <w:t>buxhetor</w:t>
      </w:r>
      <w:r w:rsidR="006A364B" w:rsidRPr="00E24884">
        <w:rPr>
          <w:rFonts w:ascii="Garamond" w:hAnsi="Garamond"/>
        </w:rPr>
        <w:t>e</w:t>
      </w:r>
      <w:r w:rsidR="0071654F" w:rsidRPr="00E24884">
        <w:rPr>
          <w:rFonts w:ascii="Garamond" w:hAnsi="Garamond"/>
        </w:rPr>
        <w:t xml:space="preserve"> </w:t>
      </w:r>
      <w:r w:rsidR="006A364B" w:rsidRPr="00E24884">
        <w:rPr>
          <w:rFonts w:ascii="Garamond" w:hAnsi="Garamond"/>
        </w:rPr>
        <w:t>“</w:t>
      </w:r>
      <w:r w:rsidR="0071654F" w:rsidRPr="00E24884">
        <w:rPr>
          <w:rFonts w:ascii="Garamond" w:hAnsi="Garamond"/>
        </w:rPr>
        <w:t>arsimi bazë</w:t>
      </w:r>
      <w:r w:rsidR="006A364B" w:rsidRPr="00E24884">
        <w:rPr>
          <w:rFonts w:ascii="Garamond" w:hAnsi="Garamond"/>
        </w:rPr>
        <w:t>”</w:t>
      </w:r>
      <w:r w:rsidR="0071654F" w:rsidRPr="00E24884">
        <w:rPr>
          <w:rFonts w:ascii="Garamond" w:hAnsi="Garamond"/>
        </w:rPr>
        <w:t xml:space="preserve">, </w:t>
      </w:r>
      <w:r w:rsidR="006A364B" w:rsidRPr="00E24884">
        <w:rPr>
          <w:rFonts w:ascii="Garamond" w:hAnsi="Garamond"/>
        </w:rPr>
        <w:t>“</w:t>
      </w:r>
      <w:r w:rsidR="0071654F" w:rsidRPr="00E24884">
        <w:rPr>
          <w:rFonts w:ascii="Garamond" w:hAnsi="Garamond"/>
        </w:rPr>
        <w:t>ar</w:t>
      </w:r>
      <w:r w:rsidR="00F14BE1" w:rsidRPr="00E24884">
        <w:rPr>
          <w:rFonts w:ascii="Garamond" w:hAnsi="Garamond"/>
        </w:rPr>
        <w:t>simi i mesëm i përgjithshëm</w:t>
      </w:r>
      <w:r w:rsidR="006A364B" w:rsidRPr="00E24884">
        <w:rPr>
          <w:rFonts w:ascii="Garamond" w:hAnsi="Garamond"/>
        </w:rPr>
        <w:t>”,</w:t>
      </w:r>
      <w:r w:rsidR="00F14BE1" w:rsidRPr="00E24884">
        <w:rPr>
          <w:rFonts w:ascii="Garamond" w:hAnsi="Garamond"/>
        </w:rPr>
        <w:t xml:space="preserve"> </w:t>
      </w:r>
      <w:r w:rsidR="006A364B" w:rsidRPr="00E24884">
        <w:rPr>
          <w:rFonts w:ascii="Garamond" w:hAnsi="Garamond"/>
        </w:rPr>
        <w:t>“</w:t>
      </w:r>
      <w:r w:rsidR="0071654F" w:rsidRPr="00E24884">
        <w:rPr>
          <w:rFonts w:ascii="Garamond" w:hAnsi="Garamond"/>
        </w:rPr>
        <w:t>sporti</w:t>
      </w:r>
      <w:r w:rsidR="006A364B" w:rsidRPr="00E24884">
        <w:rPr>
          <w:rFonts w:ascii="Garamond" w:hAnsi="Garamond"/>
        </w:rPr>
        <w:t>”</w:t>
      </w:r>
      <w:r w:rsidR="0071654F" w:rsidRPr="00E24884">
        <w:rPr>
          <w:rFonts w:ascii="Garamond" w:hAnsi="Garamond"/>
        </w:rPr>
        <w:t xml:space="preserve"> dhe </w:t>
      </w:r>
      <w:r w:rsidR="006A364B" w:rsidRPr="00E24884">
        <w:rPr>
          <w:rFonts w:ascii="Garamond" w:hAnsi="Garamond"/>
        </w:rPr>
        <w:t>“</w:t>
      </w:r>
      <w:r w:rsidR="0071654F" w:rsidRPr="00E24884">
        <w:rPr>
          <w:rFonts w:ascii="Garamond" w:hAnsi="Garamond"/>
        </w:rPr>
        <w:t>rinia</w:t>
      </w:r>
      <w:r w:rsidR="006A364B" w:rsidRPr="00E24884">
        <w:rPr>
          <w:rFonts w:ascii="Garamond" w:hAnsi="Garamond"/>
        </w:rPr>
        <w:t>”</w:t>
      </w:r>
      <w:r w:rsidR="0071654F" w:rsidRPr="00E24884">
        <w:rPr>
          <w:rFonts w:ascii="Garamond" w:hAnsi="Garamond"/>
        </w:rPr>
        <w:t>.</w:t>
      </w:r>
    </w:p>
    <w:p w14:paraId="58B8B615" w14:textId="53BE417E" w:rsidR="00CF7E88" w:rsidRPr="00E24884" w:rsidRDefault="00E24884" w:rsidP="00E248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EA4256" w:rsidRPr="00E24884">
        <w:rPr>
          <w:rFonts w:ascii="Garamond" w:hAnsi="Garamond"/>
        </w:rPr>
        <w:t>Ngarkohe</w:t>
      </w:r>
      <w:r w:rsidR="00F14BE1" w:rsidRPr="00E24884">
        <w:rPr>
          <w:rFonts w:ascii="Garamond" w:hAnsi="Garamond"/>
        </w:rPr>
        <w:t>n</w:t>
      </w:r>
      <w:r w:rsidR="00EA4256" w:rsidRPr="00E24884">
        <w:rPr>
          <w:rFonts w:ascii="Garamond" w:hAnsi="Garamond"/>
        </w:rPr>
        <w:t xml:space="preserve"> Ministria e </w:t>
      </w:r>
      <w:r w:rsidR="000955C2" w:rsidRPr="00E24884">
        <w:rPr>
          <w:rFonts w:ascii="Garamond" w:hAnsi="Garamond"/>
        </w:rPr>
        <w:t>Arsimit, Sportit dhe Rinisë</w:t>
      </w:r>
      <w:r w:rsidR="00EA4256" w:rsidRPr="00E24884">
        <w:rPr>
          <w:rFonts w:ascii="Garamond" w:hAnsi="Garamond"/>
        </w:rPr>
        <w:t xml:space="preserve"> dhe Ministria e Financave </w:t>
      </w:r>
      <w:r w:rsidR="000955C2" w:rsidRPr="00E24884">
        <w:rPr>
          <w:rFonts w:ascii="Garamond" w:hAnsi="Garamond"/>
        </w:rPr>
        <w:t xml:space="preserve">dhe Ekonomisë </w:t>
      </w:r>
      <w:r w:rsidR="00EA4256" w:rsidRPr="00E24884">
        <w:rPr>
          <w:rFonts w:ascii="Garamond" w:hAnsi="Garamond"/>
        </w:rPr>
        <w:t>për zbatimin e këtij vendimi.</w:t>
      </w:r>
    </w:p>
    <w:p w14:paraId="58B8B617" w14:textId="51075321" w:rsidR="004E709F" w:rsidRPr="00E24884" w:rsidRDefault="004E709F" w:rsidP="00E24884">
      <w:pPr>
        <w:ind w:firstLine="284"/>
        <w:jc w:val="both"/>
        <w:rPr>
          <w:rFonts w:ascii="Garamond" w:hAnsi="Garamond"/>
        </w:rPr>
      </w:pPr>
      <w:r w:rsidRPr="00E24884">
        <w:rPr>
          <w:rFonts w:ascii="Garamond" w:hAnsi="Garamond"/>
        </w:rPr>
        <w:t>Ky vendim hyn në</w:t>
      </w:r>
      <w:r w:rsidR="00100EAA" w:rsidRPr="00E24884">
        <w:rPr>
          <w:rFonts w:ascii="Garamond" w:hAnsi="Garamond"/>
        </w:rPr>
        <w:t xml:space="preserve"> fuqi </w:t>
      </w:r>
      <w:r w:rsidR="00AA61C6" w:rsidRPr="00E24884">
        <w:rPr>
          <w:rFonts w:ascii="Garamond" w:hAnsi="Garamond"/>
        </w:rPr>
        <w:t xml:space="preserve">menjëherë dhe botohet </w:t>
      </w:r>
      <w:r w:rsidR="00100EAA" w:rsidRPr="00E24884">
        <w:rPr>
          <w:rFonts w:ascii="Garamond" w:hAnsi="Garamond"/>
        </w:rPr>
        <w:t xml:space="preserve">në </w:t>
      </w:r>
      <w:r w:rsidRPr="00E24884">
        <w:rPr>
          <w:rFonts w:ascii="Garamond" w:hAnsi="Garamond"/>
        </w:rPr>
        <w:t xml:space="preserve">Fletoren </w:t>
      </w:r>
      <w:r w:rsidR="00E24884" w:rsidRPr="00E24884">
        <w:rPr>
          <w:rFonts w:ascii="Garamond" w:hAnsi="Garamond"/>
        </w:rPr>
        <w:t>Zyrtare</w:t>
      </w:r>
      <w:r w:rsidRPr="00E24884">
        <w:rPr>
          <w:rFonts w:ascii="Garamond" w:hAnsi="Garamond"/>
        </w:rPr>
        <w:t>.</w:t>
      </w:r>
    </w:p>
    <w:p w14:paraId="58B8B618" w14:textId="77777777" w:rsidR="00DD5BAB" w:rsidRPr="00E24884" w:rsidRDefault="00DD5BAB" w:rsidP="00E24884">
      <w:pPr>
        <w:ind w:firstLine="284"/>
        <w:jc w:val="both"/>
        <w:rPr>
          <w:rFonts w:ascii="Garamond" w:hAnsi="Garamond"/>
        </w:rPr>
      </w:pPr>
    </w:p>
    <w:p w14:paraId="58B8B61A" w14:textId="4AD41490" w:rsidR="00CF7E88" w:rsidRPr="00E24884" w:rsidRDefault="00E24884" w:rsidP="00E2488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630E1E">
        <w:rPr>
          <w:rFonts w:ascii="Garamond" w:hAnsi="Garamond"/>
        </w:rPr>
        <w:t>Ë</w:t>
      </w:r>
      <w:r>
        <w:rPr>
          <w:rFonts w:ascii="Garamond" w:hAnsi="Garamond"/>
        </w:rPr>
        <w:t>R</w:t>
      </w:r>
      <w:bookmarkStart w:id="0" w:name="_GoBack"/>
      <w:bookmarkEnd w:id="0"/>
    </w:p>
    <w:p w14:paraId="58B8B61D" w14:textId="0FA571BD" w:rsidR="001564E9" w:rsidRPr="00E24884" w:rsidRDefault="00E24884" w:rsidP="00E24884">
      <w:pPr>
        <w:ind w:firstLine="284"/>
        <w:jc w:val="right"/>
        <w:rPr>
          <w:rFonts w:ascii="Garamond" w:hAnsi="Garamond"/>
          <w:b/>
        </w:rPr>
      </w:pPr>
      <w:r w:rsidRPr="00E24884">
        <w:rPr>
          <w:rFonts w:ascii="Garamond" w:hAnsi="Garamond"/>
          <w:b/>
        </w:rPr>
        <w:t xml:space="preserve">Edi </w:t>
      </w:r>
      <w:proofErr w:type="spellStart"/>
      <w:r w:rsidRPr="00E24884">
        <w:rPr>
          <w:rFonts w:ascii="Garamond" w:hAnsi="Garamond"/>
          <w:b/>
        </w:rPr>
        <w:t>Rama</w:t>
      </w:r>
      <w:proofErr w:type="spellEnd"/>
    </w:p>
    <w:p w14:paraId="58B8B61E" w14:textId="77777777" w:rsidR="00B75AF3" w:rsidRPr="00E24884" w:rsidRDefault="00B75AF3" w:rsidP="00E24884">
      <w:pPr>
        <w:ind w:firstLine="284"/>
        <w:jc w:val="both"/>
        <w:rPr>
          <w:rFonts w:ascii="Garamond" w:hAnsi="Garamond"/>
        </w:rPr>
      </w:pPr>
    </w:p>
    <w:sectPr w:rsidR="00B75AF3" w:rsidRPr="00E24884" w:rsidSect="00106F49">
      <w:headerReference w:type="default" r:id="rId13"/>
      <w:footerReference w:type="default" r:id="rId14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EFED6C" w14:textId="77777777" w:rsidR="00630E1E" w:rsidRDefault="00630E1E" w:rsidP="00DA1278">
      <w:r>
        <w:separator/>
      </w:r>
    </w:p>
  </w:endnote>
  <w:endnote w:type="continuationSeparator" w:id="0">
    <w:p w14:paraId="58402E12" w14:textId="77777777" w:rsidR="00630E1E" w:rsidRDefault="00630E1E" w:rsidP="00DA1278">
      <w:r>
        <w:continuationSeparator/>
      </w:r>
    </w:p>
  </w:endnote>
  <w:endnote w:type="continuationNotice" w:id="1">
    <w:p w14:paraId="3E984141" w14:textId="77777777" w:rsidR="00630E1E" w:rsidRDefault="00630E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DB34BE" w14:textId="77777777" w:rsidR="00630E1E" w:rsidRDefault="00630E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49FF31" w14:textId="77777777" w:rsidR="00630E1E" w:rsidRDefault="00630E1E" w:rsidP="00DA1278">
      <w:r>
        <w:separator/>
      </w:r>
    </w:p>
  </w:footnote>
  <w:footnote w:type="continuationSeparator" w:id="0">
    <w:p w14:paraId="71B84B3E" w14:textId="77777777" w:rsidR="00630E1E" w:rsidRDefault="00630E1E" w:rsidP="00DA1278">
      <w:r>
        <w:continuationSeparator/>
      </w:r>
    </w:p>
  </w:footnote>
  <w:footnote w:type="continuationNotice" w:id="1">
    <w:p w14:paraId="0FB6F1AA" w14:textId="77777777" w:rsidR="00630E1E" w:rsidRDefault="00630E1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28873" w14:textId="77777777" w:rsidR="00630E1E" w:rsidRDefault="0063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191A"/>
    <w:multiLevelType w:val="hybridMultilevel"/>
    <w:tmpl w:val="09D690CE"/>
    <w:lvl w:ilvl="0" w:tplc="974E2C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ECB1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DBC5E5C"/>
    <w:multiLevelType w:val="hybridMultilevel"/>
    <w:tmpl w:val="33D4AF1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802529"/>
    <w:multiLevelType w:val="hybridMultilevel"/>
    <w:tmpl w:val="18060A3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333A18"/>
    <w:multiLevelType w:val="hybridMultilevel"/>
    <w:tmpl w:val="F4B439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CA4D94"/>
    <w:multiLevelType w:val="hybridMultilevel"/>
    <w:tmpl w:val="7E889DE4"/>
    <w:lvl w:ilvl="0" w:tplc="A39C0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8"/>
    <w:rsid w:val="000310AD"/>
    <w:rsid w:val="00041CC2"/>
    <w:rsid w:val="00051CE5"/>
    <w:rsid w:val="000543B3"/>
    <w:rsid w:val="00056C6A"/>
    <w:rsid w:val="000746C8"/>
    <w:rsid w:val="000955C2"/>
    <w:rsid w:val="000A2C18"/>
    <w:rsid w:val="000E49D5"/>
    <w:rsid w:val="000F3AD8"/>
    <w:rsid w:val="00100EAA"/>
    <w:rsid w:val="00106F49"/>
    <w:rsid w:val="00116E82"/>
    <w:rsid w:val="00126E14"/>
    <w:rsid w:val="001564E9"/>
    <w:rsid w:val="00170734"/>
    <w:rsid w:val="0019658D"/>
    <w:rsid w:val="001B46A3"/>
    <w:rsid w:val="001C1DCD"/>
    <w:rsid w:val="001E4FC2"/>
    <w:rsid w:val="001F5F3D"/>
    <w:rsid w:val="001F61A5"/>
    <w:rsid w:val="00224C92"/>
    <w:rsid w:val="002444CF"/>
    <w:rsid w:val="00252191"/>
    <w:rsid w:val="00254438"/>
    <w:rsid w:val="00265576"/>
    <w:rsid w:val="00291BF8"/>
    <w:rsid w:val="002B36D7"/>
    <w:rsid w:val="002C09E3"/>
    <w:rsid w:val="002D1EA4"/>
    <w:rsid w:val="002D4985"/>
    <w:rsid w:val="002F338A"/>
    <w:rsid w:val="00302BBD"/>
    <w:rsid w:val="00307A66"/>
    <w:rsid w:val="003137EF"/>
    <w:rsid w:val="00351822"/>
    <w:rsid w:val="00372067"/>
    <w:rsid w:val="00373F55"/>
    <w:rsid w:val="00387F8F"/>
    <w:rsid w:val="003A3C56"/>
    <w:rsid w:val="003B37F9"/>
    <w:rsid w:val="003E3DBA"/>
    <w:rsid w:val="003F0E26"/>
    <w:rsid w:val="0040708F"/>
    <w:rsid w:val="00426096"/>
    <w:rsid w:val="00442775"/>
    <w:rsid w:val="00453650"/>
    <w:rsid w:val="00466E67"/>
    <w:rsid w:val="0047004E"/>
    <w:rsid w:val="0049256C"/>
    <w:rsid w:val="004B0F6C"/>
    <w:rsid w:val="004C62F2"/>
    <w:rsid w:val="004D466A"/>
    <w:rsid w:val="004E709F"/>
    <w:rsid w:val="005031CA"/>
    <w:rsid w:val="005366B3"/>
    <w:rsid w:val="00584E6A"/>
    <w:rsid w:val="00592A73"/>
    <w:rsid w:val="005A045B"/>
    <w:rsid w:val="005F019E"/>
    <w:rsid w:val="006246A2"/>
    <w:rsid w:val="00630E1E"/>
    <w:rsid w:val="00643E2B"/>
    <w:rsid w:val="00683689"/>
    <w:rsid w:val="00687370"/>
    <w:rsid w:val="006A364B"/>
    <w:rsid w:val="006D458E"/>
    <w:rsid w:val="006D5BF6"/>
    <w:rsid w:val="0071654F"/>
    <w:rsid w:val="00723F8D"/>
    <w:rsid w:val="0074630F"/>
    <w:rsid w:val="007555CF"/>
    <w:rsid w:val="00765047"/>
    <w:rsid w:val="00765EB0"/>
    <w:rsid w:val="00782D29"/>
    <w:rsid w:val="00787995"/>
    <w:rsid w:val="007924C9"/>
    <w:rsid w:val="00795930"/>
    <w:rsid w:val="007A2899"/>
    <w:rsid w:val="007B7D7B"/>
    <w:rsid w:val="007D334B"/>
    <w:rsid w:val="007E19C1"/>
    <w:rsid w:val="00824634"/>
    <w:rsid w:val="00846900"/>
    <w:rsid w:val="00846D0A"/>
    <w:rsid w:val="00852320"/>
    <w:rsid w:val="00873868"/>
    <w:rsid w:val="00874F09"/>
    <w:rsid w:val="008820D0"/>
    <w:rsid w:val="008A20AD"/>
    <w:rsid w:val="008A39C3"/>
    <w:rsid w:val="008B0E41"/>
    <w:rsid w:val="008B3874"/>
    <w:rsid w:val="008B6C21"/>
    <w:rsid w:val="008C012C"/>
    <w:rsid w:val="008F5A66"/>
    <w:rsid w:val="00900F98"/>
    <w:rsid w:val="009048F8"/>
    <w:rsid w:val="00944F0D"/>
    <w:rsid w:val="009532A7"/>
    <w:rsid w:val="0097567C"/>
    <w:rsid w:val="00987B55"/>
    <w:rsid w:val="00990775"/>
    <w:rsid w:val="009959DB"/>
    <w:rsid w:val="009B7175"/>
    <w:rsid w:val="009C73A1"/>
    <w:rsid w:val="009E6822"/>
    <w:rsid w:val="009E7FBA"/>
    <w:rsid w:val="00A06632"/>
    <w:rsid w:val="00A40324"/>
    <w:rsid w:val="00A5793B"/>
    <w:rsid w:val="00A80323"/>
    <w:rsid w:val="00A83665"/>
    <w:rsid w:val="00AA0216"/>
    <w:rsid w:val="00AA4015"/>
    <w:rsid w:val="00AA61C6"/>
    <w:rsid w:val="00AD4578"/>
    <w:rsid w:val="00AF5678"/>
    <w:rsid w:val="00B16BA9"/>
    <w:rsid w:val="00B61A8D"/>
    <w:rsid w:val="00B67CC6"/>
    <w:rsid w:val="00B74112"/>
    <w:rsid w:val="00B75AF3"/>
    <w:rsid w:val="00BC372E"/>
    <w:rsid w:val="00BC6AE8"/>
    <w:rsid w:val="00BD493E"/>
    <w:rsid w:val="00BF33E1"/>
    <w:rsid w:val="00C256FC"/>
    <w:rsid w:val="00C61726"/>
    <w:rsid w:val="00C949B4"/>
    <w:rsid w:val="00CB43DB"/>
    <w:rsid w:val="00CE16AE"/>
    <w:rsid w:val="00CF7E88"/>
    <w:rsid w:val="00D15696"/>
    <w:rsid w:val="00D15ABD"/>
    <w:rsid w:val="00D15EF9"/>
    <w:rsid w:val="00D30722"/>
    <w:rsid w:val="00D30D47"/>
    <w:rsid w:val="00D41960"/>
    <w:rsid w:val="00D778CC"/>
    <w:rsid w:val="00D84055"/>
    <w:rsid w:val="00DA1278"/>
    <w:rsid w:val="00DC3889"/>
    <w:rsid w:val="00DD5BAB"/>
    <w:rsid w:val="00DE0438"/>
    <w:rsid w:val="00DF5F55"/>
    <w:rsid w:val="00E03186"/>
    <w:rsid w:val="00E24884"/>
    <w:rsid w:val="00E249EA"/>
    <w:rsid w:val="00E3037C"/>
    <w:rsid w:val="00E30FA0"/>
    <w:rsid w:val="00E45D19"/>
    <w:rsid w:val="00E61A90"/>
    <w:rsid w:val="00E757E7"/>
    <w:rsid w:val="00E840B0"/>
    <w:rsid w:val="00EA17C9"/>
    <w:rsid w:val="00EA4256"/>
    <w:rsid w:val="00EA5C1C"/>
    <w:rsid w:val="00EE61EF"/>
    <w:rsid w:val="00F14BE1"/>
    <w:rsid w:val="00F225DC"/>
    <w:rsid w:val="00F23761"/>
    <w:rsid w:val="00F2737B"/>
    <w:rsid w:val="00F51B48"/>
    <w:rsid w:val="00F61276"/>
    <w:rsid w:val="00F84364"/>
    <w:rsid w:val="00FC0E64"/>
    <w:rsid w:val="00FC10F2"/>
    <w:rsid w:val="00FC1210"/>
    <w:rsid w:val="00FD45C6"/>
    <w:rsid w:val="00FD5A98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B8B603"/>
  <w15:docId w15:val="{25E8AAB7-E460-40F6-8A6E-CCFF02F1D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492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000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3037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center"/>
    </w:pPr>
    <w:rPr>
      <w:b/>
      <w:bCs/>
      <w:lang w:val="it-I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color w:val="00000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44F0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1Char">
    <w:name w:val="Heading 1 Char"/>
    <w:link w:val="Heading1"/>
    <w:rsid w:val="0049256C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7B7D7B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DA1278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4E709F"/>
    <w:pPr>
      <w:spacing w:before="100" w:beforeAutospacing="1" w:after="100" w:afterAutospacing="1"/>
    </w:pPr>
  </w:style>
  <w:style w:type="character" w:customStyle="1" w:styleId="Heading4Char">
    <w:name w:val="Heading 4 Char"/>
    <w:basedOn w:val="DefaultParagraphFont"/>
    <w:link w:val="Heading4"/>
    <w:semiHidden/>
    <w:rsid w:val="00E3037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sq-AL"/>
    </w:rPr>
  </w:style>
  <w:style w:type="paragraph" w:customStyle="1" w:styleId="Style5">
    <w:name w:val="Style5"/>
    <w:basedOn w:val="Normal"/>
    <w:rsid w:val="00E3037C"/>
    <w:pPr>
      <w:jc w:val="center"/>
    </w:pPr>
    <w:rPr>
      <w:rFonts w:ascii="Bookman Old Style" w:hAnsi="Bookman Old Style"/>
      <w:b/>
      <w:bCs/>
      <w:szCs w:val="20"/>
      <w:lang w:val="it-IT"/>
    </w:rPr>
  </w:style>
  <w:style w:type="character" w:styleId="Strong">
    <w:name w:val="Strong"/>
    <w:basedOn w:val="DefaultParagraphFont"/>
    <w:uiPriority w:val="22"/>
    <w:qFormat/>
    <w:rsid w:val="003B37F9"/>
    <w:rPr>
      <w:b/>
      <w:bCs/>
    </w:rPr>
  </w:style>
  <w:style w:type="paragraph" w:styleId="BodyText">
    <w:name w:val="Body Text"/>
    <w:basedOn w:val="Normal"/>
    <w:link w:val="BodyTextChar"/>
    <w:rsid w:val="00EA4256"/>
    <w:pPr>
      <w:spacing w:after="120"/>
    </w:pPr>
    <w:rPr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A4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1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ni\Application%20Data\Microsoft\Templates\modeli%20shkres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0B50C7707A4D4CBDE6BB7A3BC056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712</Nr_x002e__x0020_akti>
    <Data_x0020_e_x0020_Krijimit xmlns="0e656187-b300-4fb0-8bf4-3a50f872073c">2019-11-09T15:08:26Z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2019-11-06T23:00:00Z</Date_x0020_protokolli>
    <Titulli xmlns="0e656187-b300-4fb0-8bf4-3a50f872073c">Për dhënie kontributi financiar, nga Këshilli Ministrave i Republikës së Shqipërisë për Këshillin Kombëtar Shqiptar në Serbi , për blerjen e teksteve shkollore</Titulli>
    <Modifikuesi xmlns="0e656187-b300-4fb0-8bf4-3a50f872073c">vjollca.pacrami</Modifikuesi>
    <Nr_x002e__x0020_prot_x0020_QBZ xmlns="0e656187-b300-4fb0-8bf4-3a50f872073c">1536</Nr_x002e__x0020_prot_x0020_QBZ>
    <Data_x0020_e_x0020_Modifikimit xmlns="0e656187-b300-4fb0-8bf4-3a50f872073c">2019-11-11T09:34:10Z</Data_x0020_e_x0020_Modifikimit>
    <Dekretuar xmlns="0e656187-b300-4fb0-8bf4-3a50f872073c">false</Dekretuar>
    <Data xmlns="0e656187-b300-4fb0-8bf4-3a50f872073c">2019-11-05T23:00:00Z</Data>
    <Nr_x002e__x0020_protokolli_x0020_i_x0020_aktit xmlns="0e656187-b300-4fb0-8bf4-3a50f872073c">5499/1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0B50C7707A4D4CBDE6BB7A3BC056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0A6F5-3F88-40AC-9455-D49F9ADA15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391C4C-CD8E-4123-8986-A99218EC94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EC6F004-DCBA-4DD6-914C-6B1FC4CED3A6}">
  <ds:schemaRefs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7187109-4FE9-4FD3-8059-7CC57501EA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C2EAFA-38C8-472E-888C-A5F72FB9D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F018002-46FC-4E4D-8110-3691CD1CB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modeli shkreses</Template>
  <TotalTime>4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kontributi financiar, nga Këshilli Ministrave i Republikës së Shqipërisë për Këshillin Kombëtar Shqiptar në Serbi , për blerjen e teksteve shkollore</vt:lpstr>
    </vt:vector>
  </TitlesOfParts>
  <Company>Ministria e Financave</Company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kontributi financiar, nga Këshilli Ministrave i Republikës së Shqipërisë për Këshillin Kombëtar Shqiptar në Serbi , për blerjen e teksteve shkollore</dc:title>
  <dc:creator>anni</dc:creator>
  <cp:lastModifiedBy>Fjora Cahani</cp:lastModifiedBy>
  <cp:revision>8</cp:revision>
  <cp:lastPrinted>2019-11-06T10:16:00Z</cp:lastPrinted>
  <dcterms:created xsi:type="dcterms:W3CDTF">2019-11-08T12:54:00Z</dcterms:created>
  <dcterms:modified xsi:type="dcterms:W3CDTF">2019-11-11T10:23:00Z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0x009B880FFC54D8514B9219E3FB2949D89E</vt:lpwstr>
  </property>
  <property fmtid="{D5CDD505-2E9C-101B-9397-08002B2CF9AE}" pid="3" name="TemplateUrl">
    <vt:lpwstr/>
  </property>
  <property fmtid="{D5CDD505-2E9C-101B-9397-08002B2CF9AE}" pid="4" name="ProtocolNumberIn">
    <vt:lpwstr/>
  </property>
  <property fmtid="{D5CDD505-2E9C-101B-9397-08002B2CF9AE}" pid="5" name="DocumentTypeId">
    <vt:lpwstr>1</vt:lpwstr>
  </property>
  <property fmtid="{D5CDD505-2E9C-101B-9397-08002B2CF9AE}" pid="6" name="ProtocolNumberOut">
    <vt:lpwstr>10815/2</vt:lpwstr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  <property fmtid="{D5CDD505-2E9C-101B-9397-08002B2CF9AE}" pid="10" name="Dekretuar">
    <vt:bool>false</vt:bool>
  </property>
  <property fmtid="{D5CDD505-2E9C-101B-9397-08002B2CF9AE}" pid="11" name="Eligible To Select">
    <vt:bool>true</vt:bool>
  </property>
  <property fmtid="{D5CDD505-2E9C-101B-9397-08002B2CF9AE}" pid="12" name="Krijuesi">
    <vt:lpwstr>entela.suli</vt:lpwstr>
  </property>
  <property fmtid="{D5CDD505-2E9C-101B-9397-08002B2CF9AE}" pid="13" name="Data e Modifikimit">
    <vt:filetime>2019-05-31T09:00:41Z</vt:filetime>
  </property>
  <property fmtid="{D5CDD505-2E9C-101B-9397-08002B2CF9AE}" pid="14" name="Nr. akti">
    <vt:lpwstr>358</vt:lpwstr>
  </property>
  <property fmtid="{D5CDD505-2E9C-101B-9397-08002B2CF9AE}" pid="15" name="Akte ekstra">
    <vt:bool>false</vt:bool>
  </property>
  <property fmtid="{D5CDD505-2E9C-101B-9397-08002B2CF9AE}" pid="16" name="Modifikuesi">
    <vt:lpwstr>gladiola.cicako</vt:lpwstr>
  </property>
  <property fmtid="{D5CDD505-2E9C-101B-9397-08002B2CF9AE}" pid="17" name="Nr. prot QBZ">
    <vt:lpwstr>851</vt:lpwstr>
  </property>
  <property fmtid="{D5CDD505-2E9C-101B-9397-08002B2CF9AE}" pid="18" name="Nr. protokolli i aktit">
    <vt:lpwstr>2930/1</vt:lpwstr>
  </property>
  <property fmtid="{D5CDD505-2E9C-101B-9397-08002B2CF9AE}" pid="19" name="Lloji i aktit">
    <vt:lpwstr>Akt bazë</vt:lpwstr>
  </property>
  <property fmtid="{D5CDD505-2E9C-101B-9397-08002B2CF9AE}" pid="20" name="Titulli">
    <vt:lpwstr>Për dhënie ndihme financiare, nga Këshilli i Ministrave i Republikës së Shqipërisë për Këshillin Kombëtar Shqiptar në Serbi, për mbështetjen e funksionimit të këtij këshilli si dhe të zyrave të tij në Preshevë dhe Medvegjë</vt:lpwstr>
  </property>
  <property fmtid="{D5CDD505-2E9C-101B-9397-08002B2CF9AE}" pid="21" name="Data e Krijimit">
    <vt:filetime>2019-05-31T08:31:48Z</vt:filetime>
  </property>
  <property fmtid="{D5CDD505-2E9C-101B-9397-08002B2CF9AE}" pid="22" name="Date protokolli">
    <vt:filetime>2019-05-29T22:00:00Z</vt:filetime>
  </property>
  <property fmtid="{D5CDD505-2E9C-101B-9397-08002B2CF9AE}" pid="23" name="Data">
    <vt:filetime>2019-05-28T22:00:00Z</vt:filetime>
  </property>
  <property fmtid="{D5CDD505-2E9C-101B-9397-08002B2CF9AE}" pid="24" name="Institucion Pergjegjes">
    <vt:lpwstr>http://qbz.gov.al/resource/authority/legal-institution/24|keshilli-i-ministrave</vt:lpwstr>
  </property>
</Properties>
</file>