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5E99D" w14:textId="3E3AA25F" w:rsidR="00E3037C" w:rsidRPr="00B65AA0" w:rsidRDefault="00B65AA0" w:rsidP="00B65AA0">
      <w:pPr>
        <w:jc w:val="center"/>
        <w:rPr>
          <w:rFonts w:ascii="Garamond" w:hAnsi="Garamond"/>
          <w:b/>
        </w:rPr>
      </w:pPr>
      <w:r w:rsidRPr="00B65AA0">
        <w:rPr>
          <w:rFonts w:ascii="Garamond" w:hAnsi="Garamond"/>
          <w:b/>
        </w:rPr>
        <w:t>VENDI</w:t>
      </w:r>
      <w:r w:rsidR="00E3037C" w:rsidRPr="00B65AA0">
        <w:rPr>
          <w:rFonts w:ascii="Garamond" w:hAnsi="Garamond"/>
          <w:b/>
        </w:rPr>
        <w:t>M</w:t>
      </w:r>
    </w:p>
    <w:p w14:paraId="0145E9A0" w14:textId="50C052D4" w:rsidR="00E3037C" w:rsidRPr="00B65AA0" w:rsidRDefault="00151DA6" w:rsidP="00B65AA0">
      <w:pPr>
        <w:jc w:val="center"/>
        <w:rPr>
          <w:rFonts w:ascii="Garamond" w:hAnsi="Garamond"/>
          <w:b/>
        </w:rPr>
      </w:pPr>
      <w:r w:rsidRPr="00B65AA0">
        <w:rPr>
          <w:rFonts w:ascii="Garamond" w:hAnsi="Garamond"/>
          <w:b/>
        </w:rPr>
        <w:t>Nr.</w:t>
      </w:r>
      <w:r w:rsidR="003F3137">
        <w:rPr>
          <w:rFonts w:ascii="Garamond" w:hAnsi="Garamond"/>
          <w:b/>
        </w:rPr>
        <w:t xml:space="preserve"> </w:t>
      </w:r>
      <w:r w:rsidRPr="00B65AA0">
        <w:rPr>
          <w:rFonts w:ascii="Garamond" w:hAnsi="Garamond"/>
          <w:b/>
        </w:rPr>
        <w:t>56</w:t>
      </w:r>
      <w:r w:rsidR="00E3037C" w:rsidRPr="00B65AA0">
        <w:rPr>
          <w:rFonts w:ascii="Garamond" w:hAnsi="Garamond"/>
          <w:b/>
        </w:rPr>
        <w:t xml:space="preserve">, datë </w:t>
      </w:r>
      <w:r w:rsidRPr="00B65AA0">
        <w:rPr>
          <w:rFonts w:ascii="Garamond" w:hAnsi="Garamond"/>
          <w:b/>
        </w:rPr>
        <w:t>29.1.2020</w:t>
      </w:r>
    </w:p>
    <w:p w14:paraId="0145E9A2" w14:textId="77777777" w:rsidR="00E3037C" w:rsidRPr="00B65AA0" w:rsidRDefault="00E3037C" w:rsidP="00B65AA0">
      <w:pPr>
        <w:jc w:val="center"/>
        <w:rPr>
          <w:rFonts w:ascii="Garamond" w:hAnsi="Garamond"/>
          <w:b/>
        </w:rPr>
      </w:pPr>
    </w:p>
    <w:p w14:paraId="0145E9A5" w14:textId="7D367A62" w:rsidR="003B24C0" w:rsidRPr="00B65AA0" w:rsidRDefault="00EA4256" w:rsidP="00B65AA0">
      <w:pPr>
        <w:jc w:val="center"/>
        <w:rPr>
          <w:rFonts w:ascii="Garamond" w:hAnsi="Garamond"/>
          <w:b/>
        </w:rPr>
      </w:pPr>
      <w:r w:rsidRPr="00B65AA0">
        <w:rPr>
          <w:rFonts w:ascii="Garamond" w:hAnsi="Garamond"/>
          <w:b/>
        </w:rPr>
        <w:t>PËR</w:t>
      </w:r>
      <w:r w:rsidR="00B65AA0" w:rsidRPr="00B65AA0">
        <w:rPr>
          <w:rFonts w:ascii="Garamond" w:hAnsi="Garamond"/>
          <w:b/>
        </w:rPr>
        <w:t xml:space="preserve"> </w:t>
      </w:r>
      <w:r w:rsidR="0012731E" w:rsidRPr="00B65AA0">
        <w:rPr>
          <w:rFonts w:ascii="Garamond" w:hAnsi="Garamond"/>
          <w:b/>
        </w:rPr>
        <w:t>KALIMIN NË PËRGJEGJËSI ADMINISTRIMI</w:t>
      </w:r>
      <w:r w:rsidR="000F4551" w:rsidRPr="00B65AA0">
        <w:rPr>
          <w:rFonts w:ascii="Garamond" w:hAnsi="Garamond"/>
          <w:b/>
        </w:rPr>
        <w:t>,</w:t>
      </w:r>
      <w:r w:rsidR="0012731E" w:rsidRPr="00B65AA0">
        <w:rPr>
          <w:rFonts w:ascii="Garamond" w:hAnsi="Garamond"/>
          <w:b/>
        </w:rPr>
        <w:t xml:space="preserve"> NGA AKADEMIA E SHKENCAVE TE</w:t>
      </w:r>
      <w:r w:rsidR="003A2A35" w:rsidRPr="00B65AA0">
        <w:rPr>
          <w:rFonts w:ascii="Garamond" w:hAnsi="Garamond"/>
          <w:b/>
        </w:rPr>
        <w:t>K</w:t>
      </w:r>
      <w:r w:rsidR="0012731E" w:rsidRPr="00B65AA0">
        <w:rPr>
          <w:rFonts w:ascii="Garamond" w:hAnsi="Garamond"/>
          <w:b/>
        </w:rPr>
        <w:t xml:space="preserve"> </w:t>
      </w:r>
      <w:r w:rsidR="00215B61" w:rsidRPr="00B65AA0">
        <w:rPr>
          <w:rFonts w:ascii="Garamond" w:hAnsi="Garamond"/>
          <w:b/>
        </w:rPr>
        <w:t>AGJENCIA E SIGURIMIT TË CILËSISË NË ARSIMIN E LARTË (ASCAL)</w:t>
      </w:r>
      <w:r w:rsidR="005F4E39" w:rsidRPr="00B65AA0">
        <w:rPr>
          <w:rFonts w:ascii="Garamond" w:hAnsi="Garamond"/>
          <w:b/>
        </w:rPr>
        <w:t>, TË OBJEKTIT “INSTITUTI</w:t>
      </w:r>
      <w:r w:rsidR="0012731E" w:rsidRPr="00B65AA0">
        <w:rPr>
          <w:rFonts w:ascii="Garamond" w:hAnsi="Garamond"/>
          <w:b/>
        </w:rPr>
        <w:t xml:space="preserve"> </w:t>
      </w:r>
      <w:r w:rsidR="005F4E39" w:rsidRPr="00B65AA0">
        <w:rPr>
          <w:rFonts w:ascii="Garamond" w:hAnsi="Garamond"/>
          <w:b/>
        </w:rPr>
        <w:t>METEOROL</w:t>
      </w:r>
      <w:r w:rsidR="0012731E" w:rsidRPr="00B65AA0">
        <w:rPr>
          <w:rFonts w:ascii="Garamond" w:hAnsi="Garamond"/>
          <w:b/>
        </w:rPr>
        <w:t>OGJI</w:t>
      </w:r>
      <w:r w:rsidR="005F4E39" w:rsidRPr="00B65AA0">
        <w:rPr>
          <w:rFonts w:ascii="Garamond" w:hAnsi="Garamond"/>
          <w:b/>
        </w:rPr>
        <w:t>K</w:t>
      </w:r>
      <w:r w:rsidR="0012731E" w:rsidRPr="00B65AA0">
        <w:rPr>
          <w:rFonts w:ascii="Garamond" w:hAnsi="Garamond"/>
          <w:b/>
        </w:rPr>
        <w:t>” DHE PËR NJË NDRYSHIM NË VENDIMIN NR.</w:t>
      </w:r>
      <w:r w:rsidR="003F3137">
        <w:rPr>
          <w:rFonts w:ascii="Garamond" w:hAnsi="Garamond"/>
          <w:b/>
        </w:rPr>
        <w:t xml:space="preserve"> </w:t>
      </w:r>
      <w:r w:rsidR="0012731E" w:rsidRPr="00B65AA0">
        <w:rPr>
          <w:rFonts w:ascii="Garamond" w:hAnsi="Garamond"/>
          <w:b/>
        </w:rPr>
        <w:t>440, DATË 16.6.20</w:t>
      </w:r>
      <w:r w:rsidR="008848F4" w:rsidRPr="00B65AA0">
        <w:rPr>
          <w:rFonts w:ascii="Garamond" w:hAnsi="Garamond"/>
          <w:b/>
        </w:rPr>
        <w:t xml:space="preserve">05, TË KËSHILLIT TË MINISTRAVE, </w:t>
      </w:r>
      <w:r w:rsidR="003B24C0" w:rsidRPr="00B65AA0">
        <w:rPr>
          <w:rFonts w:ascii="Garamond" w:hAnsi="Garamond"/>
          <w:b/>
        </w:rPr>
        <w:t>“PËR MIRATIMIN E LISTËS SË INVENTARIT TË PRONAVE</w:t>
      </w:r>
      <w:r w:rsidR="00B65AA0" w:rsidRPr="00B65AA0">
        <w:rPr>
          <w:rFonts w:ascii="Garamond" w:hAnsi="Garamond"/>
          <w:b/>
        </w:rPr>
        <w:t xml:space="preserve"> </w:t>
      </w:r>
      <w:r w:rsidR="003B24C0" w:rsidRPr="00B65AA0">
        <w:rPr>
          <w:rFonts w:ascii="Garamond" w:hAnsi="Garamond"/>
          <w:b/>
        </w:rPr>
        <w:t>TË PALUAJTSHME SHTETËRORE, TË CILAT I KALOJNË</w:t>
      </w:r>
      <w:r w:rsidR="00B65AA0" w:rsidRPr="00B65AA0">
        <w:rPr>
          <w:rFonts w:ascii="Garamond" w:hAnsi="Garamond"/>
          <w:b/>
        </w:rPr>
        <w:t xml:space="preserve"> </w:t>
      </w:r>
      <w:r w:rsidR="003B24C0" w:rsidRPr="00B65AA0">
        <w:rPr>
          <w:rFonts w:ascii="Garamond" w:hAnsi="Garamond"/>
          <w:b/>
        </w:rPr>
        <w:t>NË PËRGJEGJËSI ADMINISTRIMI AKADEMISË SË SHKENCAVE”, TË NDRYSHUAR</w:t>
      </w:r>
    </w:p>
    <w:p w14:paraId="0145E9A6" w14:textId="77777777" w:rsidR="0012731E" w:rsidRPr="00B65AA0" w:rsidRDefault="0012731E" w:rsidP="00B65AA0">
      <w:pPr>
        <w:ind w:firstLine="284"/>
        <w:jc w:val="both"/>
        <w:rPr>
          <w:rFonts w:ascii="Garamond" w:hAnsi="Garamond"/>
        </w:rPr>
      </w:pPr>
    </w:p>
    <w:p w14:paraId="0145E9A8" w14:textId="2E020CF8" w:rsidR="0012731E" w:rsidRPr="00B65AA0" w:rsidRDefault="0012731E" w:rsidP="00B65AA0">
      <w:pPr>
        <w:ind w:firstLine="284"/>
        <w:jc w:val="both"/>
        <w:rPr>
          <w:rFonts w:ascii="Garamond" w:hAnsi="Garamond"/>
        </w:rPr>
      </w:pPr>
      <w:r w:rsidRPr="00B65AA0">
        <w:rPr>
          <w:rFonts w:ascii="Garamond" w:hAnsi="Garamond"/>
        </w:rPr>
        <w:t>Në mbështetje të nenit 100 të Kushtetutës dhe të neneve</w:t>
      </w:r>
      <w:r w:rsidR="000F4551" w:rsidRPr="00B65AA0">
        <w:rPr>
          <w:rFonts w:ascii="Garamond" w:hAnsi="Garamond"/>
        </w:rPr>
        <w:t xml:space="preserve"> 10 </w:t>
      </w:r>
      <w:r w:rsidR="005F4E39" w:rsidRPr="00B65AA0">
        <w:rPr>
          <w:rFonts w:ascii="Garamond" w:hAnsi="Garamond"/>
        </w:rPr>
        <w:t>e</w:t>
      </w:r>
      <w:r w:rsidRPr="00B65AA0">
        <w:rPr>
          <w:rFonts w:ascii="Garamond" w:hAnsi="Garamond"/>
        </w:rPr>
        <w:t xml:space="preserve"> 13</w:t>
      </w:r>
      <w:r w:rsidR="000F4551" w:rsidRPr="00B65AA0">
        <w:rPr>
          <w:rFonts w:ascii="Garamond" w:hAnsi="Garamond"/>
        </w:rPr>
        <w:t>,</w:t>
      </w:r>
      <w:r w:rsidRPr="00B65AA0">
        <w:rPr>
          <w:rFonts w:ascii="Garamond" w:hAnsi="Garamond"/>
        </w:rPr>
        <w:t xml:space="preserve"> të ligjit nr.</w:t>
      </w:r>
      <w:r w:rsidR="003F3137">
        <w:rPr>
          <w:rFonts w:ascii="Garamond" w:hAnsi="Garamond"/>
        </w:rPr>
        <w:t xml:space="preserve"> </w:t>
      </w:r>
      <w:r w:rsidRPr="00B65AA0">
        <w:rPr>
          <w:rFonts w:ascii="Garamond" w:hAnsi="Garamond"/>
        </w:rPr>
        <w:t>8743, datë 22.2.2001</w:t>
      </w:r>
      <w:r w:rsidR="000F4551" w:rsidRPr="00B65AA0">
        <w:rPr>
          <w:rFonts w:ascii="Garamond" w:hAnsi="Garamond"/>
        </w:rPr>
        <w:t>,</w:t>
      </w:r>
      <w:r w:rsidRPr="00B65AA0">
        <w:rPr>
          <w:rFonts w:ascii="Garamond" w:hAnsi="Garamond"/>
        </w:rPr>
        <w:t xml:space="preserve"> “Për pronat e paluajtshme të shtetit”, të ndryshuar, me propozimin e ministrit të Arsimit, Sportit dh</w:t>
      </w:r>
      <w:r w:rsidR="000F4551" w:rsidRPr="00B65AA0">
        <w:rPr>
          <w:rFonts w:ascii="Garamond" w:hAnsi="Garamond"/>
        </w:rPr>
        <w:t>e Rinisë, Këshilli i Ministrave</w:t>
      </w:r>
    </w:p>
    <w:p w14:paraId="0145E9A9" w14:textId="77777777" w:rsidR="00BF397D" w:rsidRPr="00B65AA0" w:rsidRDefault="00BF397D" w:rsidP="00B65AA0">
      <w:pPr>
        <w:ind w:firstLine="284"/>
        <w:jc w:val="both"/>
        <w:rPr>
          <w:rFonts w:ascii="Garamond" w:hAnsi="Garamond"/>
        </w:rPr>
      </w:pPr>
    </w:p>
    <w:p w14:paraId="0145E9AB" w14:textId="5F0E4C12" w:rsidR="00100EAA" w:rsidRPr="00B65AA0" w:rsidRDefault="00100EAA" w:rsidP="00B65AA0">
      <w:pPr>
        <w:jc w:val="center"/>
        <w:rPr>
          <w:rFonts w:ascii="Garamond" w:hAnsi="Garamond"/>
        </w:rPr>
      </w:pPr>
      <w:r w:rsidRPr="00B65AA0">
        <w:rPr>
          <w:rFonts w:ascii="Garamond" w:hAnsi="Garamond"/>
        </w:rPr>
        <w:t>VENDOS</w:t>
      </w:r>
      <w:r w:rsidR="00873868" w:rsidRPr="00B65AA0">
        <w:rPr>
          <w:rFonts w:ascii="Garamond" w:hAnsi="Garamond"/>
        </w:rPr>
        <w:t>I:</w:t>
      </w:r>
    </w:p>
    <w:p w14:paraId="0145E9AC" w14:textId="77777777" w:rsidR="00EA4256" w:rsidRPr="00B65AA0" w:rsidRDefault="00EA4256" w:rsidP="00B65AA0">
      <w:pPr>
        <w:ind w:firstLine="284"/>
        <w:jc w:val="both"/>
        <w:rPr>
          <w:rFonts w:ascii="Garamond" w:hAnsi="Garamond"/>
        </w:rPr>
      </w:pPr>
    </w:p>
    <w:p w14:paraId="0145E9AE" w14:textId="5D3DEF25" w:rsidR="00EA4256" w:rsidRPr="00B65AA0" w:rsidRDefault="00B65AA0" w:rsidP="00B65AA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A3808" w:rsidRPr="00B65AA0">
        <w:rPr>
          <w:rFonts w:ascii="Garamond" w:hAnsi="Garamond"/>
        </w:rPr>
        <w:t>Kalimin në përgjegjësi administrimi, nga Akademia e Shkencave te</w:t>
      </w:r>
      <w:r w:rsidR="001324AF" w:rsidRPr="00B65AA0">
        <w:rPr>
          <w:rFonts w:ascii="Garamond" w:hAnsi="Garamond"/>
        </w:rPr>
        <w:t>k</w:t>
      </w:r>
      <w:r w:rsidR="00CA3808" w:rsidRPr="00B65AA0">
        <w:rPr>
          <w:rFonts w:ascii="Garamond" w:hAnsi="Garamond"/>
        </w:rPr>
        <w:t xml:space="preserve"> Agjencia e Sigurimit të Cilësisë në Arsimin e Lartë </w:t>
      </w:r>
      <w:r w:rsidR="003D4EE6" w:rsidRPr="00B65AA0">
        <w:rPr>
          <w:rFonts w:ascii="Garamond" w:hAnsi="Garamond"/>
        </w:rPr>
        <w:t>(ASCAL)</w:t>
      </w:r>
      <w:r w:rsidR="000F4551" w:rsidRPr="00B65AA0">
        <w:rPr>
          <w:rFonts w:ascii="Garamond" w:hAnsi="Garamond"/>
        </w:rPr>
        <w:t>,</w:t>
      </w:r>
      <w:r w:rsidR="003D4EE6" w:rsidRPr="00B65AA0">
        <w:rPr>
          <w:rFonts w:ascii="Garamond" w:hAnsi="Garamond"/>
        </w:rPr>
        <w:t xml:space="preserve"> </w:t>
      </w:r>
      <w:r w:rsidR="00CA3808" w:rsidRPr="00B65AA0">
        <w:rPr>
          <w:rFonts w:ascii="Garamond" w:hAnsi="Garamond"/>
        </w:rPr>
        <w:t xml:space="preserve">të </w:t>
      </w:r>
      <w:r w:rsidR="001324AF" w:rsidRPr="00B65AA0">
        <w:rPr>
          <w:rFonts w:ascii="Garamond" w:hAnsi="Garamond"/>
        </w:rPr>
        <w:t xml:space="preserve">pronës me numër pasurie </w:t>
      </w:r>
      <w:r w:rsidR="005A626A" w:rsidRPr="00B65AA0">
        <w:rPr>
          <w:rFonts w:ascii="Garamond" w:hAnsi="Garamond"/>
        </w:rPr>
        <w:t>1/34,</w:t>
      </w:r>
      <w:r w:rsidR="00CA3808" w:rsidRPr="00B65AA0">
        <w:rPr>
          <w:rFonts w:ascii="Garamond" w:hAnsi="Garamond"/>
        </w:rPr>
        <w:t xml:space="preserve"> të llojit </w:t>
      </w:r>
      <w:r w:rsidR="000F4551" w:rsidRPr="00B65AA0">
        <w:rPr>
          <w:rFonts w:ascii="Garamond" w:hAnsi="Garamond"/>
        </w:rPr>
        <w:t>“</w:t>
      </w:r>
      <w:r w:rsidR="005A626A" w:rsidRPr="00B65AA0">
        <w:rPr>
          <w:rFonts w:ascii="Garamond" w:hAnsi="Garamond"/>
        </w:rPr>
        <w:t>truall</w:t>
      </w:r>
      <w:r w:rsidR="000F4551" w:rsidRPr="00B65AA0">
        <w:rPr>
          <w:rFonts w:ascii="Garamond" w:hAnsi="Garamond"/>
        </w:rPr>
        <w:t>”</w:t>
      </w:r>
      <w:r w:rsidR="00CA3808" w:rsidRPr="00B65AA0">
        <w:rPr>
          <w:rFonts w:ascii="Garamond" w:hAnsi="Garamond"/>
        </w:rPr>
        <w:t xml:space="preserve">, me sipërfaqe </w:t>
      </w:r>
      <w:r w:rsidR="005A626A" w:rsidRPr="00B65AA0">
        <w:rPr>
          <w:rFonts w:ascii="Garamond" w:hAnsi="Garamond"/>
        </w:rPr>
        <w:t>825.26</w:t>
      </w:r>
      <w:r w:rsidR="00CA3808" w:rsidRPr="00B65AA0">
        <w:rPr>
          <w:rFonts w:ascii="Garamond" w:hAnsi="Garamond"/>
        </w:rPr>
        <w:t xml:space="preserve"> m², në zonën kadastrale </w:t>
      </w:r>
      <w:r w:rsidR="005A626A" w:rsidRPr="00B65AA0">
        <w:rPr>
          <w:rFonts w:ascii="Garamond" w:hAnsi="Garamond"/>
        </w:rPr>
        <w:t>8350</w:t>
      </w:r>
      <w:r w:rsidR="004C60C5" w:rsidRPr="00B65AA0">
        <w:rPr>
          <w:rFonts w:ascii="Garamond" w:hAnsi="Garamond"/>
        </w:rPr>
        <w:t>, </w:t>
      </w:r>
      <w:r w:rsidR="001324AF" w:rsidRPr="00B65AA0">
        <w:rPr>
          <w:rFonts w:ascii="Garamond" w:hAnsi="Garamond"/>
        </w:rPr>
        <w:t xml:space="preserve">me emërtimin “Instituti </w:t>
      </w:r>
      <w:r w:rsidR="000F4551" w:rsidRPr="00B65AA0">
        <w:rPr>
          <w:rFonts w:ascii="Garamond" w:hAnsi="Garamond"/>
        </w:rPr>
        <w:t>M</w:t>
      </w:r>
      <w:r w:rsidR="001324AF" w:rsidRPr="00B65AA0">
        <w:rPr>
          <w:rFonts w:ascii="Garamond" w:hAnsi="Garamond"/>
        </w:rPr>
        <w:t xml:space="preserve">eteorologjik”, </w:t>
      </w:r>
      <w:r w:rsidR="004C60C5" w:rsidRPr="00B65AA0">
        <w:rPr>
          <w:rFonts w:ascii="Garamond" w:hAnsi="Garamond"/>
        </w:rPr>
        <w:t xml:space="preserve">sipas të dhënave të kartelës së pasurisë dhe </w:t>
      </w:r>
      <w:r w:rsidR="005A626A" w:rsidRPr="00B65AA0">
        <w:rPr>
          <w:rFonts w:ascii="Garamond" w:hAnsi="Garamond"/>
        </w:rPr>
        <w:t>hartës treguese</w:t>
      </w:r>
      <w:r w:rsidR="005F4E39" w:rsidRPr="00B65AA0">
        <w:rPr>
          <w:rFonts w:ascii="Garamond" w:hAnsi="Garamond"/>
        </w:rPr>
        <w:t xml:space="preserve"> të regjistrimit</w:t>
      </w:r>
      <w:r w:rsidR="004C60C5" w:rsidRPr="00B65AA0">
        <w:rPr>
          <w:rFonts w:ascii="Garamond" w:hAnsi="Garamond"/>
        </w:rPr>
        <w:t>, që i bashkëlidhen këtij vendimi.</w:t>
      </w:r>
    </w:p>
    <w:p w14:paraId="0145E9B0" w14:textId="25562F2C" w:rsidR="009D0DB9" w:rsidRPr="00B65AA0" w:rsidRDefault="00B65AA0" w:rsidP="00B65AA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D0DB9" w:rsidRPr="00B65AA0">
        <w:rPr>
          <w:rFonts w:ascii="Garamond" w:hAnsi="Garamond"/>
        </w:rPr>
        <w:t>Në listën e inventarit të pronave të paluajtshme shtetërore, e cila i bashkëlidhet vendimit nr.</w:t>
      </w:r>
      <w:r w:rsidR="003F3137">
        <w:rPr>
          <w:rFonts w:ascii="Garamond" w:hAnsi="Garamond"/>
        </w:rPr>
        <w:t xml:space="preserve"> </w:t>
      </w:r>
      <w:r w:rsidR="009D0DB9" w:rsidRPr="00B65AA0">
        <w:rPr>
          <w:rFonts w:ascii="Garamond" w:hAnsi="Garamond"/>
        </w:rPr>
        <w:t>440, datë 16.6.2005, të Këshillit të Ministrave, “Për miratimin e listës së inven</w:t>
      </w:r>
      <w:r w:rsidR="00C32738" w:rsidRPr="00B65AA0">
        <w:rPr>
          <w:rFonts w:ascii="Garamond" w:hAnsi="Garamond"/>
        </w:rPr>
        <w:t>tarit të pronave të paluajtshme</w:t>
      </w:r>
      <w:r w:rsidR="009D0DB9" w:rsidRPr="00B65AA0">
        <w:rPr>
          <w:rFonts w:ascii="Garamond" w:hAnsi="Garamond"/>
        </w:rPr>
        <w:t xml:space="preserve"> shtetërore, të cilat i kalojnë në përgjegjësi administrimi Akademisë së Shkencave”, </w:t>
      </w:r>
      <w:r w:rsidR="005A626A" w:rsidRPr="00B65AA0">
        <w:rPr>
          <w:rFonts w:ascii="Garamond" w:hAnsi="Garamond"/>
        </w:rPr>
        <w:t xml:space="preserve">të ndryshuar, </w:t>
      </w:r>
      <w:r w:rsidR="00BF397D" w:rsidRPr="00B65AA0">
        <w:rPr>
          <w:rFonts w:ascii="Garamond" w:hAnsi="Garamond"/>
        </w:rPr>
        <w:t>hiqet prona me nr.</w:t>
      </w:r>
      <w:r w:rsidR="00547502">
        <w:rPr>
          <w:rFonts w:ascii="Garamond" w:hAnsi="Garamond"/>
        </w:rPr>
        <w:t xml:space="preserve"> </w:t>
      </w:r>
      <w:r w:rsidR="009D0DB9" w:rsidRPr="00B65AA0">
        <w:rPr>
          <w:rFonts w:ascii="Garamond" w:hAnsi="Garamond"/>
        </w:rPr>
        <w:t xml:space="preserve">rendor 4, me emërtimin “Instituti i Hidrometeologjisë”. </w:t>
      </w:r>
    </w:p>
    <w:p w14:paraId="0145E9B2" w14:textId="27B96AFB" w:rsidR="0012731E" w:rsidRPr="00B65AA0" w:rsidRDefault="00B65AA0" w:rsidP="00B65AA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12731E" w:rsidRPr="00B65AA0">
        <w:rPr>
          <w:rFonts w:ascii="Garamond" w:hAnsi="Garamond"/>
        </w:rPr>
        <w:t>Ngarkohen Akademia e Shkencave, Ministria e Arsimit, Sportit dhe Rinisë, Agjencia e Sigurimit të Cilësisë në Arsimin e Lartë dhe Agjencia Shtetërore e Kadastrës për zbatimin e këtij vendimi.</w:t>
      </w:r>
    </w:p>
    <w:p w14:paraId="0145E9B4" w14:textId="39413D30" w:rsidR="004E709F" w:rsidRPr="00B65AA0" w:rsidRDefault="004E709F" w:rsidP="00B65AA0">
      <w:pPr>
        <w:ind w:firstLine="284"/>
        <w:jc w:val="both"/>
        <w:rPr>
          <w:rFonts w:ascii="Garamond" w:hAnsi="Garamond"/>
        </w:rPr>
      </w:pPr>
      <w:r w:rsidRPr="00B65AA0">
        <w:rPr>
          <w:rFonts w:ascii="Garamond" w:hAnsi="Garamond"/>
        </w:rPr>
        <w:t>Ky vendim hyn në</w:t>
      </w:r>
      <w:r w:rsidR="00100EAA" w:rsidRPr="00B65AA0">
        <w:rPr>
          <w:rFonts w:ascii="Garamond" w:hAnsi="Garamond"/>
        </w:rPr>
        <w:t xml:space="preserve"> fuqi </w:t>
      </w:r>
      <w:r w:rsidR="00AA61C6" w:rsidRPr="00B65AA0">
        <w:rPr>
          <w:rFonts w:ascii="Garamond" w:hAnsi="Garamond"/>
        </w:rPr>
        <w:t xml:space="preserve">menjëherë dhe botohet </w:t>
      </w:r>
      <w:r w:rsidR="00100EAA" w:rsidRPr="00B65AA0">
        <w:rPr>
          <w:rFonts w:ascii="Garamond" w:hAnsi="Garamond"/>
        </w:rPr>
        <w:t xml:space="preserve">në </w:t>
      </w:r>
      <w:r w:rsidRPr="00B65AA0">
        <w:rPr>
          <w:rFonts w:ascii="Garamond" w:hAnsi="Garamond"/>
        </w:rPr>
        <w:t xml:space="preserve">Fletoren </w:t>
      </w:r>
      <w:r w:rsidR="00B65AA0" w:rsidRPr="00B65AA0">
        <w:rPr>
          <w:rFonts w:ascii="Garamond" w:hAnsi="Garamond"/>
        </w:rPr>
        <w:t>Zyrtare</w:t>
      </w:r>
      <w:r w:rsidRPr="00B65AA0">
        <w:rPr>
          <w:rFonts w:ascii="Garamond" w:hAnsi="Garamond"/>
        </w:rPr>
        <w:t>.</w:t>
      </w:r>
    </w:p>
    <w:p w14:paraId="0145E9B5" w14:textId="77777777" w:rsidR="00DD5BAB" w:rsidRPr="00B65AA0" w:rsidRDefault="00DD5BAB" w:rsidP="00B65AA0">
      <w:pPr>
        <w:ind w:firstLine="284"/>
        <w:jc w:val="both"/>
        <w:rPr>
          <w:rFonts w:ascii="Garamond" w:hAnsi="Garamond"/>
        </w:rPr>
      </w:pPr>
    </w:p>
    <w:p w14:paraId="0145E9BD" w14:textId="4EC40352" w:rsidR="0064298B" w:rsidRPr="00B65AA0" w:rsidRDefault="0064298B" w:rsidP="00B65AA0">
      <w:pPr>
        <w:ind w:firstLine="284"/>
        <w:jc w:val="right"/>
        <w:rPr>
          <w:rFonts w:ascii="Garamond" w:hAnsi="Garamond"/>
        </w:rPr>
      </w:pPr>
      <w:r w:rsidRPr="00B65AA0">
        <w:rPr>
          <w:rFonts w:ascii="Garamond" w:hAnsi="Garamond"/>
        </w:rPr>
        <w:t>ZËVENDËSKRYEMINIST</w:t>
      </w:r>
      <w:r w:rsidR="003F3137">
        <w:rPr>
          <w:rFonts w:ascii="Garamond" w:hAnsi="Garamond"/>
        </w:rPr>
        <w:t>Ë</w:t>
      </w:r>
      <w:r w:rsidRPr="00B65AA0">
        <w:rPr>
          <w:rFonts w:ascii="Garamond" w:hAnsi="Garamond"/>
        </w:rPr>
        <w:t>R</w:t>
      </w:r>
    </w:p>
    <w:p w14:paraId="0145E9BE" w14:textId="4BAF37E4" w:rsidR="0064298B" w:rsidRPr="00B65AA0" w:rsidRDefault="00B65AA0" w:rsidP="00B65AA0">
      <w:pPr>
        <w:ind w:firstLine="284"/>
        <w:jc w:val="right"/>
        <w:rPr>
          <w:rFonts w:ascii="Garamond" w:hAnsi="Garamond"/>
          <w:b/>
        </w:rPr>
      </w:pPr>
      <w:r w:rsidRPr="00B65AA0">
        <w:rPr>
          <w:rFonts w:ascii="Garamond" w:hAnsi="Garamond"/>
          <w:b/>
        </w:rPr>
        <w:t>Erion Braçe</w:t>
      </w:r>
    </w:p>
    <w:p w14:paraId="0145E9BF" w14:textId="77777777" w:rsidR="00977ADD" w:rsidRDefault="00977ADD" w:rsidP="00B65AA0">
      <w:pPr>
        <w:ind w:firstLine="284"/>
        <w:jc w:val="both"/>
        <w:rPr>
          <w:rFonts w:ascii="Garamond" w:hAnsi="Garamond"/>
        </w:rPr>
      </w:pPr>
    </w:p>
    <w:p w14:paraId="4E1CA647" w14:textId="28DAAB5F" w:rsidR="00164DD5" w:rsidRPr="00B65AA0" w:rsidRDefault="00164DD5" w:rsidP="00B65AA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47F4D122" wp14:editId="229E9888">
            <wp:extent cx="5732145" cy="8391525"/>
            <wp:effectExtent l="0" t="0" r="190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rtela Instituti i Hidrometeologjise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en-US"/>
        </w:rPr>
        <w:drawing>
          <wp:inline distT="0" distB="0" distL="0" distR="0" wp14:anchorId="192F7AC8" wp14:editId="0E3B5102">
            <wp:extent cx="5732145" cy="843978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rtela Instituti i Hidrometeologjise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noProof/>
          <w:lang w:val="en-US"/>
        </w:rPr>
        <w:drawing>
          <wp:inline distT="0" distB="0" distL="0" distR="0" wp14:anchorId="67ED13A2" wp14:editId="41C025FD">
            <wp:extent cx="5732145" cy="754634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artela Instituti i Hidrometeologjise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64DD5" w:rsidRPr="00B65AA0" w:rsidSect="000F4551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3F52E" w14:textId="77777777" w:rsidR="00164DD5" w:rsidRDefault="00164DD5" w:rsidP="00DA1278">
      <w:r>
        <w:separator/>
      </w:r>
    </w:p>
  </w:endnote>
  <w:endnote w:type="continuationSeparator" w:id="0">
    <w:p w14:paraId="62ECBFA6" w14:textId="77777777" w:rsidR="00164DD5" w:rsidRDefault="00164DD5" w:rsidP="00DA1278">
      <w:r>
        <w:continuationSeparator/>
      </w:r>
    </w:p>
  </w:endnote>
  <w:endnote w:type="continuationNotice" w:id="1">
    <w:p w14:paraId="0A39043C" w14:textId="77777777" w:rsidR="00164DD5" w:rsidRDefault="00164D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5E9CD" w14:textId="77777777" w:rsidR="00164DD5" w:rsidRDefault="00164DD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17F8">
      <w:rPr>
        <w:noProof/>
      </w:rPr>
      <w:t>4</w:t>
    </w:r>
    <w:r>
      <w:rPr>
        <w:noProof/>
      </w:rPr>
      <w:fldChar w:fldCharType="end"/>
    </w:r>
  </w:p>
  <w:p w14:paraId="0145E9CE" w14:textId="77777777" w:rsidR="00164DD5" w:rsidRDefault="00164D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CADECD" w14:textId="77777777" w:rsidR="00164DD5" w:rsidRDefault="00164DD5" w:rsidP="00DA1278">
      <w:r>
        <w:separator/>
      </w:r>
    </w:p>
  </w:footnote>
  <w:footnote w:type="continuationSeparator" w:id="0">
    <w:p w14:paraId="157198A8" w14:textId="77777777" w:rsidR="00164DD5" w:rsidRDefault="00164DD5" w:rsidP="00DA1278">
      <w:r>
        <w:continuationSeparator/>
      </w:r>
    </w:p>
  </w:footnote>
  <w:footnote w:type="continuationNotice" w:id="1">
    <w:p w14:paraId="3525E6E5" w14:textId="77777777" w:rsidR="00164DD5" w:rsidRDefault="00164DD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87036" w14:textId="77777777" w:rsidR="00164DD5" w:rsidRDefault="00164D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F95E23"/>
    <w:multiLevelType w:val="hybridMultilevel"/>
    <w:tmpl w:val="78ACC57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333A18"/>
    <w:multiLevelType w:val="hybridMultilevel"/>
    <w:tmpl w:val="F4B43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217F8"/>
    <w:rsid w:val="00031E93"/>
    <w:rsid w:val="00041CC2"/>
    <w:rsid w:val="00051CE5"/>
    <w:rsid w:val="000543B3"/>
    <w:rsid w:val="00056C6A"/>
    <w:rsid w:val="000746C8"/>
    <w:rsid w:val="0009336B"/>
    <w:rsid w:val="000955C2"/>
    <w:rsid w:val="000A2C18"/>
    <w:rsid w:val="000E49D5"/>
    <w:rsid w:val="000F3AD8"/>
    <w:rsid w:val="000F4551"/>
    <w:rsid w:val="00100EAA"/>
    <w:rsid w:val="00116E82"/>
    <w:rsid w:val="00126E14"/>
    <w:rsid w:val="0012731E"/>
    <w:rsid w:val="001324AF"/>
    <w:rsid w:val="00151DA6"/>
    <w:rsid w:val="001550EB"/>
    <w:rsid w:val="001564E9"/>
    <w:rsid w:val="00164DD5"/>
    <w:rsid w:val="00170734"/>
    <w:rsid w:val="0019658D"/>
    <w:rsid w:val="001B46A3"/>
    <w:rsid w:val="001E4FC2"/>
    <w:rsid w:val="001F5F3D"/>
    <w:rsid w:val="00215B61"/>
    <w:rsid w:val="00252191"/>
    <w:rsid w:val="00254438"/>
    <w:rsid w:val="00265576"/>
    <w:rsid w:val="00291BF8"/>
    <w:rsid w:val="002B36D7"/>
    <w:rsid w:val="002C49BA"/>
    <w:rsid w:val="002D1EA4"/>
    <w:rsid w:val="002D4985"/>
    <w:rsid w:val="002F338A"/>
    <w:rsid w:val="00304601"/>
    <w:rsid w:val="003067F6"/>
    <w:rsid w:val="00307A66"/>
    <w:rsid w:val="003137EF"/>
    <w:rsid w:val="00351822"/>
    <w:rsid w:val="00351E55"/>
    <w:rsid w:val="0037041D"/>
    <w:rsid w:val="00372067"/>
    <w:rsid w:val="00373F55"/>
    <w:rsid w:val="003A032A"/>
    <w:rsid w:val="003A2A35"/>
    <w:rsid w:val="003A3C56"/>
    <w:rsid w:val="003B24C0"/>
    <w:rsid w:val="003B37F9"/>
    <w:rsid w:val="003D4EE6"/>
    <w:rsid w:val="003E3DBA"/>
    <w:rsid w:val="003F0E26"/>
    <w:rsid w:val="003F3137"/>
    <w:rsid w:val="0040708F"/>
    <w:rsid w:val="00426096"/>
    <w:rsid w:val="00442775"/>
    <w:rsid w:val="00453650"/>
    <w:rsid w:val="00466E67"/>
    <w:rsid w:val="0047004E"/>
    <w:rsid w:val="0049256C"/>
    <w:rsid w:val="004B0F6C"/>
    <w:rsid w:val="004B11C4"/>
    <w:rsid w:val="004C60C5"/>
    <w:rsid w:val="004C62F2"/>
    <w:rsid w:val="004D466A"/>
    <w:rsid w:val="004E709F"/>
    <w:rsid w:val="005031CA"/>
    <w:rsid w:val="005366B3"/>
    <w:rsid w:val="00547502"/>
    <w:rsid w:val="00584E6A"/>
    <w:rsid w:val="00592A73"/>
    <w:rsid w:val="005A045B"/>
    <w:rsid w:val="005A04C0"/>
    <w:rsid w:val="005A626A"/>
    <w:rsid w:val="005B7CAA"/>
    <w:rsid w:val="005F019E"/>
    <w:rsid w:val="005F4E39"/>
    <w:rsid w:val="006246A2"/>
    <w:rsid w:val="0064298B"/>
    <w:rsid w:val="00643E2B"/>
    <w:rsid w:val="006567A6"/>
    <w:rsid w:val="00683689"/>
    <w:rsid w:val="00687370"/>
    <w:rsid w:val="006D458E"/>
    <w:rsid w:val="006D5BF6"/>
    <w:rsid w:val="006E58A7"/>
    <w:rsid w:val="0071113E"/>
    <w:rsid w:val="00723F8D"/>
    <w:rsid w:val="0074630F"/>
    <w:rsid w:val="00765047"/>
    <w:rsid w:val="00765EB0"/>
    <w:rsid w:val="00787995"/>
    <w:rsid w:val="007924C9"/>
    <w:rsid w:val="00796F98"/>
    <w:rsid w:val="007A2899"/>
    <w:rsid w:val="007B7D7B"/>
    <w:rsid w:val="007D334B"/>
    <w:rsid w:val="007E19C1"/>
    <w:rsid w:val="00824634"/>
    <w:rsid w:val="00846900"/>
    <w:rsid w:val="00846D0A"/>
    <w:rsid w:val="00852320"/>
    <w:rsid w:val="00873868"/>
    <w:rsid w:val="00874F09"/>
    <w:rsid w:val="008820D0"/>
    <w:rsid w:val="008848F4"/>
    <w:rsid w:val="00894F75"/>
    <w:rsid w:val="008A39C3"/>
    <w:rsid w:val="008B0E41"/>
    <w:rsid w:val="008B3874"/>
    <w:rsid w:val="008B6C21"/>
    <w:rsid w:val="008C012C"/>
    <w:rsid w:val="008F5A66"/>
    <w:rsid w:val="00900F98"/>
    <w:rsid w:val="009048F8"/>
    <w:rsid w:val="00916CB5"/>
    <w:rsid w:val="00916D0D"/>
    <w:rsid w:val="009233EE"/>
    <w:rsid w:val="00925E97"/>
    <w:rsid w:val="00944F0D"/>
    <w:rsid w:val="0097567C"/>
    <w:rsid w:val="00977ADD"/>
    <w:rsid w:val="00987B55"/>
    <w:rsid w:val="00990775"/>
    <w:rsid w:val="009B7175"/>
    <w:rsid w:val="009C4F08"/>
    <w:rsid w:val="009C73A1"/>
    <w:rsid w:val="009D0DB9"/>
    <w:rsid w:val="009E6822"/>
    <w:rsid w:val="00A06632"/>
    <w:rsid w:val="00A20F4C"/>
    <w:rsid w:val="00A40324"/>
    <w:rsid w:val="00A56124"/>
    <w:rsid w:val="00A5793B"/>
    <w:rsid w:val="00A80323"/>
    <w:rsid w:val="00A83665"/>
    <w:rsid w:val="00AA4015"/>
    <w:rsid w:val="00AA61C6"/>
    <w:rsid w:val="00AA7FD1"/>
    <w:rsid w:val="00AD4578"/>
    <w:rsid w:val="00AF5678"/>
    <w:rsid w:val="00B61A8D"/>
    <w:rsid w:val="00B65AA0"/>
    <w:rsid w:val="00B67CC6"/>
    <w:rsid w:val="00BC372E"/>
    <w:rsid w:val="00BC6AE8"/>
    <w:rsid w:val="00BD493E"/>
    <w:rsid w:val="00BF33E1"/>
    <w:rsid w:val="00BF397D"/>
    <w:rsid w:val="00C256FC"/>
    <w:rsid w:val="00C32738"/>
    <w:rsid w:val="00C61726"/>
    <w:rsid w:val="00C949B4"/>
    <w:rsid w:val="00CA3808"/>
    <w:rsid w:val="00CB43DB"/>
    <w:rsid w:val="00CC6ECF"/>
    <w:rsid w:val="00CE16AE"/>
    <w:rsid w:val="00CF7E88"/>
    <w:rsid w:val="00D15696"/>
    <w:rsid w:val="00D15ABD"/>
    <w:rsid w:val="00D15EF9"/>
    <w:rsid w:val="00D30722"/>
    <w:rsid w:val="00D30D47"/>
    <w:rsid w:val="00D41960"/>
    <w:rsid w:val="00D778CC"/>
    <w:rsid w:val="00D84055"/>
    <w:rsid w:val="00DA1278"/>
    <w:rsid w:val="00DC3889"/>
    <w:rsid w:val="00DD5BAB"/>
    <w:rsid w:val="00DF5F55"/>
    <w:rsid w:val="00E03186"/>
    <w:rsid w:val="00E249EA"/>
    <w:rsid w:val="00E3037C"/>
    <w:rsid w:val="00E30FA0"/>
    <w:rsid w:val="00E45D19"/>
    <w:rsid w:val="00E60A2F"/>
    <w:rsid w:val="00E61A90"/>
    <w:rsid w:val="00E757E7"/>
    <w:rsid w:val="00E840B0"/>
    <w:rsid w:val="00EA17C9"/>
    <w:rsid w:val="00EA4256"/>
    <w:rsid w:val="00ED7F50"/>
    <w:rsid w:val="00F02059"/>
    <w:rsid w:val="00F225DC"/>
    <w:rsid w:val="00F23761"/>
    <w:rsid w:val="00F2737B"/>
    <w:rsid w:val="00F51B48"/>
    <w:rsid w:val="00F61276"/>
    <w:rsid w:val="00F84364"/>
    <w:rsid w:val="00F92B78"/>
    <w:rsid w:val="00FA5A8C"/>
    <w:rsid w:val="00FC0E64"/>
    <w:rsid w:val="00FC10F2"/>
    <w:rsid w:val="00FC1210"/>
    <w:rsid w:val="00FD45C6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45E99B"/>
  <w15:docId w15:val="{996D1F11-A487-4284-BA7B-E31A0175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semiHidden/>
    <w:rsid w:val="00E303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customStyle="1" w:styleId="Style5">
    <w:name w:val="Style5"/>
    <w:basedOn w:val="Normal"/>
    <w:rsid w:val="00E3037C"/>
    <w:pPr>
      <w:jc w:val="center"/>
    </w:pPr>
    <w:rPr>
      <w:rFonts w:ascii="Bookman Old Style" w:hAnsi="Bookman Old Style"/>
      <w:b/>
      <w:bCs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3B37F9"/>
    <w:rPr>
      <w:b/>
      <w:bCs/>
    </w:rPr>
  </w:style>
  <w:style w:type="paragraph" w:styleId="BodyText">
    <w:name w:val="Body Text"/>
    <w:basedOn w:val="Normal"/>
    <w:link w:val="BodyTextChar"/>
    <w:rsid w:val="00EA4256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A4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F54BEFB394E50BE385426F8780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2020-01-30T12:24:09Z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2020-01-29T23:00:00Z</Date_x0020_protokolli>
    <Titulli xmlns="0e656187-b300-4fb0-8bf4-3a50f872073c">Pёr kalimin nё pёrgjegjёsi administrimi, nga akademia e shkencave tek agjencia e sigurimit tё cilёsisё nё arsimin e lartё (ASCAL), tё objektit "Instituti meteorologjik" dhe pёr njё ndryshim nё vendimin nr. 440, datё 16.6.2005, tё Kёshillit tё Ministrave, "Pёr miratimin e listёs sё inventarit tё pronave tё paluajtshme shtetёrore, tё cilat i kalojnё nё pёrgjegjёsi administrimi Akademisё sё Shkencave", tё ndryshuar"</Titulli>
    <Modifikuesi xmlns="0e656187-b300-4fb0-8bf4-3a50f872073c">jorina.kryeziu</Modifikuesi>
    <Nr_x002e__x0020_prot_x0020_QBZ xmlns="0e656187-b300-4fb0-8bf4-3a50f872073c">162</Nr_x002e__x0020_prot_x0020_QBZ>
    <Data_x0020_e_x0020_Modifikimit xmlns="0e656187-b300-4fb0-8bf4-3a50f872073c">2020-01-30T13:30:58Z</Data_x0020_e_x0020_Modifikimit>
    <Dekretuar xmlns="0e656187-b300-4fb0-8bf4-3a50f872073c">false</Dekretuar>
    <Data xmlns="0e656187-b300-4fb0-8bf4-3a50f872073c">2020-01-28T23:00:00Z</Data>
    <Nr_x002e__x0020_protokolli_x0020_i_x0020_aktit xmlns="0e656187-b300-4fb0-8bf4-3a50f872073c">390/1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F54BEFB394E50BE385426F8780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D3065-C272-4827-8AB0-E0F10603AA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9842E5-D7A0-4464-953C-B8C4911EE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32ED53-1B52-4C99-811B-50E0CBC72CB8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B8E9646-024A-42D6-88C7-BF0EA361E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C1B3E8-B74A-41EF-B7D3-8769B7F45C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3B30DC-5EFA-40A6-A1E2-84A6B20F3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5</TotalTime>
  <Pages>4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kalimin nё pёrgjegjёsi administrimi, nga akademia e shkencave tek agjencia e sigurimit tё cilёsisё nё arsimin e lartё (ASCAL), tё objektit "Instituti meteorologjik" dhe pёr njё ndryshim nё vendimin nr. 440, datё 16.6.2005, tё Kёshillit tё Ministrave, </vt:lpstr>
    </vt:vector>
  </TitlesOfParts>
  <Company>Ministria e Financave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kalimin nё pёrgjegjёsi administrimi, nga akademia e shkencave tek agjencia e sigurimit tё cilёsisё nё arsimin e lartё (ASCAL), tё objektit "Instituti meteorologjik" dhe pёr njё ndryshim nё vendimin nr. 440, datё 16.6.2005, tё Kёshillit tё Ministrave, "Pёr miratimin e listёs sё inventarit tё pronave tё paluajtshme shtetёrore, tё cilat i kalojnё nё pёrgjegjёsi administrimi Akademisё sё Shkencave", tё ndryshuar"</dc:title>
  <dc:creator>anni</dc:creator>
  <cp:lastModifiedBy>Entela Suli</cp:lastModifiedBy>
  <cp:revision>8</cp:revision>
  <cp:lastPrinted>2020-01-29T07:34:00Z</cp:lastPrinted>
  <dcterms:created xsi:type="dcterms:W3CDTF">2020-01-30T12:06:00Z</dcterms:created>
  <dcterms:modified xsi:type="dcterms:W3CDTF">2020-01-30T13:46:00Z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Krijuesi">
    <vt:lpwstr>entela.suli</vt:lpwstr>
  </property>
  <property fmtid="{D5CDD505-2E9C-101B-9397-08002B2CF9AE}" pid="13" name="Data e Modifikimit">
    <vt:filetime>2019-05-31T09:00:41Z</vt:filetime>
  </property>
  <property fmtid="{D5CDD505-2E9C-101B-9397-08002B2CF9AE}" pid="14" name="Nr. akti">
    <vt:lpwstr>358</vt:lpwstr>
  </property>
  <property fmtid="{D5CDD505-2E9C-101B-9397-08002B2CF9AE}" pid="15" name="Akte ekstra">
    <vt:bool>false</vt:bool>
  </property>
  <property fmtid="{D5CDD505-2E9C-101B-9397-08002B2CF9AE}" pid="16" name="Modifikuesi">
    <vt:lpwstr>gladiola.cicako</vt:lpwstr>
  </property>
  <property fmtid="{D5CDD505-2E9C-101B-9397-08002B2CF9AE}" pid="17" name="Nr. prot QBZ">
    <vt:lpwstr>851</vt:lpwstr>
  </property>
  <property fmtid="{D5CDD505-2E9C-101B-9397-08002B2CF9AE}" pid="18" name="Nr. protokolli i aktit">
    <vt:lpwstr>2930/1</vt:lpwstr>
  </property>
  <property fmtid="{D5CDD505-2E9C-101B-9397-08002B2CF9AE}" pid="19" name="Lloji i aktit">
    <vt:lpwstr>Akt bazë</vt:lpwstr>
  </property>
  <property fmtid="{D5CDD505-2E9C-101B-9397-08002B2CF9AE}" pid="20" name="Titulli">
    <vt:lpwstr>Për dhënie ndihme financiare, nga Këshilli i Ministrave i Republikës së Shqipërisë për Këshillin Kombëtar Shqiptar në Serbi, për mbështetjen e funksionimit të këtij këshilli si dhe të zyrave të tij në Preshevë dhe Medvegjë</vt:lpwstr>
  </property>
  <property fmtid="{D5CDD505-2E9C-101B-9397-08002B2CF9AE}" pid="21" name="Data e Krijimit">
    <vt:filetime>2019-05-31T08:31:48Z</vt:filetime>
  </property>
  <property fmtid="{D5CDD505-2E9C-101B-9397-08002B2CF9AE}" pid="22" name="Date protokolli">
    <vt:filetime>2019-05-29T22:00:00Z</vt:filetime>
  </property>
  <property fmtid="{D5CDD505-2E9C-101B-9397-08002B2CF9AE}" pid="23" name="Data">
    <vt:filetime>2019-05-28T22:00:00Z</vt:filetime>
  </property>
  <property fmtid="{D5CDD505-2E9C-101B-9397-08002B2CF9AE}" pid="24" name="Institucion Pergjegjes">
    <vt:lpwstr>http://qbz.gov.al/resource/authority/legal-institution/24|keshilli-i-ministrave</vt:lpwstr>
  </property>
</Properties>
</file>