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67542C" w14:textId="39C55251" w:rsidR="00DD5BAB" w:rsidRPr="00EC0322" w:rsidRDefault="00E74F66" w:rsidP="00E74F66">
      <w:pPr>
        <w:jc w:val="center"/>
        <w:rPr>
          <w:rFonts w:ascii="Garamond" w:hAnsi="Garamond"/>
          <w:b/>
          <w:lang w:val="sq-AL"/>
        </w:rPr>
      </w:pPr>
      <w:r w:rsidRPr="00EC0322">
        <w:rPr>
          <w:rFonts w:ascii="Garamond" w:hAnsi="Garamond"/>
          <w:b/>
          <w:lang w:val="sq-AL"/>
        </w:rPr>
        <w:t>VENDI</w:t>
      </w:r>
      <w:r w:rsidR="00DD5BAB" w:rsidRPr="00EC0322">
        <w:rPr>
          <w:rFonts w:ascii="Garamond" w:hAnsi="Garamond"/>
          <w:b/>
          <w:lang w:val="sq-AL"/>
        </w:rPr>
        <w:t>M</w:t>
      </w:r>
    </w:p>
    <w:p w14:paraId="1E67542F" w14:textId="20A845C6" w:rsidR="00DD5BAB" w:rsidRPr="00EC0322" w:rsidRDefault="00E1705E" w:rsidP="00E74F66">
      <w:pPr>
        <w:jc w:val="center"/>
        <w:rPr>
          <w:rFonts w:ascii="Garamond" w:hAnsi="Garamond"/>
          <w:b/>
          <w:lang w:val="sq-AL"/>
        </w:rPr>
      </w:pPr>
      <w:r w:rsidRPr="00EC0322">
        <w:rPr>
          <w:rFonts w:ascii="Garamond" w:hAnsi="Garamond"/>
          <w:b/>
          <w:lang w:val="sq-AL"/>
        </w:rPr>
        <w:t>Nr.</w:t>
      </w:r>
      <w:r w:rsidR="00EC0322" w:rsidRPr="00EC0322">
        <w:rPr>
          <w:rFonts w:ascii="Garamond" w:hAnsi="Garamond"/>
          <w:b/>
          <w:lang w:val="sq-AL"/>
        </w:rPr>
        <w:t xml:space="preserve"> </w:t>
      </w:r>
      <w:r w:rsidRPr="00EC0322">
        <w:rPr>
          <w:rFonts w:ascii="Garamond" w:hAnsi="Garamond"/>
          <w:b/>
          <w:lang w:val="sq-AL"/>
        </w:rPr>
        <w:t>717</w:t>
      </w:r>
      <w:r w:rsidR="00DD5BAB" w:rsidRPr="00EC0322">
        <w:rPr>
          <w:rFonts w:ascii="Garamond" w:hAnsi="Garamond"/>
          <w:b/>
          <w:lang w:val="sq-AL"/>
        </w:rPr>
        <w:t>, datë</w:t>
      </w:r>
      <w:r w:rsidR="00EC0322" w:rsidRPr="00EC0322">
        <w:rPr>
          <w:rFonts w:ascii="Garamond" w:hAnsi="Garamond"/>
          <w:b/>
          <w:lang w:val="sq-AL"/>
        </w:rPr>
        <w:t xml:space="preserve"> </w:t>
      </w:r>
      <w:r w:rsidRPr="00EC0322">
        <w:rPr>
          <w:rFonts w:ascii="Garamond" w:hAnsi="Garamond"/>
          <w:b/>
          <w:lang w:val="sq-AL"/>
        </w:rPr>
        <w:t>16.9.2020</w:t>
      </w:r>
    </w:p>
    <w:p w14:paraId="1E675430" w14:textId="77777777" w:rsidR="00D30722" w:rsidRPr="00EC0322" w:rsidRDefault="00D30722" w:rsidP="00E74F66">
      <w:pPr>
        <w:jc w:val="center"/>
        <w:rPr>
          <w:rFonts w:ascii="Garamond" w:hAnsi="Garamond"/>
          <w:b/>
          <w:lang w:val="sq-AL"/>
        </w:rPr>
      </w:pPr>
    </w:p>
    <w:p w14:paraId="1E675433" w14:textId="7BBB27F3" w:rsidR="00831F63" w:rsidRPr="00EC0322" w:rsidRDefault="00DD5BAB" w:rsidP="00E74F66">
      <w:pPr>
        <w:jc w:val="center"/>
        <w:rPr>
          <w:rFonts w:ascii="Garamond" w:hAnsi="Garamond"/>
          <w:b/>
          <w:lang w:val="sq-AL"/>
        </w:rPr>
      </w:pPr>
      <w:r w:rsidRPr="00EC0322">
        <w:rPr>
          <w:rFonts w:ascii="Garamond" w:hAnsi="Garamond"/>
          <w:b/>
          <w:lang w:val="sq-AL"/>
        </w:rPr>
        <w:t>PËR</w:t>
      </w:r>
      <w:r w:rsidR="00E74F66" w:rsidRPr="00EC0322">
        <w:rPr>
          <w:rFonts w:ascii="Garamond" w:hAnsi="Garamond"/>
          <w:b/>
          <w:lang w:val="sq-AL"/>
        </w:rPr>
        <w:t xml:space="preserve"> </w:t>
      </w:r>
      <w:r w:rsidR="00831F63" w:rsidRPr="00EC0322">
        <w:rPr>
          <w:rFonts w:ascii="Garamond" w:hAnsi="Garamond"/>
          <w:b/>
          <w:lang w:val="sq-AL"/>
        </w:rPr>
        <w:t xml:space="preserve">DHËNIE NDIHME FINANCIARE NGA KËSHILLI I MINISTRAVE </w:t>
      </w:r>
      <w:r w:rsidR="00C41834" w:rsidRPr="00EC0322">
        <w:rPr>
          <w:rFonts w:ascii="Garamond" w:hAnsi="Garamond"/>
          <w:b/>
          <w:lang w:val="sq-AL"/>
        </w:rPr>
        <w:t xml:space="preserve">I REPUBLIKËS SË SHQIPËRISË </w:t>
      </w:r>
      <w:r w:rsidR="00831F63" w:rsidRPr="00EC0322">
        <w:rPr>
          <w:rFonts w:ascii="Garamond" w:hAnsi="Garamond"/>
          <w:b/>
          <w:lang w:val="sq-AL"/>
        </w:rPr>
        <w:t>PËR MBËSHTETJEN E FUNKSIONIMIT TË</w:t>
      </w:r>
      <w:r w:rsidR="00C41834" w:rsidRPr="00EC0322">
        <w:rPr>
          <w:rFonts w:ascii="Garamond" w:hAnsi="Garamond"/>
          <w:b/>
          <w:lang w:val="sq-AL"/>
        </w:rPr>
        <w:t xml:space="preserve"> </w:t>
      </w:r>
      <w:r w:rsidR="00831F63" w:rsidRPr="00EC0322">
        <w:rPr>
          <w:rFonts w:ascii="Garamond" w:hAnsi="Garamond"/>
          <w:b/>
          <w:lang w:val="sq-AL"/>
        </w:rPr>
        <w:t xml:space="preserve">KËSHILLIT KOMBËTAR SHQIPTAR NË SERBI DHE ZYRAVE </w:t>
      </w:r>
      <w:r w:rsidR="00C41834" w:rsidRPr="00EC0322">
        <w:rPr>
          <w:rFonts w:ascii="Garamond" w:hAnsi="Garamond"/>
          <w:b/>
          <w:lang w:val="sq-AL"/>
        </w:rPr>
        <w:t xml:space="preserve">TË TIJ NË PRESHEVË </w:t>
      </w:r>
      <w:r w:rsidR="00831F63" w:rsidRPr="00EC0322">
        <w:rPr>
          <w:rFonts w:ascii="Garamond" w:hAnsi="Garamond"/>
          <w:b/>
          <w:lang w:val="sq-AL"/>
        </w:rPr>
        <w:t>E MEDVEGJË DHE</w:t>
      </w:r>
      <w:r w:rsidR="00C41834" w:rsidRPr="00EC0322">
        <w:rPr>
          <w:rFonts w:ascii="Garamond" w:hAnsi="Garamond"/>
          <w:b/>
          <w:lang w:val="sq-AL"/>
        </w:rPr>
        <w:t xml:space="preserve"> </w:t>
      </w:r>
      <w:r w:rsidR="00831F63" w:rsidRPr="00EC0322">
        <w:rPr>
          <w:rFonts w:ascii="Garamond" w:hAnsi="Garamond"/>
          <w:b/>
          <w:lang w:val="sq-AL"/>
        </w:rPr>
        <w:t>KËSHILLIT KOMBËTAR TË SHQIPTARËVE NË MAL TË ZI E ZYRËS KOORDINUESE TË TIJ NË PLAVË</w:t>
      </w:r>
    </w:p>
    <w:p w14:paraId="1E675434" w14:textId="77777777" w:rsidR="00C024AC" w:rsidRPr="00EC0322" w:rsidRDefault="00C024AC" w:rsidP="00E74F66">
      <w:pPr>
        <w:ind w:firstLine="284"/>
        <w:jc w:val="both"/>
        <w:rPr>
          <w:rFonts w:ascii="Garamond" w:hAnsi="Garamond"/>
          <w:lang w:val="sq-AL"/>
        </w:rPr>
      </w:pPr>
    </w:p>
    <w:p w14:paraId="1E675435" w14:textId="38F608F3" w:rsidR="00DD5BAB" w:rsidRPr="00EC0322" w:rsidRDefault="00DD5BAB" w:rsidP="00E74F66">
      <w:pPr>
        <w:ind w:firstLine="284"/>
        <w:jc w:val="both"/>
        <w:rPr>
          <w:rFonts w:ascii="Garamond" w:hAnsi="Garamond"/>
          <w:lang w:val="sq-AL"/>
        </w:rPr>
      </w:pPr>
      <w:r w:rsidRPr="00EC0322">
        <w:rPr>
          <w:rFonts w:ascii="Garamond" w:hAnsi="Garamond"/>
          <w:lang w:val="sq-AL"/>
        </w:rPr>
        <w:t>Në mbështetje të nenit 100 të Kushtetutës, të nen</w:t>
      </w:r>
      <w:r w:rsidR="00252191" w:rsidRPr="00EC0322">
        <w:rPr>
          <w:rFonts w:ascii="Garamond" w:hAnsi="Garamond"/>
          <w:lang w:val="sq-AL"/>
        </w:rPr>
        <w:t>eve 5 e 45</w:t>
      </w:r>
      <w:r w:rsidR="00D30722" w:rsidRPr="00EC0322">
        <w:rPr>
          <w:rFonts w:ascii="Garamond" w:hAnsi="Garamond"/>
          <w:lang w:val="sq-AL"/>
        </w:rPr>
        <w:t>,</w:t>
      </w:r>
      <w:r w:rsidR="00252191" w:rsidRPr="00EC0322">
        <w:rPr>
          <w:rFonts w:ascii="Garamond" w:hAnsi="Garamond"/>
          <w:lang w:val="sq-AL"/>
        </w:rPr>
        <w:t xml:space="preserve"> t</w:t>
      </w:r>
      <w:r w:rsidR="00BF33E1" w:rsidRPr="00EC0322">
        <w:rPr>
          <w:rFonts w:ascii="Garamond" w:hAnsi="Garamond"/>
          <w:lang w:val="sq-AL"/>
        </w:rPr>
        <w:t>ë</w:t>
      </w:r>
      <w:r w:rsidR="00252191" w:rsidRPr="00EC0322">
        <w:rPr>
          <w:rFonts w:ascii="Garamond" w:hAnsi="Garamond"/>
          <w:lang w:val="sq-AL"/>
        </w:rPr>
        <w:t xml:space="preserve"> ligjit nr.</w:t>
      </w:r>
      <w:r w:rsidR="00EC0322">
        <w:rPr>
          <w:rFonts w:ascii="Garamond" w:hAnsi="Garamond"/>
          <w:lang w:val="sq-AL"/>
        </w:rPr>
        <w:t xml:space="preserve"> </w:t>
      </w:r>
      <w:r w:rsidR="00252191" w:rsidRPr="00EC0322">
        <w:rPr>
          <w:rFonts w:ascii="Garamond" w:hAnsi="Garamond"/>
          <w:lang w:val="sq-AL"/>
        </w:rPr>
        <w:t>9936, dat</w:t>
      </w:r>
      <w:r w:rsidR="00BF33E1" w:rsidRPr="00EC0322">
        <w:rPr>
          <w:rFonts w:ascii="Garamond" w:hAnsi="Garamond"/>
          <w:lang w:val="sq-AL"/>
        </w:rPr>
        <w:t>ë</w:t>
      </w:r>
      <w:r w:rsidR="00252191" w:rsidRPr="00EC0322">
        <w:rPr>
          <w:rFonts w:ascii="Garamond" w:hAnsi="Garamond"/>
          <w:lang w:val="sq-AL"/>
        </w:rPr>
        <w:t xml:space="preserve"> 26.6.2008</w:t>
      </w:r>
      <w:r w:rsidR="003F0E26" w:rsidRPr="00EC0322">
        <w:rPr>
          <w:rFonts w:ascii="Garamond" w:hAnsi="Garamond"/>
          <w:lang w:val="sq-AL"/>
        </w:rPr>
        <w:t>,</w:t>
      </w:r>
      <w:r w:rsidR="00252191" w:rsidRPr="00EC0322">
        <w:rPr>
          <w:rFonts w:ascii="Garamond" w:hAnsi="Garamond"/>
          <w:lang w:val="sq-AL"/>
        </w:rPr>
        <w:t xml:space="preserve"> </w:t>
      </w:r>
      <w:r w:rsidRPr="00EC0322">
        <w:rPr>
          <w:rFonts w:ascii="Garamond" w:hAnsi="Garamond"/>
          <w:lang w:val="sq-AL"/>
        </w:rPr>
        <w:t>“Për menaxhimin e sistemit buxhetor në Republikën e Shqipërisë”</w:t>
      </w:r>
      <w:r w:rsidR="00C41834" w:rsidRPr="00EC0322">
        <w:rPr>
          <w:rFonts w:ascii="Garamond" w:hAnsi="Garamond"/>
          <w:lang w:val="sq-AL"/>
        </w:rPr>
        <w:t xml:space="preserve">, </w:t>
      </w:r>
      <w:r w:rsidRPr="00EC0322">
        <w:rPr>
          <w:rFonts w:ascii="Garamond" w:hAnsi="Garamond"/>
          <w:lang w:val="sq-AL"/>
        </w:rPr>
        <w:t xml:space="preserve">të ndryshuar, dhe </w:t>
      </w:r>
      <w:r w:rsidR="00252191" w:rsidRPr="00EC0322">
        <w:rPr>
          <w:rFonts w:ascii="Garamond" w:hAnsi="Garamond"/>
          <w:lang w:val="sq-AL"/>
        </w:rPr>
        <w:t>t</w:t>
      </w:r>
      <w:r w:rsidR="00BF33E1" w:rsidRPr="00EC0322">
        <w:rPr>
          <w:rFonts w:ascii="Garamond" w:hAnsi="Garamond"/>
          <w:lang w:val="sq-AL"/>
        </w:rPr>
        <w:t>ë</w:t>
      </w:r>
      <w:r w:rsidR="00252191" w:rsidRPr="00EC0322">
        <w:rPr>
          <w:rFonts w:ascii="Garamond" w:hAnsi="Garamond"/>
          <w:lang w:val="sq-AL"/>
        </w:rPr>
        <w:t xml:space="preserve"> </w:t>
      </w:r>
      <w:r w:rsidRPr="00EC0322">
        <w:rPr>
          <w:rFonts w:ascii="Garamond" w:hAnsi="Garamond"/>
          <w:lang w:val="sq-AL"/>
        </w:rPr>
        <w:t>nenit 1</w:t>
      </w:r>
      <w:r w:rsidR="00304627" w:rsidRPr="00EC0322">
        <w:rPr>
          <w:rFonts w:ascii="Garamond" w:hAnsi="Garamond"/>
          <w:lang w:val="sq-AL"/>
        </w:rPr>
        <w:t>4</w:t>
      </w:r>
      <w:r w:rsidRPr="00EC0322">
        <w:rPr>
          <w:rFonts w:ascii="Garamond" w:hAnsi="Garamond"/>
          <w:lang w:val="sq-AL"/>
        </w:rPr>
        <w:t>, të ligjit nr.</w:t>
      </w:r>
      <w:r w:rsidR="00EC0322">
        <w:rPr>
          <w:rFonts w:ascii="Garamond" w:hAnsi="Garamond"/>
          <w:lang w:val="sq-AL"/>
        </w:rPr>
        <w:t xml:space="preserve"> </w:t>
      </w:r>
      <w:r w:rsidR="00304627" w:rsidRPr="00EC0322">
        <w:rPr>
          <w:rFonts w:ascii="Garamond" w:hAnsi="Garamond"/>
          <w:lang w:val="sq-AL"/>
        </w:rPr>
        <w:t>88</w:t>
      </w:r>
      <w:r w:rsidR="00252191" w:rsidRPr="00EC0322">
        <w:rPr>
          <w:rFonts w:ascii="Garamond" w:hAnsi="Garamond"/>
          <w:lang w:val="sq-AL"/>
        </w:rPr>
        <w:t>/</w:t>
      </w:r>
      <w:r w:rsidR="00F225DC" w:rsidRPr="00EC0322">
        <w:rPr>
          <w:rFonts w:ascii="Garamond" w:hAnsi="Garamond"/>
          <w:lang w:val="sq-AL"/>
        </w:rPr>
        <w:t>201</w:t>
      </w:r>
      <w:r w:rsidR="00304627" w:rsidRPr="00EC0322">
        <w:rPr>
          <w:rFonts w:ascii="Garamond" w:hAnsi="Garamond"/>
          <w:lang w:val="sq-AL"/>
        </w:rPr>
        <w:t>9</w:t>
      </w:r>
      <w:r w:rsidRPr="00EC0322">
        <w:rPr>
          <w:rFonts w:ascii="Garamond" w:hAnsi="Garamond"/>
          <w:lang w:val="sq-AL"/>
        </w:rPr>
        <w:t>, “Për buxhetin e vitit 20</w:t>
      </w:r>
      <w:r w:rsidR="007115C5" w:rsidRPr="00EC0322">
        <w:rPr>
          <w:rFonts w:ascii="Garamond" w:hAnsi="Garamond"/>
          <w:lang w:val="sq-AL"/>
        </w:rPr>
        <w:t>20</w:t>
      </w:r>
      <w:r w:rsidRPr="00EC0322">
        <w:rPr>
          <w:rFonts w:ascii="Garamond" w:hAnsi="Garamond"/>
          <w:lang w:val="sq-AL"/>
        </w:rPr>
        <w:t xml:space="preserve">”, </w:t>
      </w:r>
      <w:r w:rsidR="00C41834" w:rsidRPr="00EC0322">
        <w:rPr>
          <w:rFonts w:ascii="Garamond" w:hAnsi="Garamond"/>
          <w:lang w:val="sq-AL"/>
        </w:rPr>
        <w:t xml:space="preserve">të ndryshuar, </w:t>
      </w:r>
      <w:r w:rsidRPr="00EC0322">
        <w:rPr>
          <w:rFonts w:ascii="Garamond" w:hAnsi="Garamond"/>
          <w:lang w:val="sq-AL"/>
        </w:rPr>
        <w:t xml:space="preserve">me propozimin e </w:t>
      </w:r>
      <w:r w:rsidR="00D30722" w:rsidRPr="00EC0322">
        <w:rPr>
          <w:rFonts w:ascii="Garamond" w:hAnsi="Garamond"/>
          <w:lang w:val="sq-AL"/>
        </w:rPr>
        <w:t xml:space="preserve">Kryeministrit dhe </w:t>
      </w:r>
      <w:r w:rsidRPr="00EC0322">
        <w:rPr>
          <w:rFonts w:ascii="Garamond" w:hAnsi="Garamond"/>
          <w:lang w:val="sq-AL"/>
        </w:rPr>
        <w:t>minist</w:t>
      </w:r>
      <w:r w:rsidR="00D30722" w:rsidRPr="00EC0322">
        <w:rPr>
          <w:rFonts w:ascii="Garamond" w:hAnsi="Garamond"/>
          <w:lang w:val="sq-AL"/>
        </w:rPr>
        <w:t>r</w:t>
      </w:r>
      <w:r w:rsidR="00EC0322">
        <w:rPr>
          <w:rFonts w:ascii="Garamond" w:hAnsi="Garamond"/>
          <w:lang w:val="sq-AL"/>
        </w:rPr>
        <w:t>it</w:t>
      </w:r>
      <w:r w:rsidR="00D30722" w:rsidRPr="00EC0322">
        <w:rPr>
          <w:rFonts w:ascii="Garamond" w:hAnsi="Garamond"/>
          <w:lang w:val="sq-AL"/>
        </w:rPr>
        <w:t xml:space="preserve"> </w:t>
      </w:r>
      <w:r w:rsidR="00252191" w:rsidRPr="00EC0322">
        <w:rPr>
          <w:rFonts w:ascii="Garamond" w:hAnsi="Garamond"/>
          <w:lang w:val="sq-AL"/>
        </w:rPr>
        <w:t>p</w:t>
      </w:r>
      <w:r w:rsidR="00BF33E1" w:rsidRPr="00EC0322">
        <w:rPr>
          <w:rFonts w:ascii="Garamond" w:hAnsi="Garamond"/>
          <w:lang w:val="sq-AL"/>
        </w:rPr>
        <w:t>ë</w:t>
      </w:r>
      <w:r w:rsidR="00252191" w:rsidRPr="00EC0322">
        <w:rPr>
          <w:rFonts w:ascii="Garamond" w:hAnsi="Garamond"/>
          <w:lang w:val="sq-AL"/>
        </w:rPr>
        <w:t>r Evrop</w:t>
      </w:r>
      <w:r w:rsidR="00BF33E1" w:rsidRPr="00EC0322">
        <w:rPr>
          <w:rFonts w:ascii="Garamond" w:hAnsi="Garamond"/>
          <w:lang w:val="sq-AL"/>
        </w:rPr>
        <w:t>ë</w:t>
      </w:r>
      <w:r w:rsidR="00252191" w:rsidRPr="00EC0322">
        <w:rPr>
          <w:rFonts w:ascii="Garamond" w:hAnsi="Garamond"/>
          <w:lang w:val="sq-AL"/>
        </w:rPr>
        <w:t>n dhe Pun</w:t>
      </w:r>
      <w:r w:rsidR="00BF33E1" w:rsidRPr="00EC0322">
        <w:rPr>
          <w:rFonts w:ascii="Garamond" w:hAnsi="Garamond"/>
          <w:lang w:val="sq-AL"/>
        </w:rPr>
        <w:t>ë</w:t>
      </w:r>
      <w:r w:rsidR="00252191" w:rsidRPr="00EC0322">
        <w:rPr>
          <w:rFonts w:ascii="Garamond" w:hAnsi="Garamond"/>
          <w:lang w:val="sq-AL"/>
        </w:rPr>
        <w:t xml:space="preserve">t e </w:t>
      </w:r>
      <w:r w:rsidR="00687370" w:rsidRPr="00EC0322">
        <w:rPr>
          <w:rFonts w:ascii="Garamond" w:hAnsi="Garamond"/>
          <w:lang w:val="sq-AL"/>
        </w:rPr>
        <w:t>Jashtme</w:t>
      </w:r>
      <w:r w:rsidRPr="00EC0322">
        <w:rPr>
          <w:rFonts w:ascii="Garamond" w:hAnsi="Garamond"/>
          <w:lang w:val="sq-AL"/>
        </w:rPr>
        <w:t>, Këshilli i Ministrave</w:t>
      </w:r>
    </w:p>
    <w:p w14:paraId="1E675436" w14:textId="77777777" w:rsidR="00BF33E1" w:rsidRPr="00EC0322" w:rsidRDefault="00BF33E1" w:rsidP="00E74F66">
      <w:pPr>
        <w:ind w:firstLine="284"/>
        <w:jc w:val="both"/>
        <w:rPr>
          <w:rFonts w:ascii="Garamond" w:hAnsi="Garamond"/>
          <w:lang w:val="sq-AL"/>
        </w:rPr>
      </w:pPr>
    </w:p>
    <w:p w14:paraId="1E675437" w14:textId="76DA26F0" w:rsidR="00DD5BAB" w:rsidRPr="00EC0322" w:rsidRDefault="00E74F66" w:rsidP="00E74F66">
      <w:pPr>
        <w:jc w:val="center"/>
        <w:rPr>
          <w:rFonts w:ascii="Garamond" w:hAnsi="Garamond"/>
          <w:lang w:val="sq-AL"/>
        </w:rPr>
      </w:pPr>
      <w:r w:rsidRPr="00EC0322">
        <w:rPr>
          <w:rFonts w:ascii="Garamond" w:hAnsi="Garamond"/>
          <w:lang w:val="sq-AL"/>
        </w:rPr>
        <w:t>VENDOS</w:t>
      </w:r>
      <w:r w:rsidR="00DD5BAB" w:rsidRPr="00EC0322">
        <w:rPr>
          <w:rFonts w:ascii="Garamond" w:hAnsi="Garamond"/>
          <w:lang w:val="sq-AL"/>
        </w:rPr>
        <w:t>I:</w:t>
      </w:r>
    </w:p>
    <w:p w14:paraId="1E675438" w14:textId="77777777" w:rsidR="00C41834" w:rsidRPr="00EC0322" w:rsidRDefault="00C41834" w:rsidP="00E74F66">
      <w:pPr>
        <w:ind w:firstLine="284"/>
        <w:jc w:val="both"/>
        <w:rPr>
          <w:rFonts w:ascii="Garamond" w:hAnsi="Garamond"/>
          <w:lang w:val="sq-AL"/>
        </w:rPr>
      </w:pPr>
    </w:p>
    <w:p w14:paraId="1E675439" w14:textId="5D2C056B" w:rsidR="00D43BBA" w:rsidRPr="00EC0322" w:rsidRDefault="00E74F66" w:rsidP="00E74F66">
      <w:pPr>
        <w:ind w:firstLine="284"/>
        <w:jc w:val="both"/>
        <w:rPr>
          <w:rFonts w:ascii="Garamond" w:hAnsi="Garamond"/>
          <w:lang w:val="sq-AL"/>
        </w:rPr>
      </w:pPr>
      <w:r w:rsidRPr="00EC0322">
        <w:rPr>
          <w:rFonts w:ascii="Garamond" w:hAnsi="Garamond"/>
          <w:lang w:val="sq-AL"/>
        </w:rPr>
        <w:t xml:space="preserve">1. </w:t>
      </w:r>
      <w:r w:rsidR="00DD5BAB" w:rsidRPr="00EC0322">
        <w:rPr>
          <w:rFonts w:ascii="Garamond" w:hAnsi="Garamond"/>
          <w:lang w:val="sq-AL"/>
        </w:rPr>
        <w:t>Dhënien e ndihmës financiare n</w:t>
      </w:r>
      <w:r w:rsidR="00F225DC" w:rsidRPr="00EC0322">
        <w:rPr>
          <w:rFonts w:ascii="Garamond" w:hAnsi="Garamond"/>
          <w:lang w:val="sq-AL"/>
        </w:rPr>
        <w:t xml:space="preserve">ga </w:t>
      </w:r>
      <w:r w:rsidR="00BD493E" w:rsidRPr="00EC0322">
        <w:rPr>
          <w:rFonts w:ascii="Garamond" w:hAnsi="Garamond"/>
          <w:lang w:val="sq-AL"/>
        </w:rPr>
        <w:t xml:space="preserve">Këshilli i Ministrave i Republikës së Shqipërisë për </w:t>
      </w:r>
      <w:r w:rsidR="00D43BBA" w:rsidRPr="00EC0322">
        <w:rPr>
          <w:rFonts w:ascii="Garamond" w:hAnsi="Garamond"/>
          <w:lang w:val="sq-AL"/>
        </w:rPr>
        <w:t xml:space="preserve">mbështetjen e funksionimit </w:t>
      </w:r>
      <w:r w:rsidR="00C10397" w:rsidRPr="00EC0322">
        <w:rPr>
          <w:rFonts w:ascii="Garamond" w:hAnsi="Garamond"/>
          <w:lang w:val="sq-AL"/>
        </w:rPr>
        <w:t>t</w:t>
      </w:r>
      <w:r w:rsidR="003D20BC" w:rsidRPr="00EC0322">
        <w:rPr>
          <w:rFonts w:ascii="Garamond" w:hAnsi="Garamond"/>
          <w:lang w:val="sq-AL"/>
        </w:rPr>
        <w:t>ë</w:t>
      </w:r>
      <w:r w:rsidR="00C10397" w:rsidRPr="00EC0322">
        <w:rPr>
          <w:rFonts w:ascii="Garamond" w:hAnsi="Garamond"/>
          <w:lang w:val="sq-AL"/>
        </w:rPr>
        <w:t xml:space="preserve"> </w:t>
      </w:r>
      <w:r w:rsidR="00D43BBA" w:rsidRPr="00EC0322">
        <w:rPr>
          <w:rFonts w:ascii="Garamond" w:hAnsi="Garamond"/>
          <w:lang w:val="sq-AL"/>
        </w:rPr>
        <w:t>Kë</w:t>
      </w:r>
      <w:r w:rsidR="00C10397" w:rsidRPr="00EC0322">
        <w:rPr>
          <w:rFonts w:ascii="Garamond" w:hAnsi="Garamond"/>
          <w:lang w:val="sq-AL"/>
        </w:rPr>
        <w:t>shillit</w:t>
      </w:r>
      <w:r w:rsidR="00D43BBA" w:rsidRPr="00EC0322">
        <w:rPr>
          <w:rFonts w:ascii="Garamond" w:hAnsi="Garamond"/>
          <w:lang w:val="sq-AL"/>
        </w:rPr>
        <w:t xml:space="preserve"> Kombëtar Shqiptar në Serbi dhe</w:t>
      </w:r>
      <w:r w:rsidR="00C41834" w:rsidRPr="00EC0322">
        <w:rPr>
          <w:rFonts w:ascii="Garamond" w:hAnsi="Garamond"/>
          <w:lang w:val="sq-AL"/>
        </w:rPr>
        <w:t xml:space="preserve"> të zyrave të tij në Preshevë </w:t>
      </w:r>
      <w:r w:rsidR="00D43BBA" w:rsidRPr="00EC0322">
        <w:rPr>
          <w:rFonts w:ascii="Garamond" w:hAnsi="Garamond"/>
          <w:lang w:val="sq-AL"/>
        </w:rPr>
        <w:t xml:space="preserve">e </w:t>
      </w:r>
      <w:proofErr w:type="spellStart"/>
      <w:r w:rsidR="00D43BBA" w:rsidRPr="00EC0322">
        <w:rPr>
          <w:rFonts w:ascii="Garamond" w:hAnsi="Garamond"/>
          <w:lang w:val="sq-AL"/>
        </w:rPr>
        <w:t>Medvegjë</w:t>
      </w:r>
      <w:bookmarkStart w:id="0" w:name="_GoBack"/>
      <w:bookmarkEnd w:id="0"/>
      <w:proofErr w:type="spellEnd"/>
      <w:r w:rsidR="00D43BBA" w:rsidRPr="00EC0322">
        <w:rPr>
          <w:rFonts w:ascii="Garamond" w:hAnsi="Garamond"/>
          <w:lang w:val="sq-AL"/>
        </w:rPr>
        <w:t xml:space="preserve"> dhe K</w:t>
      </w:r>
      <w:r w:rsidR="003D20BC" w:rsidRPr="00EC0322">
        <w:rPr>
          <w:rFonts w:ascii="Garamond" w:hAnsi="Garamond"/>
          <w:lang w:val="sq-AL"/>
        </w:rPr>
        <w:t>ë</w:t>
      </w:r>
      <w:r w:rsidR="00D43BBA" w:rsidRPr="00EC0322">
        <w:rPr>
          <w:rFonts w:ascii="Garamond" w:hAnsi="Garamond"/>
          <w:lang w:val="sq-AL"/>
        </w:rPr>
        <w:t xml:space="preserve">shillit </w:t>
      </w:r>
      <w:r w:rsidR="00107841" w:rsidRPr="00EC0322">
        <w:rPr>
          <w:rFonts w:ascii="Garamond" w:hAnsi="Garamond"/>
          <w:lang w:val="sq-AL"/>
        </w:rPr>
        <w:t xml:space="preserve">Kombëtar të Shqiptarëve në Mal të Zi </w:t>
      </w:r>
      <w:r w:rsidR="00C10397" w:rsidRPr="00EC0322">
        <w:rPr>
          <w:rFonts w:ascii="Garamond" w:hAnsi="Garamond"/>
          <w:lang w:val="sq-AL"/>
        </w:rPr>
        <w:t>e të zyrës koordinuese të tij në Plavë</w:t>
      </w:r>
      <w:r w:rsidR="00C024AC" w:rsidRPr="00EC0322">
        <w:rPr>
          <w:rFonts w:ascii="Garamond" w:hAnsi="Garamond"/>
          <w:lang w:val="sq-AL"/>
        </w:rPr>
        <w:t xml:space="preserve">, </w:t>
      </w:r>
      <w:r w:rsidR="00C10397" w:rsidRPr="00EC0322">
        <w:rPr>
          <w:rFonts w:ascii="Garamond" w:hAnsi="Garamond"/>
          <w:lang w:val="sq-AL"/>
        </w:rPr>
        <w:t>n</w:t>
      </w:r>
      <w:r w:rsidR="003D20BC" w:rsidRPr="00EC0322">
        <w:rPr>
          <w:rFonts w:ascii="Garamond" w:hAnsi="Garamond"/>
          <w:lang w:val="sq-AL"/>
        </w:rPr>
        <w:t>ë</w:t>
      </w:r>
      <w:r w:rsidR="00C10397" w:rsidRPr="00EC0322">
        <w:rPr>
          <w:rFonts w:ascii="Garamond" w:hAnsi="Garamond"/>
          <w:lang w:val="sq-AL"/>
        </w:rPr>
        <w:t xml:space="preserve"> m</w:t>
      </w:r>
      <w:r w:rsidR="007115C5" w:rsidRPr="00EC0322">
        <w:rPr>
          <w:rFonts w:ascii="Garamond" w:hAnsi="Garamond"/>
          <w:lang w:val="sq-AL"/>
        </w:rPr>
        <w:t>as</w:t>
      </w:r>
      <w:r w:rsidR="003D20BC" w:rsidRPr="00EC0322">
        <w:rPr>
          <w:rFonts w:ascii="Garamond" w:hAnsi="Garamond"/>
          <w:lang w:val="sq-AL"/>
        </w:rPr>
        <w:t>ë</w:t>
      </w:r>
      <w:r w:rsidR="007115C5" w:rsidRPr="00EC0322">
        <w:rPr>
          <w:rFonts w:ascii="Garamond" w:hAnsi="Garamond"/>
          <w:lang w:val="sq-AL"/>
        </w:rPr>
        <w:t>n:</w:t>
      </w:r>
    </w:p>
    <w:p w14:paraId="1E67543B" w14:textId="1DE5DFB3" w:rsidR="00C10397" w:rsidRPr="00EC0322" w:rsidRDefault="00E74F66" w:rsidP="00E74F66">
      <w:pPr>
        <w:ind w:firstLine="284"/>
        <w:jc w:val="both"/>
        <w:rPr>
          <w:rFonts w:ascii="Garamond" w:hAnsi="Garamond"/>
          <w:lang w:val="sq-AL"/>
        </w:rPr>
      </w:pPr>
      <w:r w:rsidRPr="00EC0322">
        <w:rPr>
          <w:rFonts w:ascii="Garamond" w:hAnsi="Garamond"/>
          <w:lang w:val="sq-AL"/>
        </w:rPr>
        <w:t xml:space="preserve">a) </w:t>
      </w:r>
      <w:r w:rsidR="004D4E16" w:rsidRPr="00EC0322">
        <w:rPr>
          <w:rFonts w:ascii="Garamond" w:hAnsi="Garamond"/>
          <w:lang w:val="sq-AL"/>
        </w:rPr>
        <w:t>4</w:t>
      </w:r>
      <w:r w:rsidR="00DD5BAB" w:rsidRPr="00EC0322">
        <w:rPr>
          <w:rFonts w:ascii="Garamond" w:hAnsi="Garamond"/>
          <w:lang w:val="sq-AL"/>
        </w:rPr>
        <w:t>0 000 (</w:t>
      </w:r>
      <w:r w:rsidR="004D4E16" w:rsidRPr="00EC0322">
        <w:rPr>
          <w:rFonts w:ascii="Garamond" w:hAnsi="Garamond"/>
          <w:lang w:val="sq-AL"/>
        </w:rPr>
        <w:t>dyzet</w:t>
      </w:r>
      <w:r w:rsidR="00466E67" w:rsidRPr="00EC0322">
        <w:rPr>
          <w:rFonts w:ascii="Garamond" w:hAnsi="Garamond"/>
          <w:lang w:val="sq-AL"/>
        </w:rPr>
        <w:t xml:space="preserve"> </w:t>
      </w:r>
      <w:r w:rsidR="00DD5BAB" w:rsidRPr="00EC0322">
        <w:rPr>
          <w:rFonts w:ascii="Garamond" w:hAnsi="Garamond"/>
          <w:lang w:val="sq-AL"/>
        </w:rPr>
        <w:t xml:space="preserve">mijë) euro, </w:t>
      </w:r>
      <w:r w:rsidR="009F370D" w:rsidRPr="00EC0322">
        <w:rPr>
          <w:rFonts w:ascii="Garamond" w:hAnsi="Garamond"/>
          <w:lang w:val="sq-AL"/>
        </w:rPr>
        <w:t>p</w:t>
      </w:r>
      <w:r w:rsidR="003D20BC" w:rsidRPr="00EC0322">
        <w:rPr>
          <w:rFonts w:ascii="Garamond" w:hAnsi="Garamond"/>
          <w:lang w:val="sq-AL"/>
        </w:rPr>
        <w:t>ë</w:t>
      </w:r>
      <w:r w:rsidR="009F370D" w:rsidRPr="00EC0322">
        <w:rPr>
          <w:rFonts w:ascii="Garamond" w:hAnsi="Garamond"/>
          <w:lang w:val="sq-AL"/>
        </w:rPr>
        <w:t>r</w:t>
      </w:r>
      <w:r w:rsidR="00C10397" w:rsidRPr="00EC0322">
        <w:rPr>
          <w:rFonts w:ascii="Garamond" w:hAnsi="Garamond"/>
          <w:lang w:val="sq-AL"/>
        </w:rPr>
        <w:t xml:space="preserve"> Kë</w:t>
      </w:r>
      <w:r w:rsidR="009F370D" w:rsidRPr="00EC0322">
        <w:rPr>
          <w:rFonts w:ascii="Garamond" w:hAnsi="Garamond"/>
          <w:lang w:val="sq-AL"/>
        </w:rPr>
        <w:t>shillin</w:t>
      </w:r>
      <w:r w:rsidR="00C10397" w:rsidRPr="00EC0322">
        <w:rPr>
          <w:rFonts w:ascii="Garamond" w:hAnsi="Garamond"/>
          <w:lang w:val="sq-AL"/>
        </w:rPr>
        <w:t xml:space="preserve"> Kombëtar Shqiptar në Serbi dhe</w:t>
      </w:r>
      <w:r w:rsidR="00C41834" w:rsidRPr="00EC0322">
        <w:rPr>
          <w:rFonts w:ascii="Garamond" w:hAnsi="Garamond"/>
          <w:lang w:val="sq-AL"/>
        </w:rPr>
        <w:t xml:space="preserve"> të zyrave të tij në Preshevë </w:t>
      </w:r>
      <w:r w:rsidR="00C10397" w:rsidRPr="00EC0322">
        <w:rPr>
          <w:rFonts w:ascii="Garamond" w:hAnsi="Garamond"/>
          <w:lang w:val="sq-AL"/>
        </w:rPr>
        <w:t xml:space="preserve">e </w:t>
      </w:r>
      <w:proofErr w:type="spellStart"/>
      <w:r w:rsidR="00C10397" w:rsidRPr="00EC0322">
        <w:rPr>
          <w:rFonts w:ascii="Garamond" w:hAnsi="Garamond"/>
          <w:lang w:val="sq-AL"/>
        </w:rPr>
        <w:t>Medvegjë</w:t>
      </w:r>
      <w:proofErr w:type="spellEnd"/>
      <w:r w:rsidR="00C41834" w:rsidRPr="00EC0322">
        <w:rPr>
          <w:rFonts w:ascii="Garamond" w:hAnsi="Garamond"/>
          <w:lang w:val="sq-AL"/>
        </w:rPr>
        <w:t>;</w:t>
      </w:r>
      <w:r w:rsidR="00C10397" w:rsidRPr="00EC0322">
        <w:rPr>
          <w:rFonts w:ascii="Garamond" w:hAnsi="Garamond"/>
          <w:lang w:val="sq-AL"/>
        </w:rPr>
        <w:t xml:space="preserve"> </w:t>
      </w:r>
    </w:p>
    <w:p w14:paraId="1E67543C" w14:textId="690B6E2D" w:rsidR="00C10397" w:rsidRPr="00EC0322" w:rsidRDefault="00E74F66" w:rsidP="00E74F66">
      <w:pPr>
        <w:ind w:firstLine="284"/>
        <w:jc w:val="both"/>
        <w:rPr>
          <w:rFonts w:ascii="Garamond" w:hAnsi="Garamond"/>
          <w:lang w:val="sq-AL"/>
        </w:rPr>
      </w:pPr>
      <w:r w:rsidRPr="00EC0322">
        <w:rPr>
          <w:rFonts w:ascii="Garamond" w:hAnsi="Garamond"/>
          <w:lang w:val="sq-AL"/>
        </w:rPr>
        <w:t xml:space="preserve">b) </w:t>
      </w:r>
      <w:r w:rsidR="00C10397" w:rsidRPr="00EC0322">
        <w:rPr>
          <w:rFonts w:ascii="Garamond" w:hAnsi="Garamond"/>
          <w:lang w:val="sq-AL"/>
        </w:rPr>
        <w:t>30 000 (tridhjet</w:t>
      </w:r>
      <w:r w:rsidR="003D20BC" w:rsidRPr="00EC0322">
        <w:rPr>
          <w:rFonts w:ascii="Garamond" w:hAnsi="Garamond"/>
          <w:lang w:val="sq-AL"/>
        </w:rPr>
        <w:t>ë</w:t>
      </w:r>
      <w:r w:rsidR="00C10397" w:rsidRPr="00EC0322">
        <w:rPr>
          <w:rFonts w:ascii="Garamond" w:hAnsi="Garamond"/>
          <w:lang w:val="sq-AL"/>
        </w:rPr>
        <w:t xml:space="preserve"> mijë) euro </w:t>
      </w:r>
      <w:r w:rsidR="009F370D" w:rsidRPr="00EC0322">
        <w:rPr>
          <w:rFonts w:ascii="Garamond" w:hAnsi="Garamond"/>
          <w:lang w:val="sq-AL"/>
        </w:rPr>
        <w:t>p</w:t>
      </w:r>
      <w:r w:rsidR="003D20BC" w:rsidRPr="00EC0322">
        <w:rPr>
          <w:rFonts w:ascii="Garamond" w:hAnsi="Garamond"/>
          <w:lang w:val="sq-AL"/>
        </w:rPr>
        <w:t>ë</w:t>
      </w:r>
      <w:r w:rsidR="009F370D" w:rsidRPr="00EC0322">
        <w:rPr>
          <w:rFonts w:ascii="Garamond" w:hAnsi="Garamond"/>
          <w:lang w:val="sq-AL"/>
        </w:rPr>
        <w:t>r K</w:t>
      </w:r>
      <w:r w:rsidR="003D20BC" w:rsidRPr="00EC0322">
        <w:rPr>
          <w:rFonts w:ascii="Garamond" w:hAnsi="Garamond"/>
          <w:lang w:val="sq-AL"/>
        </w:rPr>
        <w:t>ë</w:t>
      </w:r>
      <w:r w:rsidR="009F370D" w:rsidRPr="00EC0322">
        <w:rPr>
          <w:rFonts w:ascii="Garamond" w:hAnsi="Garamond"/>
          <w:lang w:val="sq-AL"/>
        </w:rPr>
        <w:t>shillin</w:t>
      </w:r>
      <w:r w:rsidR="00C10397" w:rsidRPr="00EC0322">
        <w:rPr>
          <w:rFonts w:ascii="Garamond" w:hAnsi="Garamond"/>
          <w:lang w:val="sq-AL"/>
        </w:rPr>
        <w:t xml:space="preserve"> Kombëtar të Shqiptarëve në Mal të Zi dhe të zyrës koordinuese të tij në Plavë</w:t>
      </w:r>
      <w:r w:rsidR="007115C5" w:rsidRPr="00EC0322">
        <w:rPr>
          <w:rFonts w:ascii="Garamond" w:hAnsi="Garamond"/>
          <w:lang w:val="sq-AL"/>
        </w:rPr>
        <w:t>.</w:t>
      </w:r>
    </w:p>
    <w:p w14:paraId="1E67543E" w14:textId="768EA556" w:rsidR="004344F4" w:rsidRPr="00EC0322" w:rsidRDefault="00E74F66" w:rsidP="00E74F66">
      <w:pPr>
        <w:ind w:firstLine="284"/>
        <w:jc w:val="both"/>
        <w:rPr>
          <w:rFonts w:ascii="Garamond" w:hAnsi="Garamond"/>
          <w:lang w:val="sq-AL"/>
        </w:rPr>
      </w:pPr>
      <w:r w:rsidRPr="00EC0322">
        <w:rPr>
          <w:rFonts w:ascii="Garamond" w:hAnsi="Garamond"/>
          <w:lang w:val="sq-AL"/>
        </w:rPr>
        <w:t xml:space="preserve">2. </w:t>
      </w:r>
      <w:r w:rsidR="00DD5BAB" w:rsidRPr="00EC0322">
        <w:rPr>
          <w:rFonts w:ascii="Garamond" w:hAnsi="Garamond"/>
          <w:lang w:val="sq-AL"/>
        </w:rPr>
        <w:t xml:space="preserve">Ministrisë </w:t>
      </w:r>
      <w:r w:rsidR="00466E67" w:rsidRPr="00EC0322">
        <w:rPr>
          <w:rFonts w:ascii="Garamond" w:hAnsi="Garamond"/>
          <w:lang w:val="sq-AL"/>
        </w:rPr>
        <w:t>p</w:t>
      </w:r>
      <w:r w:rsidR="00BF33E1" w:rsidRPr="00EC0322">
        <w:rPr>
          <w:rFonts w:ascii="Garamond" w:hAnsi="Garamond"/>
          <w:lang w:val="sq-AL"/>
        </w:rPr>
        <w:t>ë</w:t>
      </w:r>
      <w:r w:rsidR="00466E67" w:rsidRPr="00EC0322">
        <w:rPr>
          <w:rFonts w:ascii="Garamond" w:hAnsi="Garamond"/>
          <w:lang w:val="sq-AL"/>
        </w:rPr>
        <w:t>r Evrop</w:t>
      </w:r>
      <w:r w:rsidR="00BF33E1" w:rsidRPr="00EC0322">
        <w:rPr>
          <w:rFonts w:ascii="Garamond" w:hAnsi="Garamond"/>
          <w:lang w:val="sq-AL"/>
        </w:rPr>
        <w:t>ë</w:t>
      </w:r>
      <w:r w:rsidR="00466E67" w:rsidRPr="00EC0322">
        <w:rPr>
          <w:rFonts w:ascii="Garamond" w:hAnsi="Garamond"/>
          <w:lang w:val="sq-AL"/>
        </w:rPr>
        <w:t xml:space="preserve">n dhe </w:t>
      </w:r>
      <w:r w:rsidR="00DD5BAB" w:rsidRPr="00EC0322">
        <w:rPr>
          <w:rFonts w:ascii="Garamond" w:hAnsi="Garamond"/>
          <w:lang w:val="sq-AL"/>
        </w:rPr>
        <w:t>Punë</w:t>
      </w:r>
      <w:r w:rsidR="00466E67" w:rsidRPr="00EC0322">
        <w:rPr>
          <w:rFonts w:ascii="Garamond" w:hAnsi="Garamond"/>
          <w:lang w:val="sq-AL"/>
        </w:rPr>
        <w:t xml:space="preserve">t e </w:t>
      </w:r>
      <w:r w:rsidR="00DD5BAB" w:rsidRPr="00EC0322">
        <w:rPr>
          <w:rFonts w:ascii="Garamond" w:hAnsi="Garamond"/>
          <w:lang w:val="sq-AL"/>
        </w:rPr>
        <w:t>Jashtme, në buxhet</w:t>
      </w:r>
      <w:r w:rsidR="00466E67" w:rsidRPr="00EC0322">
        <w:rPr>
          <w:rFonts w:ascii="Garamond" w:hAnsi="Garamond"/>
          <w:lang w:val="sq-AL"/>
        </w:rPr>
        <w:t>in e miratuar p</w:t>
      </w:r>
      <w:r w:rsidR="00BF33E1" w:rsidRPr="00EC0322">
        <w:rPr>
          <w:rFonts w:ascii="Garamond" w:hAnsi="Garamond"/>
          <w:lang w:val="sq-AL"/>
        </w:rPr>
        <w:t>ë</w:t>
      </w:r>
      <w:r w:rsidR="00466E67" w:rsidRPr="00EC0322">
        <w:rPr>
          <w:rFonts w:ascii="Garamond" w:hAnsi="Garamond"/>
          <w:lang w:val="sq-AL"/>
        </w:rPr>
        <w:t>r vitin 20</w:t>
      </w:r>
      <w:r w:rsidR="004D4E16" w:rsidRPr="00EC0322">
        <w:rPr>
          <w:rFonts w:ascii="Garamond" w:hAnsi="Garamond"/>
          <w:lang w:val="sq-AL"/>
        </w:rPr>
        <w:t>20</w:t>
      </w:r>
      <w:r w:rsidR="00466E67" w:rsidRPr="00EC0322">
        <w:rPr>
          <w:rFonts w:ascii="Garamond" w:hAnsi="Garamond"/>
          <w:lang w:val="sq-AL"/>
        </w:rPr>
        <w:t>, n</w:t>
      </w:r>
      <w:r w:rsidR="00BF33E1" w:rsidRPr="00EC0322">
        <w:rPr>
          <w:rFonts w:ascii="Garamond" w:hAnsi="Garamond"/>
          <w:lang w:val="sq-AL"/>
        </w:rPr>
        <w:t>ë</w:t>
      </w:r>
      <w:r w:rsidR="00466E67" w:rsidRPr="00EC0322">
        <w:rPr>
          <w:rFonts w:ascii="Garamond" w:hAnsi="Garamond"/>
          <w:lang w:val="sq-AL"/>
        </w:rPr>
        <w:t xml:space="preserve"> programin “</w:t>
      </w:r>
      <w:r w:rsidR="009048F8" w:rsidRPr="00EC0322">
        <w:rPr>
          <w:rFonts w:ascii="Garamond" w:hAnsi="Garamond"/>
          <w:lang w:val="sq-AL"/>
        </w:rPr>
        <w:t xml:space="preserve">Shpenzime diplomatike jashtë shtetit”, </w:t>
      </w:r>
      <w:r w:rsidR="00466E67" w:rsidRPr="00EC0322">
        <w:rPr>
          <w:rFonts w:ascii="Garamond" w:hAnsi="Garamond"/>
          <w:lang w:val="sq-AL"/>
        </w:rPr>
        <w:t>n</w:t>
      </w:r>
      <w:r w:rsidR="00BF33E1" w:rsidRPr="00EC0322">
        <w:rPr>
          <w:rFonts w:ascii="Garamond" w:hAnsi="Garamond"/>
          <w:lang w:val="sq-AL"/>
        </w:rPr>
        <w:t>ë</w:t>
      </w:r>
      <w:r w:rsidR="00466E67" w:rsidRPr="00EC0322">
        <w:rPr>
          <w:rFonts w:ascii="Garamond" w:hAnsi="Garamond"/>
          <w:lang w:val="sq-AL"/>
        </w:rPr>
        <w:t xml:space="preserve"> z</w:t>
      </w:r>
      <w:r w:rsidR="00BF33E1" w:rsidRPr="00EC0322">
        <w:rPr>
          <w:rFonts w:ascii="Garamond" w:hAnsi="Garamond"/>
          <w:lang w:val="sq-AL"/>
        </w:rPr>
        <w:t>ë</w:t>
      </w:r>
      <w:r w:rsidR="00466E67" w:rsidRPr="00EC0322">
        <w:rPr>
          <w:rFonts w:ascii="Garamond" w:hAnsi="Garamond"/>
          <w:lang w:val="sq-AL"/>
        </w:rPr>
        <w:t xml:space="preserve">rin “Shpenzime </w:t>
      </w:r>
      <w:proofErr w:type="spellStart"/>
      <w:r w:rsidR="003F0E26" w:rsidRPr="00EC0322">
        <w:rPr>
          <w:rFonts w:ascii="Garamond" w:hAnsi="Garamond"/>
          <w:lang w:val="sq-AL"/>
        </w:rPr>
        <w:t>k</w:t>
      </w:r>
      <w:r w:rsidR="00466E67" w:rsidRPr="00EC0322">
        <w:rPr>
          <w:rFonts w:ascii="Garamond" w:hAnsi="Garamond"/>
          <w:lang w:val="sq-AL"/>
        </w:rPr>
        <w:t>orrente</w:t>
      </w:r>
      <w:proofErr w:type="spellEnd"/>
      <w:r w:rsidR="00466E67" w:rsidRPr="00EC0322">
        <w:rPr>
          <w:rFonts w:ascii="Garamond" w:hAnsi="Garamond"/>
          <w:lang w:val="sq-AL"/>
        </w:rPr>
        <w:t>”, t’i shtohet kund</w:t>
      </w:r>
      <w:r w:rsidR="00BF33E1" w:rsidRPr="00EC0322">
        <w:rPr>
          <w:rFonts w:ascii="Garamond" w:hAnsi="Garamond"/>
          <w:lang w:val="sq-AL"/>
        </w:rPr>
        <w:t>ë</w:t>
      </w:r>
      <w:r w:rsidR="00466E67" w:rsidRPr="00EC0322">
        <w:rPr>
          <w:rFonts w:ascii="Garamond" w:hAnsi="Garamond"/>
          <w:lang w:val="sq-AL"/>
        </w:rPr>
        <w:t>rvlera n</w:t>
      </w:r>
      <w:r w:rsidR="00BF33E1" w:rsidRPr="00EC0322">
        <w:rPr>
          <w:rFonts w:ascii="Garamond" w:hAnsi="Garamond"/>
          <w:lang w:val="sq-AL"/>
        </w:rPr>
        <w:t>ë</w:t>
      </w:r>
      <w:r w:rsidR="00466E67" w:rsidRPr="00EC0322">
        <w:rPr>
          <w:rFonts w:ascii="Garamond" w:hAnsi="Garamond"/>
          <w:lang w:val="sq-AL"/>
        </w:rPr>
        <w:t xml:space="preserve"> lek</w:t>
      </w:r>
      <w:r w:rsidR="00BF33E1" w:rsidRPr="00EC0322">
        <w:rPr>
          <w:rFonts w:ascii="Garamond" w:hAnsi="Garamond"/>
          <w:lang w:val="sq-AL"/>
        </w:rPr>
        <w:t>ë</w:t>
      </w:r>
      <w:r w:rsidR="00466E67" w:rsidRPr="00EC0322">
        <w:rPr>
          <w:rFonts w:ascii="Garamond" w:hAnsi="Garamond"/>
          <w:lang w:val="sq-AL"/>
        </w:rPr>
        <w:t xml:space="preserve"> </w:t>
      </w:r>
      <w:r w:rsidR="00BF33E1" w:rsidRPr="00EC0322">
        <w:rPr>
          <w:rFonts w:ascii="Garamond" w:hAnsi="Garamond"/>
          <w:lang w:val="sq-AL"/>
        </w:rPr>
        <w:t xml:space="preserve">e fondit prej </w:t>
      </w:r>
      <w:r w:rsidR="00D43BBA" w:rsidRPr="00EC0322">
        <w:rPr>
          <w:rFonts w:ascii="Garamond" w:hAnsi="Garamond"/>
          <w:lang w:val="sq-AL"/>
        </w:rPr>
        <w:t>7</w:t>
      </w:r>
      <w:r w:rsidR="00BF33E1" w:rsidRPr="00EC0322">
        <w:rPr>
          <w:rFonts w:ascii="Garamond" w:hAnsi="Garamond"/>
          <w:lang w:val="sq-AL"/>
        </w:rPr>
        <w:t>0 000 (</w:t>
      </w:r>
      <w:r w:rsidR="008C6262" w:rsidRPr="00EC0322">
        <w:rPr>
          <w:rFonts w:ascii="Garamond" w:hAnsi="Garamond"/>
          <w:lang w:val="sq-AL"/>
        </w:rPr>
        <w:t>shtat</w:t>
      </w:r>
      <w:r w:rsidR="009E1984" w:rsidRPr="00EC0322">
        <w:rPr>
          <w:rFonts w:ascii="Garamond" w:hAnsi="Garamond"/>
          <w:lang w:val="sq-AL"/>
        </w:rPr>
        <w:t>ë</w:t>
      </w:r>
      <w:r w:rsidR="008C6262" w:rsidRPr="00EC0322">
        <w:rPr>
          <w:rFonts w:ascii="Garamond" w:hAnsi="Garamond"/>
          <w:lang w:val="sq-AL"/>
        </w:rPr>
        <w:t>dhjet</w:t>
      </w:r>
      <w:r w:rsidR="009E1984" w:rsidRPr="00EC0322">
        <w:rPr>
          <w:rFonts w:ascii="Garamond" w:hAnsi="Garamond"/>
          <w:lang w:val="sq-AL"/>
        </w:rPr>
        <w:t>ë</w:t>
      </w:r>
      <w:r w:rsidR="00BF33E1" w:rsidRPr="00EC0322">
        <w:rPr>
          <w:rFonts w:ascii="Garamond" w:hAnsi="Garamond"/>
          <w:lang w:val="sq-AL"/>
        </w:rPr>
        <w:t xml:space="preserve"> mijë) eurosh, sipas pikës 1, të këtij vendimi.</w:t>
      </w:r>
      <w:r w:rsidR="00D30722" w:rsidRPr="00EC0322">
        <w:rPr>
          <w:rFonts w:ascii="Garamond" w:hAnsi="Garamond"/>
          <w:lang w:val="sq-AL"/>
        </w:rPr>
        <w:t xml:space="preserve"> </w:t>
      </w:r>
    </w:p>
    <w:p w14:paraId="1E675440" w14:textId="4B8970DA" w:rsidR="00DD5BAB" w:rsidRPr="00EC0322" w:rsidRDefault="00E74F66" w:rsidP="00E74F66">
      <w:pPr>
        <w:ind w:firstLine="284"/>
        <w:jc w:val="both"/>
        <w:rPr>
          <w:rFonts w:ascii="Garamond" w:hAnsi="Garamond"/>
          <w:lang w:val="sq-AL"/>
        </w:rPr>
      </w:pPr>
      <w:r w:rsidRPr="00EC0322">
        <w:rPr>
          <w:rFonts w:ascii="Garamond" w:hAnsi="Garamond"/>
          <w:lang w:val="sq-AL"/>
        </w:rPr>
        <w:t xml:space="preserve">3. </w:t>
      </w:r>
      <w:r w:rsidR="002B36D7" w:rsidRPr="00EC0322">
        <w:rPr>
          <w:rFonts w:ascii="Garamond" w:hAnsi="Garamond"/>
          <w:lang w:val="sq-AL"/>
        </w:rPr>
        <w:t>Ky fond të përballohet nga fondi rezervë i buxhetit të shtetit, miratuar për vitin 20</w:t>
      </w:r>
      <w:r w:rsidR="004D4E16" w:rsidRPr="00EC0322">
        <w:rPr>
          <w:rFonts w:ascii="Garamond" w:hAnsi="Garamond"/>
          <w:lang w:val="sq-AL"/>
        </w:rPr>
        <w:t>20</w:t>
      </w:r>
      <w:r w:rsidR="002B36D7" w:rsidRPr="00EC0322">
        <w:rPr>
          <w:rFonts w:ascii="Garamond" w:hAnsi="Garamond"/>
          <w:lang w:val="sq-AL"/>
        </w:rPr>
        <w:t>.</w:t>
      </w:r>
      <w:r w:rsidR="00765EB0" w:rsidRPr="00EC0322">
        <w:rPr>
          <w:rFonts w:ascii="Garamond" w:hAnsi="Garamond"/>
          <w:lang w:val="sq-AL"/>
        </w:rPr>
        <w:t xml:space="preserve"> </w:t>
      </w:r>
    </w:p>
    <w:p w14:paraId="1E675442" w14:textId="5969D125" w:rsidR="00DD5BAB" w:rsidRPr="00EC0322" w:rsidRDefault="00E74F66" w:rsidP="00E74F66">
      <w:pPr>
        <w:ind w:firstLine="284"/>
        <w:jc w:val="both"/>
        <w:rPr>
          <w:rFonts w:ascii="Garamond" w:hAnsi="Garamond"/>
          <w:lang w:val="sq-AL"/>
        </w:rPr>
      </w:pPr>
      <w:r w:rsidRPr="00EC0322">
        <w:rPr>
          <w:rFonts w:ascii="Garamond" w:hAnsi="Garamond"/>
          <w:lang w:val="sq-AL"/>
        </w:rPr>
        <w:t xml:space="preserve">4. </w:t>
      </w:r>
      <w:r w:rsidR="00DD5BAB" w:rsidRPr="00EC0322">
        <w:rPr>
          <w:rFonts w:ascii="Garamond" w:hAnsi="Garamond"/>
          <w:lang w:val="sq-AL"/>
        </w:rPr>
        <w:t xml:space="preserve">Ngarkohen </w:t>
      </w:r>
      <w:r w:rsidR="004D4E16" w:rsidRPr="00EC0322">
        <w:rPr>
          <w:rFonts w:ascii="Garamond" w:hAnsi="Garamond"/>
          <w:lang w:val="sq-AL"/>
        </w:rPr>
        <w:t xml:space="preserve">Ministria e Financave dhe Ekonomisë dhe </w:t>
      </w:r>
      <w:r w:rsidR="00DD5BAB" w:rsidRPr="00EC0322">
        <w:rPr>
          <w:rFonts w:ascii="Garamond" w:hAnsi="Garamond"/>
          <w:lang w:val="sq-AL"/>
        </w:rPr>
        <w:t>Ministria</w:t>
      </w:r>
      <w:r w:rsidR="00BF33E1" w:rsidRPr="00EC0322">
        <w:rPr>
          <w:rFonts w:ascii="Garamond" w:hAnsi="Garamond"/>
          <w:lang w:val="sq-AL"/>
        </w:rPr>
        <w:t xml:space="preserve"> për Evropën dhe </w:t>
      </w:r>
      <w:r w:rsidR="00DD5BAB" w:rsidRPr="00EC0322">
        <w:rPr>
          <w:rFonts w:ascii="Garamond" w:hAnsi="Garamond"/>
          <w:lang w:val="sq-AL"/>
        </w:rPr>
        <w:t>Punë</w:t>
      </w:r>
      <w:r w:rsidR="00BF33E1" w:rsidRPr="00EC0322">
        <w:rPr>
          <w:rFonts w:ascii="Garamond" w:hAnsi="Garamond"/>
          <w:lang w:val="sq-AL"/>
        </w:rPr>
        <w:t xml:space="preserve">t e </w:t>
      </w:r>
      <w:r w:rsidR="00DD5BAB" w:rsidRPr="00EC0322">
        <w:rPr>
          <w:rFonts w:ascii="Garamond" w:hAnsi="Garamond"/>
          <w:lang w:val="sq-AL"/>
        </w:rPr>
        <w:t>Jashtme për zbatimin e këtij vendimi.</w:t>
      </w:r>
    </w:p>
    <w:p w14:paraId="1E675444" w14:textId="2E7890A1" w:rsidR="004E709F" w:rsidRPr="00EC0322" w:rsidRDefault="004E709F" w:rsidP="00E74F66">
      <w:pPr>
        <w:ind w:firstLine="284"/>
        <w:jc w:val="both"/>
        <w:rPr>
          <w:rFonts w:ascii="Garamond" w:hAnsi="Garamond"/>
          <w:lang w:val="sq-AL"/>
        </w:rPr>
      </w:pPr>
      <w:r w:rsidRPr="00EC0322">
        <w:rPr>
          <w:rFonts w:ascii="Garamond" w:hAnsi="Garamond"/>
          <w:lang w:val="sq-AL"/>
        </w:rPr>
        <w:t>Ky vendim hyn në</w:t>
      </w:r>
      <w:r w:rsidR="00E74F66" w:rsidRPr="00EC0322">
        <w:rPr>
          <w:rFonts w:ascii="Garamond" w:hAnsi="Garamond"/>
          <w:lang w:val="sq-AL"/>
        </w:rPr>
        <w:t xml:space="preserve"> fuqi menjëherë dhe botohet në Fletoren Zyrtare</w:t>
      </w:r>
      <w:r w:rsidRPr="00EC0322">
        <w:rPr>
          <w:rFonts w:ascii="Garamond" w:hAnsi="Garamond"/>
          <w:lang w:val="sq-AL"/>
        </w:rPr>
        <w:t>.</w:t>
      </w:r>
    </w:p>
    <w:p w14:paraId="1E675445" w14:textId="77777777" w:rsidR="00DD5BAB" w:rsidRPr="00EC0322" w:rsidRDefault="00DD5BAB" w:rsidP="00E74F66">
      <w:pPr>
        <w:ind w:firstLine="284"/>
        <w:jc w:val="both"/>
        <w:rPr>
          <w:rFonts w:ascii="Garamond" w:hAnsi="Garamond"/>
          <w:lang w:val="sq-AL"/>
        </w:rPr>
      </w:pPr>
    </w:p>
    <w:p w14:paraId="1E67544D" w14:textId="222DEBA9" w:rsidR="00A57BEE" w:rsidRPr="00EC0322" w:rsidRDefault="00E74F66" w:rsidP="00E74F66">
      <w:pPr>
        <w:ind w:firstLine="284"/>
        <w:jc w:val="right"/>
        <w:rPr>
          <w:rFonts w:ascii="Garamond" w:hAnsi="Garamond"/>
          <w:lang w:val="sq-AL"/>
        </w:rPr>
      </w:pPr>
      <w:r w:rsidRPr="00EC0322">
        <w:rPr>
          <w:rFonts w:ascii="Garamond" w:hAnsi="Garamond"/>
          <w:lang w:val="sq-AL"/>
        </w:rPr>
        <w:t>ZËVENDËSKRYEMINISTËR</w:t>
      </w:r>
    </w:p>
    <w:p w14:paraId="1E67544E" w14:textId="51254EED" w:rsidR="00A57BEE" w:rsidRPr="00EC0322" w:rsidRDefault="00E74F66" w:rsidP="00E74F66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EC0322">
        <w:rPr>
          <w:rFonts w:ascii="Garamond" w:hAnsi="Garamond"/>
          <w:b/>
          <w:lang w:val="sq-AL"/>
        </w:rPr>
        <w:t>Erion</w:t>
      </w:r>
      <w:proofErr w:type="spellEnd"/>
      <w:r w:rsidRPr="00EC0322">
        <w:rPr>
          <w:rFonts w:ascii="Garamond" w:hAnsi="Garamond"/>
          <w:b/>
          <w:lang w:val="sq-AL"/>
        </w:rPr>
        <w:t xml:space="preserve"> </w:t>
      </w:r>
      <w:proofErr w:type="spellStart"/>
      <w:r w:rsidRPr="00EC0322">
        <w:rPr>
          <w:rFonts w:ascii="Garamond" w:hAnsi="Garamond"/>
          <w:b/>
          <w:lang w:val="sq-AL"/>
        </w:rPr>
        <w:t>Braçe</w:t>
      </w:r>
      <w:proofErr w:type="spellEnd"/>
    </w:p>
    <w:p w14:paraId="1E67544F" w14:textId="77777777" w:rsidR="00A57BEE" w:rsidRPr="00EC0322" w:rsidRDefault="00A57BEE" w:rsidP="00E74F66">
      <w:pPr>
        <w:ind w:firstLine="284"/>
        <w:jc w:val="both"/>
        <w:rPr>
          <w:rFonts w:ascii="Garamond" w:hAnsi="Garamond"/>
          <w:lang w:val="sq-AL"/>
        </w:rPr>
      </w:pPr>
    </w:p>
    <w:p w14:paraId="1E675450" w14:textId="77777777" w:rsidR="001564E9" w:rsidRPr="00EC0322" w:rsidRDefault="001564E9" w:rsidP="00E74F66">
      <w:pPr>
        <w:ind w:firstLine="284"/>
        <w:jc w:val="both"/>
        <w:rPr>
          <w:rFonts w:ascii="Garamond" w:hAnsi="Garamond"/>
          <w:lang w:val="sq-AL"/>
        </w:rPr>
      </w:pPr>
    </w:p>
    <w:sectPr w:rsidR="001564E9" w:rsidRPr="00EC0322" w:rsidSect="00C41834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A4B32" w14:textId="77777777" w:rsidR="00EC0322" w:rsidRDefault="00EC0322" w:rsidP="00DA1278">
      <w:r>
        <w:separator/>
      </w:r>
    </w:p>
  </w:endnote>
  <w:endnote w:type="continuationSeparator" w:id="0">
    <w:p w14:paraId="60BAF873" w14:textId="77777777" w:rsidR="00EC0322" w:rsidRDefault="00EC0322" w:rsidP="00DA1278">
      <w:r>
        <w:continuationSeparator/>
      </w:r>
    </w:p>
  </w:endnote>
  <w:endnote w:type="continuationNotice" w:id="1">
    <w:p w14:paraId="71F4E278" w14:textId="77777777" w:rsidR="00EC0322" w:rsidRDefault="00EC03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675459" w14:textId="77777777" w:rsidR="00EC0322" w:rsidRDefault="00EC032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C6427">
      <w:rPr>
        <w:noProof/>
      </w:rPr>
      <w:t>1</w:t>
    </w:r>
    <w:r>
      <w:rPr>
        <w:noProof/>
      </w:rPr>
      <w:fldChar w:fldCharType="end"/>
    </w:r>
  </w:p>
  <w:p w14:paraId="1E67545A" w14:textId="77777777" w:rsidR="00EC0322" w:rsidRDefault="00EC03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B3845D" w14:textId="77777777" w:rsidR="00EC0322" w:rsidRDefault="00EC0322" w:rsidP="00DA1278">
      <w:r>
        <w:separator/>
      </w:r>
    </w:p>
  </w:footnote>
  <w:footnote w:type="continuationSeparator" w:id="0">
    <w:p w14:paraId="1DA9A57B" w14:textId="77777777" w:rsidR="00EC0322" w:rsidRDefault="00EC0322" w:rsidP="00DA1278">
      <w:r>
        <w:continuationSeparator/>
      </w:r>
    </w:p>
  </w:footnote>
  <w:footnote w:type="continuationNotice" w:id="1">
    <w:p w14:paraId="3D4E8592" w14:textId="77777777" w:rsidR="00EC0322" w:rsidRDefault="00EC032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80C71E" w14:textId="77777777" w:rsidR="00EC0322" w:rsidRDefault="00EC03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D191A"/>
    <w:multiLevelType w:val="hybridMultilevel"/>
    <w:tmpl w:val="09D690CE"/>
    <w:lvl w:ilvl="0" w:tplc="974E2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ECB1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3D4A12"/>
    <w:multiLevelType w:val="hybridMultilevel"/>
    <w:tmpl w:val="D820C4CC"/>
    <w:lvl w:ilvl="0" w:tplc="40625E84">
      <w:start w:val="1"/>
      <w:numFmt w:val="lowerLetter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4DBC5E5C"/>
    <w:multiLevelType w:val="hybridMultilevel"/>
    <w:tmpl w:val="33D4AF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802529"/>
    <w:multiLevelType w:val="hybridMultilevel"/>
    <w:tmpl w:val="18060A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ECA4D94"/>
    <w:multiLevelType w:val="hybridMultilevel"/>
    <w:tmpl w:val="7E889DE4"/>
    <w:lvl w:ilvl="0" w:tplc="A39C0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8"/>
    <w:rsid w:val="00035C35"/>
    <w:rsid w:val="00041CC2"/>
    <w:rsid w:val="00056C6A"/>
    <w:rsid w:val="000746C8"/>
    <w:rsid w:val="000A2C18"/>
    <w:rsid w:val="000E49D5"/>
    <w:rsid w:val="00107841"/>
    <w:rsid w:val="00126E14"/>
    <w:rsid w:val="001564E9"/>
    <w:rsid w:val="00170734"/>
    <w:rsid w:val="001B46A3"/>
    <w:rsid w:val="001D366D"/>
    <w:rsid w:val="00221367"/>
    <w:rsid w:val="00252191"/>
    <w:rsid w:val="00254438"/>
    <w:rsid w:val="00265576"/>
    <w:rsid w:val="00291BF8"/>
    <w:rsid w:val="002B36D7"/>
    <w:rsid w:val="002D1EA4"/>
    <w:rsid w:val="002D4985"/>
    <w:rsid w:val="002F338A"/>
    <w:rsid w:val="00304627"/>
    <w:rsid w:val="00307A66"/>
    <w:rsid w:val="003137EF"/>
    <w:rsid w:val="00351822"/>
    <w:rsid w:val="00372067"/>
    <w:rsid w:val="00373F55"/>
    <w:rsid w:val="00375E3B"/>
    <w:rsid w:val="003D20BC"/>
    <w:rsid w:val="003D28C4"/>
    <w:rsid w:val="003E3DBA"/>
    <w:rsid w:val="003F0E26"/>
    <w:rsid w:val="0040708F"/>
    <w:rsid w:val="00426096"/>
    <w:rsid w:val="004344F4"/>
    <w:rsid w:val="00442775"/>
    <w:rsid w:val="00466E67"/>
    <w:rsid w:val="0047004E"/>
    <w:rsid w:val="0049256C"/>
    <w:rsid w:val="004A06A5"/>
    <w:rsid w:val="004B0F6C"/>
    <w:rsid w:val="004C62F2"/>
    <w:rsid w:val="004D4E16"/>
    <w:rsid w:val="004E709F"/>
    <w:rsid w:val="004F3F1D"/>
    <w:rsid w:val="005129E0"/>
    <w:rsid w:val="00532979"/>
    <w:rsid w:val="005366B3"/>
    <w:rsid w:val="00592A73"/>
    <w:rsid w:val="005F019E"/>
    <w:rsid w:val="0063365F"/>
    <w:rsid w:val="00643E2B"/>
    <w:rsid w:val="00683689"/>
    <w:rsid w:val="00687370"/>
    <w:rsid w:val="006C2474"/>
    <w:rsid w:val="006D458E"/>
    <w:rsid w:val="007115C5"/>
    <w:rsid w:val="00723F8D"/>
    <w:rsid w:val="00761E34"/>
    <w:rsid w:val="00765EB0"/>
    <w:rsid w:val="007924C9"/>
    <w:rsid w:val="007A2899"/>
    <w:rsid w:val="007B7D7B"/>
    <w:rsid w:val="007D334B"/>
    <w:rsid w:val="007E19C1"/>
    <w:rsid w:val="00824634"/>
    <w:rsid w:val="00831F63"/>
    <w:rsid w:val="00845CBD"/>
    <w:rsid w:val="00846D0A"/>
    <w:rsid w:val="00852320"/>
    <w:rsid w:val="008820D0"/>
    <w:rsid w:val="008A39C3"/>
    <w:rsid w:val="008C6262"/>
    <w:rsid w:val="008C6427"/>
    <w:rsid w:val="009048F8"/>
    <w:rsid w:val="00944F0D"/>
    <w:rsid w:val="0097567C"/>
    <w:rsid w:val="00990775"/>
    <w:rsid w:val="009B7175"/>
    <w:rsid w:val="009E1984"/>
    <w:rsid w:val="009E6822"/>
    <w:rsid w:val="009F370D"/>
    <w:rsid w:val="00A15F6A"/>
    <w:rsid w:val="00A40324"/>
    <w:rsid w:val="00A5793B"/>
    <w:rsid w:val="00A57BEE"/>
    <w:rsid w:val="00A80323"/>
    <w:rsid w:val="00A9236F"/>
    <w:rsid w:val="00AD3BDE"/>
    <w:rsid w:val="00AD4578"/>
    <w:rsid w:val="00AE499D"/>
    <w:rsid w:val="00AF5678"/>
    <w:rsid w:val="00B61A8D"/>
    <w:rsid w:val="00B67CC6"/>
    <w:rsid w:val="00B91D74"/>
    <w:rsid w:val="00BC372E"/>
    <w:rsid w:val="00BC6AE8"/>
    <w:rsid w:val="00BD493E"/>
    <w:rsid w:val="00BF33E1"/>
    <w:rsid w:val="00C024AC"/>
    <w:rsid w:val="00C10397"/>
    <w:rsid w:val="00C256FC"/>
    <w:rsid w:val="00C41834"/>
    <w:rsid w:val="00C61726"/>
    <w:rsid w:val="00CB43DB"/>
    <w:rsid w:val="00CE16AE"/>
    <w:rsid w:val="00D15696"/>
    <w:rsid w:val="00D15ABD"/>
    <w:rsid w:val="00D15EF9"/>
    <w:rsid w:val="00D30722"/>
    <w:rsid w:val="00D30D47"/>
    <w:rsid w:val="00D41960"/>
    <w:rsid w:val="00D43BBA"/>
    <w:rsid w:val="00D73874"/>
    <w:rsid w:val="00D778CC"/>
    <w:rsid w:val="00D84055"/>
    <w:rsid w:val="00DA1278"/>
    <w:rsid w:val="00DD5BAB"/>
    <w:rsid w:val="00DF5F55"/>
    <w:rsid w:val="00E03186"/>
    <w:rsid w:val="00E1705E"/>
    <w:rsid w:val="00E277D5"/>
    <w:rsid w:val="00E45D19"/>
    <w:rsid w:val="00E74F66"/>
    <w:rsid w:val="00E757E7"/>
    <w:rsid w:val="00E840B0"/>
    <w:rsid w:val="00EA17C9"/>
    <w:rsid w:val="00EC0322"/>
    <w:rsid w:val="00EF624F"/>
    <w:rsid w:val="00F225DC"/>
    <w:rsid w:val="00F23761"/>
    <w:rsid w:val="00F2737B"/>
    <w:rsid w:val="00F51B48"/>
    <w:rsid w:val="00F61276"/>
    <w:rsid w:val="00F84364"/>
    <w:rsid w:val="00FC0E64"/>
    <w:rsid w:val="00FC1210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6754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1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ni\Application%20Data\Microsoft\Templates\modeli%20shkres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717</Nr_x002e__x0020_akti>
    <Data_x0020_e_x0020_Krijimit xmlns="0e656187-b300-4fb0-8bf4-3a50f872073c">2020-09-17T15:20:02Z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2020-09-16T22:00:00Z</Date_x0020_protokolli>
    <Titulli xmlns="0e656187-b300-4fb0-8bf4-3a50f872073c">Për dhënie ndihme financiare nga Këshilli i Ministrave i Republikës së Shqipërisë për mbështetjen e funksionimit të Këshillit Kombëtar Shqiptar në Serbi dhe zyrave të tij në Preshevë e Medvegjë dhe Këshillit Kombëtar të Shqiptarëve në Mal të Zi e zyrës koordinuese të tij në Plavë</Titulli>
    <Modifikuesi xmlns="0e656187-b300-4fb0-8bf4-3a50f872073c">vjollca.pacrami</Modifikuesi>
    <Nr_x002e__x0020_prot_x0020_QBZ xmlns="0e656187-b300-4fb0-8bf4-3a50f872073c">1393</Nr_x002e__x0020_prot_x0020_QBZ>
    <Data_x0020_e_x0020_Modifikimit xmlns="0e656187-b300-4fb0-8bf4-3a50f872073c">2020-09-18T07:17:37Z</Data_x0020_e_x0020_Modifikimit>
    <Dekretuar xmlns="0e656187-b300-4fb0-8bf4-3a50f872073c">false</Dekretuar>
    <Data xmlns="0e656187-b300-4fb0-8bf4-3a50f872073c">2020-09-15T22:00:00Z</Data>
    <Nr_x002e__x0020_protokolli_x0020_i_x0020_aktit xmlns="0e656187-b300-4fb0-8bf4-3a50f872073c">4683/1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5618CF86534011BF8FBABE2A46C6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5618CF86534011BF8FBABE2A46C6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C0ABA-274C-4CB9-BC60-FFFA4B1CC990}">
  <ds:schemaRefs>
    <ds:schemaRef ds:uri="0e656187-b300-4fb0-8bf4-3a50f872073c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AA877F7-0931-4CE2-8767-2181D43A4F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B9431A-DEAB-4CC7-86F1-44F522CC5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1AADE4-179D-4781-AF39-E16C8CD380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4457FF-ED93-4143-B40D-516B688B8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0E92E9-BBC8-4D3A-9BE4-2E99C2DA9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modeli shkreses</Template>
  <TotalTime>5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ndihme financiare nga Këshilli i Ministrave i Republikës së Shqipërisë për mbështetjen e funksionimit të Këshillit Kombëtar Shqiptar në Serbi dhe zyrave të tij në Preshevë e Medvegjë dhe Këshillit Kombëtar të Shqiptarëve në Mal të Zi e zyrës ko</vt:lpstr>
    </vt:vector>
  </TitlesOfParts>
  <Company>Ministria e Financave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ndihme financiare nga Këshilli i Ministrave i Republikës së Shqipërisë për mbështetjen e funksionimit të Këshillit Kombëtar Shqiptar në Serbi dhe zyrave të tij në Preshevë e Medvegjë dhe Këshillit Kombëtar të Shqiptarëve në Mal të Zi e zyrës koordinuese të tij në Plavë</dc:title>
  <dc:creator>anni</dc:creator>
  <cp:lastModifiedBy>Fjora Cahani</cp:lastModifiedBy>
  <cp:revision>7</cp:revision>
  <cp:lastPrinted>2020-09-16T12:14:00Z</cp:lastPrinted>
  <dcterms:created xsi:type="dcterms:W3CDTF">2020-09-17T14:55:00Z</dcterms:created>
  <dcterms:modified xsi:type="dcterms:W3CDTF">2020-09-18T08:25:00Z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0x009B880FFC54D8514B9219E3FB2949D89E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10815/2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