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BD218" w14:textId="04882D9E" w:rsidR="00E3037C" w:rsidRPr="00B9257B" w:rsidRDefault="00770A6D" w:rsidP="00B9257B">
      <w:pPr>
        <w:ind w:firstLine="284"/>
        <w:jc w:val="center"/>
        <w:rPr>
          <w:rFonts w:ascii="Garamond" w:hAnsi="Garamond"/>
          <w:b/>
        </w:rPr>
      </w:pPr>
      <w:r w:rsidRPr="00B9257B">
        <w:rPr>
          <w:rFonts w:ascii="Garamond" w:hAnsi="Garamond"/>
          <w:b/>
        </w:rPr>
        <w:t>VENDI</w:t>
      </w:r>
      <w:r w:rsidR="00E3037C" w:rsidRPr="00B9257B">
        <w:rPr>
          <w:rFonts w:ascii="Garamond" w:hAnsi="Garamond"/>
          <w:b/>
        </w:rPr>
        <w:t>M</w:t>
      </w:r>
    </w:p>
    <w:p w14:paraId="78FBD21C" w14:textId="13EE02CB" w:rsidR="00E3037C" w:rsidRPr="00B9257B" w:rsidRDefault="00E3037C" w:rsidP="00B9257B">
      <w:pPr>
        <w:ind w:firstLine="284"/>
        <w:jc w:val="center"/>
        <w:rPr>
          <w:rFonts w:ascii="Garamond" w:hAnsi="Garamond"/>
          <w:b/>
        </w:rPr>
      </w:pPr>
      <w:r w:rsidRPr="00B9257B">
        <w:rPr>
          <w:rFonts w:ascii="Garamond" w:hAnsi="Garamond"/>
          <w:b/>
        </w:rPr>
        <w:t>Nr.</w:t>
      </w:r>
      <w:r w:rsidR="00A9767E">
        <w:rPr>
          <w:rFonts w:ascii="Garamond" w:hAnsi="Garamond"/>
          <w:b/>
        </w:rPr>
        <w:t xml:space="preserve"> </w:t>
      </w:r>
      <w:r w:rsidR="001E3D75" w:rsidRPr="00B9257B">
        <w:rPr>
          <w:rFonts w:ascii="Garamond" w:hAnsi="Garamond"/>
          <w:b/>
        </w:rPr>
        <w:t>768</w:t>
      </w:r>
      <w:r w:rsidRPr="00B9257B">
        <w:rPr>
          <w:rFonts w:ascii="Garamond" w:hAnsi="Garamond"/>
          <w:b/>
        </w:rPr>
        <w:t xml:space="preserve">, datë </w:t>
      </w:r>
      <w:r w:rsidR="001E3D75" w:rsidRPr="00B9257B">
        <w:rPr>
          <w:rFonts w:ascii="Garamond" w:hAnsi="Garamond"/>
          <w:b/>
        </w:rPr>
        <w:t>30.9.2020</w:t>
      </w:r>
    </w:p>
    <w:p w14:paraId="78FBD21D" w14:textId="77777777" w:rsidR="00D23367" w:rsidRPr="00B9257B" w:rsidRDefault="00D23367" w:rsidP="00B9257B">
      <w:pPr>
        <w:ind w:firstLine="284"/>
        <w:jc w:val="center"/>
        <w:rPr>
          <w:rFonts w:ascii="Garamond" w:hAnsi="Garamond"/>
          <w:b/>
        </w:rPr>
      </w:pPr>
    </w:p>
    <w:p w14:paraId="78FBD222" w14:textId="718EB2D4" w:rsidR="008B0E41" w:rsidRPr="00B9257B" w:rsidRDefault="00EA4256" w:rsidP="00A9767E">
      <w:pPr>
        <w:jc w:val="center"/>
        <w:rPr>
          <w:rFonts w:ascii="Garamond" w:hAnsi="Garamond"/>
          <w:b/>
        </w:rPr>
      </w:pPr>
      <w:r w:rsidRPr="00B9257B">
        <w:rPr>
          <w:rFonts w:ascii="Garamond" w:hAnsi="Garamond"/>
          <w:b/>
        </w:rPr>
        <w:t>PËR</w:t>
      </w:r>
      <w:r w:rsidR="00B9257B" w:rsidRPr="00B9257B">
        <w:rPr>
          <w:rFonts w:ascii="Garamond" w:hAnsi="Garamond"/>
          <w:b/>
        </w:rPr>
        <w:t xml:space="preserve"> </w:t>
      </w:r>
      <w:r w:rsidR="00EE61EF" w:rsidRPr="00B9257B">
        <w:rPr>
          <w:rFonts w:ascii="Garamond" w:hAnsi="Garamond"/>
          <w:b/>
        </w:rPr>
        <w:t>DHËNIE</w:t>
      </w:r>
      <w:r w:rsidR="006F7354" w:rsidRPr="00B9257B">
        <w:rPr>
          <w:rFonts w:ascii="Garamond" w:hAnsi="Garamond"/>
          <w:b/>
        </w:rPr>
        <w:t>N E</w:t>
      </w:r>
      <w:r w:rsidR="00EE61EF" w:rsidRPr="00B9257B">
        <w:rPr>
          <w:rFonts w:ascii="Garamond" w:hAnsi="Garamond"/>
          <w:b/>
        </w:rPr>
        <w:t xml:space="preserve"> KONTRIBUTI</w:t>
      </w:r>
      <w:r w:rsidR="001D30D1" w:rsidRPr="00B9257B">
        <w:rPr>
          <w:rFonts w:ascii="Garamond" w:hAnsi="Garamond"/>
          <w:b/>
        </w:rPr>
        <w:t>T</w:t>
      </w:r>
      <w:r w:rsidR="008B0E41" w:rsidRPr="00B9257B">
        <w:rPr>
          <w:rFonts w:ascii="Garamond" w:hAnsi="Garamond"/>
          <w:b/>
        </w:rPr>
        <w:t xml:space="preserve"> FINANCIAR</w:t>
      </w:r>
      <w:r w:rsidR="006F7354" w:rsidRPr="00B9257B">
        <w:rPr>
          <w:rFonts w:ascii="Garamond" w:hAnsi="Garamond"/>
          <w:b/>
        </w:rPr>
        <w:t xml:space="preserve"> </w:t>
      </w:r>
      <w:r w:rsidR="008B0E41" w:rsidRPr="00B9257B">
        <w:rPr>
          <w:rFonts w:ascii="Garamond" w:hAnsi="Garamond"/>
          <w:b/>
        </w:rPr>
        <w:t xml:space="preserve">NGA KËSHILLI I MINISTRAVE I REPUBLIKËS SË SHQIPËRISË PËR KËSHILLIN KOMBËTAR SHQIPTAR NË SERBI, PËR BLERJEN E TEKSTEVE </w:t>
      </w:r>
      <w:r w:rsidR="006F7354" w:rsidRPr="00B9257B">
        <w:rPr>
          <w:rFonts w:ascii="Garamond" w:hAnsi="Garamond"/>
          <w:b/>
        </w:rPr>
        <w:t>SHKOLLORE</w:t>
      </w:r>
    </w:p>
    <w:p w14:paraId="78FBD223" w14:textId="77777777" w:rsidR="008B0E41" w:rsidRPr="00770A6D" w:rsidRDefault="008B0E41" w:rsidP="00770A6D">
      <w:pPr>
        <w:ind w:firstLine="284"/>
        <w:jc w:val="both"/>
        <w:rPr>
          <w:rFonts w:ascii="Garamond" w:hAnsi="Garamond"/>
        </w:rPr>
      </w:pPr>
    </w:p>
    <w:p w14:paraId="78FBD224" w14:textId="41B128E3" w:rsidR="005468D7" w:rsidRPr="00770A6D" w:rsidRDefault="005468D7" w:rsidP="00770A6D">
      <w:pPr>
        <w:ind w:firstLine="284"/>
        <w:jc w:val="both"/>
        <w:rPr>
          <w:rFonts w:ascii="Garamond" w:hAnsi="Garamond"/>
        </w:rPr>
      </w:pPr>
      <w:r w:rsidRPr="00770A6D">
        <w:rPr>
          <w:rFonts w:ascii="Garamond" w:hAnsi="Garamond"/>
        </w:rPr>
        <w:t>Në mbështetje të nenit 100 të Kushtetutës, të ligjit nr.</w:t>
      </w:r>
      <w:r w:rsidR="00436935">
        <w:rPr>
          <w:rFonts w:ascii="Garamond" w:hAnsi="Garamond"/>
        </w:rPr>
        <w:t xml:space="preserve"> </w:t>
      </w:r>
      <w:r w:rsidRPr="00770A6D">
        <w:rPr>
          <w:rFonts w:ascii="Garamond" w:hAnsi="Garamond"/>
        </w:rPr>
        <w:t>9936, datë 26.6.2008, “Për menaxhimin e sistemit buxhetor në Republikën e Shqipërisë”, të ndryshuar, të ligjit nr.88/2019, “Për buxhetin e vitit 2020”, të ndryshuar, dhe të  ligjit nr.</w:t>
      </w:r>
      <w:r w:rsidR="00436935">
        <w:rPr>
          <w:rFonts w:ascii="Garamond" w:hAnsi="Garamond"/>
        </w:rPr>
        <w:t xml:space="preserve"> </w:t>
      </w:r>
      <w:r w:rsidRPr="00770A6D">
        <w:rPr>
          <w:rFonts w:ascii="Garamond" w:hAnsi="Garamond"/>
        </w:rPr>
        <w:t>69/2012, “Për sistemin arsimor parauniversitar në Republikën e Shqipërisë”, të ndryshuar, me propozimin e ministrit të Arsimit, Sportit dhe Rinisë, Këshilli i Ministrave</w:t>
      </w:r>
    </w:p>
    <w:p w14:paraId="78FBD225" w14:textId="77777777" w:rsidR="00780C56" w:rsidRPr="00770A6D" w:rsidRDefault="00780C56" w:rsidP="00770A6D">
      <w:pPr>
        <w:ind w:firstLine="284"/>
        <w:jc w:val="both"/>
        <w:rPr>
          <w:rFonts w:ascii="Garamond" w:hAnsi="Garamond"/>
        </w:rPr>
      </w:pPr>
    </w:p>
    <w:p w14:paraId="78FBD227" w14:textId="4A70E16F" w:rsidR="00100EAA" w:rsidRPr="00770A6D" w:rsidRDefault="00100EAA" w:rsidP="00B9257B">
      <w:pPr>
        <w:ind w:firstLine="284"/>
        <w:jc w:val="center"/>
        <w:rPr>
          <w:rFonts w:ascii="Garamond" w:hAnsi="Garamond"/>
        </w:rPr>
      </w:pPr>
      <w:r w:rsidRPr="00770A6D">
        <w:rPr>
          <w:rFonts w:ascii="Garamond" w:hAnsi="Garamond"/>
        </w:rPr>
        <w:t>VENDOS</w:t>
      </w:r>
      <w:r w:rsidR="00873868" w:rsidRPr="00770A6D">
        <w:rPr>
          <w:rFonts w:ascii="Garamond" w:hAnsi="Garamond"/>
        </w:rPr>
        <w:t>I:</w:t>
      </w:r>
    </w:p>
    <w:p w14:paraId="78FBD228" w14:textId="77777777" w:rsidR="00780C56" w:rsidRPr="00770A6D" w:rsidRDefault="00780C56" w:rsidP="00770A6D">
      <w:pPr>
        <w:ind w:firstLine="284"/>
        <w:jc w:val="both"/>
        <w:rPr>
          <w:rFonts w:ascii="Garamond" w:hAnsi="Garamond"/>
        </w:rPr>
      </w:pPr>
    </w:p>
    <w:p w14:paraId="78FBD22A" w14:textId="09477FCA" w:rsidR="00BE2B45" w:rsidRPr="00770A6D" w:rsidRDefault="00B9257B" w:rsidP="00770A6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E61EF" w:rsidRPr="00770A6D">
        <w:rPr>
          <w:rFonts w:ascii="Garamond" w:hAnsi="Garamond"/>
        </w:rPr>
        <w:t>Dhënien e kontributit</w:t>
      </w:r>
      <w:r w:rsidR="00EA4256" w:rsidRPr="00770A6D">
        <w:rPr>
          <w:rFonts w:ascii="Garamond" w:hAnsi="Garamond"/>
        </w:rPr>
        <w:t xml:space="preserve"> financiar</w:t>
      </w:r>
      <w:r w:rsidR="00EE61EF" w:rsidRPr="00770A6D">
        <w:rPr>
          <w:rFonts w:ascii="Garamond" w:hAnsi="Garamond"/>
        </w:rPr>
        <w:t>,</w:t>
      </w:r>
      <w:r w:rsidR="00EA4256" w:rsidRPr="00770A6D">
        <w:rPr>
          <w:rFonts w:ascii="Garamond" w:hAnsi="Garamond"/>
        </w:rPr>
        <w:t xml:space="preserve"> në shumën </w:t>
      </w:r>
      <w:r w:rsidR="00113C12" w:rsidRPr="00770A6D">
        <w:rPr>
          <w:rFonts w:ascii="Garamond" w:hAnsi="Garamond"/>
        </w:rPr>
        <w:t>30</w:t>
      </w:r>
      <w:r w:rsidR="00F67316" w:rsidRPr="00770A6D">
        <w:rPr>
          <w:rFonts w:ascii="Garamond" w:hAnsi="Garamond"/>
        </w:rPr>
        <w:t xml:space="preserve"> 000 </w:t>
      </w:r>
      <w:r w:rsidR="00EA4256" w:rsidRPr="00770A6D">
        <w:rPr>
          <w:rFonts w:ascii="Garamond" w:hAnsi="Garamond"/>
        </w:rPr>
        <w:t>(</w:t>
      </w:r>
      <w:r w:rsidR="00113C12" w:rsidRPr="00770A6D">
        <w:rPr>
          <w:rFonts w:ascii="Garamond" w:hAnsi="Garamond"/>
        </w:rPr>
        <w:t>tridhjetë</w:t>
      </w:r>
      <w:r w:rsidR="00A43DCB" w:rsidRPr="00770A6D">
        <w:rPr>
          <w:rFonts w:ascii="Garamond" w:hAnsi="Garamond"/>
        </w:rPr>
        <w:t xml:space="preserve"> </w:t>
      </w:r>
      <w:r w:rsidR="00D23367" w:rsidRPr="00770A6D">
        <w:rPr>
          <w:rFonts w:ascii="Garamond" w:hAnsi="Garamond"/>
        </w:rPr>
        <w:t xml:space="preserve">mijë) </w:t>
      </w:r>
      <w:r w:rsidR="006F7354" w:rsidRPr="00770A6D">
        <w:rPr>
          <w:rFonts w:ascii="Garamond" w:hAnsi="Garamond"/>
        </w:rPr>
        <w:t xml:space="preserve">euro </w:t>
      </w:r>
      <w:r w:rsidR="0071654F" w:rsidRPr="00770A6D">
        <w:rPr>
          <w:rFonts w:ascii="Garamond" w:hAnsi="Garamond"/>
        </w:rPr>
        <w:t xml:space="preserve">ose </w:t>
      </w:r>
      <w:r w:rsidR="006F7354" w:rsidRPr="00770A6D">
        <w:rPr>
          <w:rFonts w:ascii="Garamond" w:hAnsi="Garamond"/>
        </w:rPr>
        <w:t>kundërvlerën e saj në lekë</w:t>
      </w:r>
      <w:r w:rsidR="00F14BE1" w:rsidRPr="00770A6D">
        <w:rPr>
          <w:rFonts w:ascii="Garamond" w:hAnsi="Garamond"/>
        </w:rPr>
        <w:t>,</w:t>
      </w:r>
      <w:r w:rsidR="0071654F" w:rsidRPr="00770A6D">
        <w:rPr>
          <w:rFonts w:ascii="Garamond" w:hAnsi="Garamond"/>
        </w:rPr>
        <w:t xml:space="preserve"> për </w:t>
      </w:r>
      <w:r w:rsidR="00AA4015" w:rsidRPr="00770A6D">
        <w:rPr>
          <w:rFonts w:ascii="Garamond" w:hAnsi="Garamond"/>
        </w:rPr>
        <w:t>Këshilli</w:t>
      </w:r>
      <w:r w:rsidR="0071654F" w:rsidRPr="00770A6D">
        <w:rPr>
          <w:rFonts w:ascii="Garamond" w:hAnsi="Garamond"/>
        </w:rPr>
        <w:t>n</w:t>
      </w:r>
      <w:r w:rsidR="00E20A65" w:rsidRPr="00770A6D">
        <w:rPr>
          <w:rFonts w:ascii="Garamond" w:hAnsi="Garamond"/>
        </w:rPr>
        <w:t xml:space="preserve"> Kombëtar Shqiptar </w:t>
      </w:r>
      <w:r w:rsidR="00AA4015" w:rsidRPr="00770A6D">
        <w:rPr>
          <w:rFonts w:ascii="Garamond" w:hAnsi="Garamond"/>
        </w:rPr>
        <w:t>në Serbi</w:t>
      </w:r>
      <w:r w:rsidR="00EA4256" w:rsidRPr="00770A6D">
        <w:rPr>
          <w:rFonts w:ascii="Garamond" w:hAnsi="Garamond"/>
        </w:rPr>
        <w:t>, për t’u përdorur për blerjen e teksteve shkollore</w:t>
      </w:r>
      <w:r w:rsidR="00C3213C" w:rsidRPr="00770A6D">
        <w:rPr>
          <w:rFonts w:ascii="Garamond" w:hAnsi="Garamond"/>
        </w:rPr>
        <w:t xml:space="preserve"> për shkollat shqipe</w:t>
      </w:r>
      <w:r w:rsidR="00905DD5" w:rsidRPr="00770A6D">
        <w:rPr>
          <w:rFonts w:ascii="Garamond" w:hAnsi="Garamond"/>
        </w:rPr>
        <w:t>.</w:t>
      </w:r>
    </w:p>
    <w:p w14:paraId="78FBD22C" w14:textId="6A1CEE07" w:rsidR="00A97F41" w:rsidRPr="00770A6D" w:rsidRDefault="00B9257B" w:rsidP="00770A6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A4256" w:rsidRPr="00770A6D">
        <w:rPr>
          <w:rFonts w:ascii="Garamond" w:hAnsi="Garamond"/>
        </w:rPr>
        <w:t xml:space="preserve">Kundërvlera në lekë e shumës së sipërpërmendur të transferohet në formën e </w:t>
      </w:r>
      <w:proofErr w:type="spellStart"/>
      <w:r w:rsidR="00EA4256" w:rsidRPr="00770A6D">
        <w:rPr>
          <w:rFonts w:ascii="Garamond" w:hAnsi="Garamond"/>
        </w:rPr>
        <w:t>transfertës</w:t>
      </w:r>
      <w:proofErr w:type="spellEnd"/>
      <w:r w:rsidR="006F7354" w:rsidRPr="00770A6D">
        <w:rPr>
          <w:rFonts w:ascii="Garamond" w:hAnsi="Garamond"/>
        </w:rPr>
        <w:t xml:space="preserve"> </w:t>
      </w:r>
      <w:r w:rsidR="0071654F" w:rsidRPr="00770A6D">
        <w:rPr>
          <w:rFonts w:ascii="Garamond" w:hAnsi="Garamond"/>
        </w:rPr>
        <w:t>në llogari të përfituesit</w:t>
      </w:r>
      <w:r w:rsidR="00BE2B45" w:rsidRPr="00770A6D">
        <w:rPr>
          <w:rFonts w:ascii="Garamond" w:hAnsi="Garamond"/>
        </w:rPr>
        <w:t xml:space="preserve">, nëpërmjet Ministrisë për Evropën dhe Punët e Jashtme </w:t>
      </w:r>
      <w:r w:rsidR="00EA4256" w:rsidRPr="00770A6D">
        <w:rPr>
          <w:rFonts w:ascii="Garamond" w:hAnsi="Garamond"/>
        </w:rPr>
        <w:t xml:space="preserve">dhe </w:t>
      </w:r>
      <w:r w:rsidR="006F7354" w:rsidRPr="00770A6D">
        <w:rPr>
          <w:rFonts w:ascii="Garamond" w:hAnsi="Garamond"/>
        </w:rPr>
        <w:t xml:space="preserve">të </w:t>
      </w:r>
      <w:r w:rsidR="00EA4256" w:rsidRPr="00770A6D">
        <w:rPr>
          <w:rFonts w:ascii="Garamond" w:hAnsi="Garamond"/>
        </w:rPr>
        <w:t xml:space="preserve">përballohet nga buxheti i </w:t>
      </w:r>
      <w:r w:rsidR="006F7354" w:rsidRPr="00770A6D">
        <w:rPr>
          <w:rFonts w:ascii="Garamond" w:hAnsi="Garamond"/>
        </w:rPr>
        <w:t>shtetit për vitin</w:t>
      </w:r>
      <w:r w:rsidR="00DC3889" w:rsidRPr="00770A6D">
        <w:rPr>
          <w:rFonts w:ascii="Garamond" w:hAnsi="Garamond"/>
        </w:rPr>
        <w:t xml:space="preserve"> 20</w:t>
      </w:r>
      <w:r w:rsidR="00BE2B45" w:rsidRPr="00770A6D">
        <w:rPr>
          <w:rFonts w:ascii="Garamond" w:hAnsi="Garamond"/>
        </w:rPr>
        <w:t>20</w:t>
      </w:r>
      <w:r w:rsidR="00EA4256" w:rsidRPr="00770A6D">
        <w:rPr>
          <w:rFonts w:ascii="Garamond" w:hAnsi="Garamond"/>
        </w:rPr>
        <w:t xml:space="preserve">, miratuar për Ministrinë e </w:t>
      </w:r>
      <w:r w:rsidR="00DC3889" w:rsidRPr="00770A6D">
        <w:rPr>
          <w:rFonts w:ascii="Garamond" w:hAnsi="Garamond"/>
        </w:rPr>
        <w:t>Arsimit, Sportit dhe Rinisë</w:t>
      </w:r>
      <w:r w:rsidR="00EA4256" w:rsidRPr="00770A6D">
        <w:rPr>
          <w:rFonts w:ascii="Garamond" w:hAnsi="Garamond"/>
        </w:rPr>
        <w:t>, në program</w:t>
      </w:r>
      <w:r w:rsidR="006A364B" w:rsidRPr="00770A6D">
        <w:rPr>
          <w:rFonts w:ascii="Garamond" w:hAnsi="Garamond"/>
        </w:rPr>
        <w:t>et</w:t>
      </w:r>
      <w:r w:rsidR="00EA4256" w:rsidRPr="00770A6D">
        <w:rPr>
          <w:rFonts w:ascii="Garamond" w:hAnsi="Garamond"/>
        </w:rPr>
        <w:t xml:space="preserve"> </w:t>
      </w:r>
      <w:r w:rsidR="0071654F" w:rsidRPr="00770A6D">
        <w:rPr>
          <w:rFonts w:ascii="Garamond" w:hAnsi="Garamond"/>
        </w:rPr>
        <w:t>buxhetor</w:t>
      </w:r>
      <w:r w:rsidR="006A364B" w:rsidRPr="00770A6D">
        <w:rPr>
          <w:rFonts w:ascii="Garamond" w:hAnsi="Garamond"/>
        </w:rPr>
        <w:t>e</w:t>
      </w:r>
      <w:r w:rsidR="0071654F" w:rsidRPr="00770A6D">
        <w:rPr>
          <w:rFonts w:ascii="Garamond" w:hAnsi="Garamond"/>
        </w:rPr>
        <w:t xml:space="preserve"> </w:t>
      </w:r>
      <w:r w:rsidR="006A364B" w:rsidRPr="00770A6D">
        <w:rPr>
          <w:rFonts w:ascii="Garamond" w:hAnsi="Garamond"/>
        </w:rPr>
        <w:t>“</w:t>
      </w:r>
      <w:r w:rsidR="0044392B" w:rsidRPr="00770A6D">
        <w:rPr>
          <w:rFonts w:ascii="Garamond" w:hAnsi="Garamond"/>
        </w:rPr>
        <w:t>A</w:t>
      </w:r>
      <w:r w:rsidR="0071654F" w:rsidRPr="00770A6D">
        <w:rPr>
          <w:rFonts w:ascii="Garamond" w:hAnsi="Garamond"/>
        </w:rPr>
        <w:t>rsimi bazë</w:t>
      </w:r>
      <w:r w:rsidR="006A364B" w:rsidRPr="00770A6D">
        <w:rPr>
          <w:rFonts w:ascii="Garamond" w:hAnsi="Garamond"/>
        </w:rPr>
        <w:t>”</w:t>
      </w:r>
      <w:r w:rsidR="0071654F" w:rsidRPr="00770A6D">
        <w:rPr>
          <w:rFonts w:ascii="Garamond" w:hAnsi="Garamond"/>
        </w:rPr>
        <w:t xml:space="preserve">, </w:t>
      </w:r>
      <w:r w:rsidR="006A364B" w:rsidRPr="00770A6D">
        <w:rPr>
          <w:rFonts w:ascii="Garamond" w:hAnsi="Garamond"/>
        </w:rPr>
        <w:t>“</w:t>
      </w:r>
      <w:r w:rsidR="0044392B" w:rsidRPr="00770A6D">
        <w:rPr>
          <w:rFonts w:ascii="Garamond" w:hAnsi="Garamond"/>
        </w:rPr>
        <w:t>A</w:t>
      </w:r>
      <w:r w:rsidR="0071654F" w:rsidRPr="00770A6D">
        <w:rPr>
          <w:rFonts w:ascii="Garamond" w:hAnsi="Garamond"/>
        </w:rPr>
        <w:t>r</w:t>
      </w:r>
      <w:r w:rsidR="00F14BE1" w:rsidRPr="00770A6D">
        <w:rPr>
          <w:rFonts w:ascii="Garamond" w:hAnsi="Garamond"/>
        </w:rPr>
        <w:t>simi i mesëm i përgjithshëm</w:t>
      </w:r>
      <w:r w:rsidR="006A364B" w:rsidRPr="00770A6D">
        <w:rPr>
          <w:rFonts w:ascii="Garamond" w:hAnsi="Garamond"/>
        </w:rPr>
        <w:t>”,</w:t>
      </w:r>
      <w:r w:rsidR="00F14BE1" w:rsidRPr="00770A6D">
        <w:rPr>
          <w:rFonts w:ascii="Garamond" w:hAnsi="Garamond"/>
        </w:rPr>
        <w:t xml:space="preserve"> </w:t>
      </w:r>
      <w:r w:rsidR="006A364B" w:rsidRPr="00770A6D">
        <w:rPr>
          <w:rFonts w:ascii="Garamond" w:hAnsi="Garamond"/>
        </w:rPr>
        <w:t>“</w:t>
      </w:r>
      <w:r w:rsidR="0044392B" w:rsidRPr="00770A6D">
        <w:rPr>
          <w:rFonts w:ascii="Garamond" w:hAnsi="Garamond"/>
        </w:rPr>
        <w:t>S</w:t>
      </w:r>
      <w:r w:rsidR="0071654F" w:rsidRPr="00770A6D">
        <w:rPr>
          <w:rFonts w:ascii="Garamond" w:hAnsi="Garamond"/>
        </w:rPr>
        <w:t>porti</w:t>
      </w:r>
      <w:r w:rsidR="006A364B" w:rsidRPr="00770A6D">
        <w:rPr>
          <w:rFonts w:ascii="Garamond" w:hAnsi="Garamond"/>
        </w:rPr>
        <w:t>”</w:t>
      </w:r>
      <w:r w:rsidR="0071654F" w:rsidRPr="00770A6D">
        <w:rPr>
          <w:rFonts w:ascii="Garamond" w:hAnsi="Garamond"/>
        </w:rPr>
        <w:t xml:space="preserve"> dhe </w:t>
      </w:r>
      <w:r w:rsidR="006A364B" w:rsidRPr="00770A6D">
        <w:rPr>
          <w:rFonts w:ascii="Garamond" w:hAnsi="Garamond"/>
        </w:rPr>
        <w:t>“</w:t>
      </w:r>
      <w:r w:rsidR="0044392B" w:rsidRPr="00770A6D">
        <w:rPr>
          <w:rFonts w:ascii="Garamond" w:hAnsi="Garamond"/>
        </w:rPr>
        <w:t>R</w:t>
      </w:r>
      <w:r w:rsidR="0071654F" w:rsidRPr="00770A6D">
        <w:rPr>
          <w:rFonts w:ascii="Garamond" w:hAnsi="Garamond"/>
        </w:rPr>
        <w:t>inia</w:t>
      </w:r>
      <w:r w:rsidR="006A364B" w:rsidRPr="00770A6D">
        <w:rPr>
          <w:rFonts w:ascii="Garamond" w:hAnsi="Garamond"/>
        </w:rPr>
        <w:t>”</w:t>
      </w:r>
      <w:r w:rsidR="0071654F" w:rsidRPr="00770A6D">
        <w:rPr>
          <w:rFonts w:ascii="Garamond" w:hAnsi="Garamond"/>
        </w:rPr>
        <w:t>.</w:t>
      </w:r>
    </w:p>
    <w:p w14:paraId="78FBD22E" w14:textId="72E47D46" w:rsidR="00CF7E88" w:rsidRPr="00770A6D" w:rsidRDefault="00B9257B" w:rsidP="00770A6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EA4256" w:rsidRPr="00770A6D">
        <w:rPr>
          <w:rFonts w:ascii="Garamond" w:hAnsi="Garamond"/>
        </w:rPr>
        <w:t>Ngarkohe</w:t>
      </w:r>
      <w:r w:rsidR="00F14BE1" w:rsidRPr="00770A6D">
        <w:rPr>
          <w:rFonts w:ascii="Garamond" w:hAnsi="Garamond"/>
        </w:rPr>
        <w:t>n</w:t>
      </w:r>
      <w:r w:rsidR="00EA4256" w:rsidRPr="00770A6D">
        <w:rPr>
          <w:rFonts w:ascii="Garamond" w:hAnsi="Garamond"/>
        </w:rPr>
        <w:t xml:space="preserve"> Ministria e </w:t>
      </w:r>
      <w:r w:rsidR="000955C2" w:rsidRPr="00770A6D">
        <w:rPr>
          <w:rFonts w:ascii="Garamond" w:hAnsi="Garamond"/>
        </w:rPr>
        <w:t>Arsimit, Sportit dhe Rinisë</w:t>
      </w:r>
      <w:r w:rsidR="00BE2B45" w:rsidRPr="00770A6D">
        <w:rPr>
          <w:rFonts w:ascii="Garamond" w:hAnsi="Garamond"/>
        </w:rPr>
        <w:t xml:space="preserve">, </w:t>
      </w:r>
      <w:r w:rsidR="00EB0C65" w:rsidRPr="00770A6D">
        <w:rPr>
          <w:rFonts w:ascii="Garamond" w:hAnsi="Garamond"/>
        </w:rPr>
        <w:t>Ministri</w:t>
      </w:r>
      <w:r w:rsidR="00D23367" w:rsidRPr="00770A6D">
        <w:rPr>
          <w:rFonts w:ascii="Garamond" w:hAnsi="Garamond"/>
        </w:rPr>
        <w:t>a</w:t>
      </w:r>
      <w:r w:rsidR="00BE2B45" w:rsidRPr="00770A6D">
        <w:rPr>
          <w:rFonts w:ascii="Garamond" w:hAnsi="Garamond"/>
        </w:rPr>
        <w:t xml:space="preserve"> për Evropën dhe Punët e Jashtme</w:t>
      </w:r>
      <w:r w:rsidR="00EA4256" w:rsidRPr="00770A6D">
        <w:rPr>
          <w:rFonts w:ascii="Garamond" w:hAnsi="Garamond"/>
        </w:rPr>
        <w:t xml:space="preserve"> dhe Ministria e Financave </w:t>
      </w:r>
      <w:r w:rsidR="000955C2" w:rsidRPr="00770A6D">
        <w:rPr>
          <w:rFonts w:ascii="Garamond" w:hAnsi="Garamond"/>
        </w:rPr>
        <w:t xml:space="preserve">dhe Ekonomisë </w:t>
      </w:r>
      <w:r w:rsidR="00EA4256" w:rsidRPr="00770A6D">
        <w:rPr>
          <w:rFonts w:ascii="Garamond" w:hAnsi="Garamond"/>
        </w:rPr>
        <w:t>për zbatimin e këtij vendimi.</w:t>
      </w:r>
    </w:p>
    <w:p w14:paraId="78FBD230" w14:textId="225ED7AD" w:rsidR="004E709F" w:rsidRPr="00770A6D" w:rsidRDefault="004E709F" w:rsidP="00770A6D">
      <w:pPr>
        <w:ind w:firstLine="284"/>
        <w:jc w:val="both"/>
        <w:rPr>
          <w:rFonts w:ascii="Garamond" w:hAnsi="Garamond"/>
        </w:rPr>
      </w:pPr>
      <w:r w:rsidRPr="00770A6D">
        <w:rPr>
          <w:rFonts w:ascii="Garamond" w:hAnsi="Garamond"/>
        </w:rPr>
        <w:t>Ky vendim hyn në</w:t>
      </w:r>
      <w:r w:rsidR="00100EAA" w:rsidRPr="00770A6D">
        <w:rPr>
          <w:rFonts w:ascii="Garamond" w:hAnsi="Garamond"/>
        </w:rPr>
        <w:t xml:space="preserve"> fuqi </w:t>
      </w:r>
      <w:r w:rsidR="00711FF5" w:rsidRPr="00770A6D">
        <w:rPr>
          <w:rFonts w:ascii="Garamond" w:hAnsi="Garamond"/>
        </w:rPr>
        <w:t>pas botimit</w:t>
      </w:r>
      <w:r w:rsidR="00AA61C6" w:rsidRPr="00770A6D">
        <w:rPr>
          <w:rFonts w:ascii="Garamond" w:hAnsi="Garamond"/>
        </w:rPr>
        <w:t xml:space="preserve"> </w:t>
      </w:r>
      <w:r w:rsidR="00100EAA" w:rsidRPr="00770A6D">
        <w:rPr>
          <w:rFonts w:ascii="Garamond" w:hAnsi="Garamond"/>
        </w:rPr>
        <w:t xml:space="preserve">në </w:t>
      </w:r>
      <w:r w:rsidRPr="00770A6D">
        <w:rPr>
          <w:rFonts w:ascii="Garamond" w:hAnsi="Garamond"/>
        </w:rPr>
        <w:t xml:space="preserve">Fletoren </w:t>
      </w:r>
      <w:r w:rsidR="008B5D21">
        <w:rPr>
          <w:rFonts w:ascii="Garamond" w:hAnsi="Garamond"/>
        </w:rPr>
        <w:t>Z</w:t>
      </w:r>
      <w:bookmarkStart w:id="0" w:name="_GoBack"/>
      <w:bookmarkEnd w:id="0"/>
      <w:r w:rsidR="00100EAA" w:rsidRPr="00770A6D">
        <w:rPr>
          <w:rFonts w:ascii="Garamond" w:hAnsi="Garamond"/>
        </w:rPr>
        <w:t>yrtare</w:t>
      </w:r>
      <w:r w:rsidRPr="00770A6D">
        <w:rPr>
          <w:rFonts w:ascii="Garamond" w:hAnsi="Garamond"/>
        </w:rPr>
        <w:t>.</w:t>
      </w:r>
    </w:p>
    <w:p w14:paraId="78FBD231" w14:textId="77777777" w:rsidR="006F7354" w:rsidRPr="00770A6D" w:rsidRDefault="006F7354" w:rsidP="00770A6D">
      <w:pPr>
        <w:ind w:firstLine="284"/>
        <w:jc w:val="both"/>
        <w:rPr>
          <w:rFonts w:ascii="Garamond" w:hAnsi="Garamond"/>
        </w:rPr>
      </w:pPr>
    </w:p>
    <w:p w14:paraId="78FBD239" w14:textId="13D89001" w:rsidR="00920FCA" w:rsidRPr="00770A6D" w:rsidRDefault="00920FCA" w:rsidP="00B9257B">
      <w:pPr>
        <w:ind w:firstLine="284"/>
        <w:jc w:val="right"/>
        <w:rPr>
          <w:rFonts w:ascii="Garamond" w:hAnsi="Garamond"/>
        </w:rPr>
      </w:pPr>
      <w:r w:rsidRPr="00770A6D">
        <w:rPr>
          <w:rFonts w:ascii="Garamond" w:hAnsi="Garamond"/>
        </w:rPr>
        <w:t>ZËVENDËSKRYEMINIST</w:t>
      </w:r>
      <w:r w:rsidR="00436935">
        <w:rPr>
          <w:rFonts w:ascii="Garamond" w:hAnsi="Garamond"/>
        </w:rPr>
        <w:t>Ë</w:t>
      </w:r>
      <w:r w:rsidRPr="00770A6D">
        <w:rPr>
          <w:rFonts w:ascii="Garamond" w:hAnsi="Garamond"/>
        </w:rPr>
        <w:t>R</w:t>
      </w:r>
    </w:p>
    <w:p w14:paraId="78FBD23A" w14:textId="3C75ABAA" w:rsidR="00920FCA" w:rsidRPr="00B9257B" w:rsidRDefault="00B9257B" w:rsidP="00B9257B">
      <w:pPr>
        <w:ind w:firstLine="284"/>
        <w:jc w:val="right"/>
        <w:rPr>
          <w:rFonts w:ascii="Garamond" w:hAnsi="Garamond"/>
          <w:b/>
        </w:rPr>
      </w:pPr>
      <w:proofErr w:type="spellStart"/>
      <w:r w:rsidRPr="00B9257B">
        <w:rPr>
          <w:rFonts w:ascii="Garamond" w:hAnsi="Garamond"/>
          <w:b/>
        </w:rPr>
        <w:t>Erion</w:t>
      </w:r>
      <w:proofErr w:type="spellEnd"/>
      <w:r w:rsidRPr="00B9257B">
        <w:rPr>
          <w:rFonts w:ascii="Garamond" w:hAnsi="Garamond"/>
          <w:b/>
        </w:rPr>
        <w:t xml:space="preserve"> </w:t>
      </w:r>
      <w:proofErr w:type="spellStart"/>
      <w:r w:rsidRPr="00B9257B">
        <w:rPr>
          <w:rFonts w:ascii="Garamond" w:hAnsi="Garamond"/>
          <w:b/>
        </w:rPr>
        <w:t>Braçe</w:t>
      </w:r>
      <w:proofErr w:type="spellEnd"/>
    </w:p>
    <w:p w14:paraId="78FBD23B" w14:textId="77777777" w:rsidR="00920FCA" w:rsidRDefault="00920FCA" w:rsidP="005468D7">
      <w:pPr>
        <w:jc w:val="center"/>
        <w:rPr>
          <w:b/>
          <w:sz w:val="28"/>
          <w:szCs w:val="28"/>
        </w:rPr>
      </w:pPr>
    </w:p>
    <w:sectPr w:rsidR="00920FCA" w:rsidSect="00780C56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B9AE6" w14:textId="77777777" w:rsidR="00436935" w:rsidRDefault="00436935" w:rsidP="00DA1278">
      <w:r>
        <w:separator/>
      </w:r>
    </w:p>
  </w:endnote>
  <w:endnote w:type="continuationSeparator" w:id="0">
    <w:p w14:paraId="562E8FC2" w14:textId="77777777" w:rsidR="00436935" w:rsidRDefault="00436935" w:rsidP="00DA1278">
      <w:r>
        <w:continuationSeparator/>
      </w:r>
    </w:p>
  </w:endnote>
  <w:endnote w:type="continuationNotice" w:id="1">
    <w:p w14:paraId="712BCDAD" w14:textId="77777777" w:rsidR="00436935" w:rsidRDefault="004369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98125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BD24A" w14:textId="77777777" w:rsidR="00436935" w:rsidRDefault="004369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5D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FBD24B" w14:textId="77777777" w:rsidR="00436935" w:rsidRDefault="004369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300769" w14:textId="77777777" w:rsidR="00436935" w:rsidRDefault="00436935" w:rsidP="00DA1278">
      <w:r>
        <w:separator/>
      </w:r>
    </w:p>
  </w:footnote>
  <w:footnote w:type="continuationSeparator" w:id="0">
    <w:p w14:paraId="57873334" w14:textId="77777777" w:rsidR="00436935" w:rsidRDefault="00436935" w:rsidP="00DA1278">
      <w:r>
        <w:continuationSeparator/>
      </w:r>
    </w:p>
  </w:footnote>
  <w:footnote w:type="continuationNotice" w:id="1">
    <w:p w14:paraId="1D0D05B9" w14:textId="77777777" w:rsidR="00436935" w:rsidRDefault="0043693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8952D" w14:textId="77777777" w:rsidR="00436935" w:rsidRDefault="0043693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333A18"/>
    <w:multiLevelType w:val="hybridMultilevel"/>
    <w:tmpl w:val="F4B439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310AD"/>
    <w:rsid w:val="0003556F"/>
    <w:rsid w:val="00041CC2"/>
    <w:rsid w:val="00043ED6"/>
    <w:rsid w:val="00050135"/>
    <w:rsid w:val="00051CE5"/>
    <w:rsid w:val="000543B3"/>
    <w:rsid w:val="00056C6A"/>
    <w:rsid w:val="000746C8"/>
    <w:rsid w:val="0008783F"/>
    <w:rsid w:val="000955C2"/>
    <w:rsid w:val="000A2C18"/>
    <w:rsid w:val="000E0A98"/>
    <w:rsid w:val="000E49D5"/>
    <w:rsid w:val="000F3AD8"/>
    <w:rsid w:val="00100EAA"/>
    <w:rsid w:val="00106F49"/>
    <w:rsid w:val="00113C12"/>
    <w:rsid w:val="00116E82"/>
    <w:rsid w:val="00124B97"/>
    <w:rsid w:val="00126E14"/>
    <w:rsid w:val="001318F3"/>
    <w:rsid w:val="001564E9"/>
    <w:rsid w:val="00170734"/>
    <w:rsid w:val="0019658D"/>
    <w:rsid w:val="001B46A3"/>
    <w:rsid w:val="001D30D1"/>
    <w:rsid w:val="001E0D7A"/>
    <w:rsid w:val="001E3D75"/>
    <w:rsid w:val="001E4FC2"/>
    <w:rsid w:val="001F241D"/>
    <w:rsid w:val="001F5F3D"/>
    <w:rsid w:val="0022576D"/>
    <w:rsid w:val="002444CF"/>
    <w:rsid w:val="00252191"/>
    <w:rsid w:val="00254438"/>
    <w:rsid w:val="00265576"/>
    <w:rsid w:val="0028232C"/>
    <w:rsid w:val="00291BF8"/>
    <w:rsid w:val="002B36D7"/>
    <w:rsid w:val="002C09E3"/>
    <w:rsid w:val="002D1EA4"/>
    <w:rsid w:val="002D4985"/>
    <w:rsid w:val="002F338A"/>
    <w:rsid w:val="00307A66"/>
    <w:rsid w:val="003137EF"/>
    <w:rsid w:val="00347BF8"/>
    <w:rsid w:val="00351822"/>
    <w:rsid w:val="00366AC0"/>
    <w:rsid w:val="00372067"/>
    <w:rsid w:val="00373F55"/>
    <w:rsid w:val="00387F8F"/>
    <w:rsid w:val="003A3C56"/>
    <w:rsid w:val="003B37F9"/>
    <w:rsid w:val="003E3DBA"/>
    <w:rsid w:val="003E3FA2"/>
    <w:rsid w:val="003F0E26"/>
    <w:rsid w:val="0040708F"/>
    <w:rsid w:val="00426096"/>
    <w:rsid w:val="00436935"/>
    <w:rsid w:val="00442775"/>
    <w:rsid w:val="0044392B"/>
    <w:rsid w:val="00453650"/>
    <w:rsid w:val="00456EBF"/>
    <w:rsid w:val="00466E67"/>
    <w:rsid w:val="0047004E"/>
    <w:rsid w:val="0049256C"/>
    <w:rsid w:val="004B0F6C"/>
    <w:rsid w:val="004C56F1"/>
    <w:rsid w:val="004C62F2"/>
    <w:rsid w:val="004D466A"/>
    <w:rsid w:val="004E709F"/>
    <w:rsid w:val="005031CA"/>
    <w:rsid w:val="005366B3"/>
    <w:rsid w:val="005468D7"/>
    <w:rsid w:val="00584E6A"/>
    <w:rsid w:val="00592A73"/>
    <w:rsid w:val="005A045B"/>
    <w:rsid w:val="005B214D"/>
    <w:rsid w:val="005F019E"/>
    <w:rsid w:val="00602B96"/>
    <w:rsid w:val="00624102"/>
    <w:rsid w:val="006246A2"/>
    <w:rsid w:val="00643E2B"/>
    <w:rsid w:val="006619C6"/>
    <w:rsid w:val="00683689"/>
    <w:rsid w:val="00687370"/>
    <w:rsid w:val="006A364B"/>
    <w:rsid w:val="006D458E"/>
    <w:rsid w:val="006D5BF6"/>
    <w:rsid w:val="006F7354"/>
    <w:rsid w:val="007017F4"/>
    <w:rsid w:val="00711FF5"/>
    <w:rsid w:val="0071654F"/>
    <w:rsid w:val="00723F8D"/>
    <w:rsid w:val="0074630F"/>
    <w:rsid w:val="00765047"/>
    <w:rsid w:val="00765EB0"/>
    <w:rsid w:val="00770A6D"/>
    <w:rsid w:val="00780C56"/>
    <w:rsid w:val="00787995"/>
    <w:rsid w:val="007924C9"/>
    <w:rsid w:val="007A2899"/>
    <w:rsid w:val="007B7D7B"/>
    <w:rsid w:val="007D334B"/>
    <w:rsid w:val="007E19C1"/>
    <w:rsid w:val="007E6C75"/>
    <w:rsid w:val="00824634"/>
    <w:rsid w:val="00846900"/>
    <w:rsid w:val="00846D0A"/>
    <w:rsid w:val="00852320"/>
    <w:rsid w:val="00871BCE"/>
    <w:rsid w:val="00873868"/>
    <w:rsid w:val="00874F09"/>
    <w:rsid w:val="008820D0"/>
    <w:rsid w:val="008A20AD"/>
    <w:rsid w:val="008A39C3"/>
    <w:rsid w:val="008B0E41"/>
    <w:rsid w:val="008B3874"/>
    <w:rsid w:val="008B5D21"/>
    <w:rsid w:val="008B6C21"/>
    <w:rsid w:val="008C012C"/>
    <w:rsid w:val="008F5A66"/>
    <w:rsid w:val="00900F98"/>
    <w:rsid w:val="009048F8"/>
    <w:rsid w:val="00905DD5"/>
    <w:rsid w:val="00920FCA"/>
    <w:rsid w:val="0094101F"/>
    <w:rsid w:val="00944F0D"/>
    <w:rsid w:val="009532A7"/>
    <w:rsid w:val="0097567C"/>
    <w:rsid w:val="00987B55"/>
    <w:rsid w:val="00990775"/>
    <w:rsid w:val="00995904"/>
    <w:rsid w:val="009B30D8"/>
    <w:rsid w:val="009B7175"/>
    <w:rsid w:val="009C73A1"/>
    <w:rsid w:val="009E6822"/>
    <w:rsid w:val="00A06632"/>
    <w:rsid w:val="00A40324"/>
    <w:rsid w:val="00A43DCB"/>
    <w:rsid w:val="00A5793B"/>
    <w:rsid w:val="00A80323"/>
    <w:rsid w:val="00A83665"/>
    <w:rsid w:val="00A9767E"/>
    <w:rsid w:val="00A97F41"/>
    <w:rsid w:val="00AA0216"/>
    <w:rsid w:val="00AA1B45"/>
    <w:rsid w:val="00AA4015"/>
    <w:rsid w:val="00AA61C6"/>
    <w:rsid w:val="00AD4578"/>
    <w:rsid w:val="00AF5678"/>
    <w:rsid w:val="00B16BA9"/>
    <w:rsid w:val="00B61A8D"/>
    <w:rsid w:val="00B67CC6"/>
    <w:rsid w:val="00B74112"/>
    <w:rsid w:val="00B917AC"/>
    <w:rsid w:val="00B9257B"/>
    <w:rsid w:val="00BC372E"/>
    <w:rsid w:val="00BC6AE8"/>
    <w:rsid w:val="00BD493E"/>
    <w:rsid w:val="00BE2B45"/>
    <w:rsid w:val="00BF33E1"/>
    <w:rsid w:val="00C20608"/>
    <w:rsid w:val="00C237B7"/>
    <w:rsid w:val="00C256FC"/>
    <w:rsid w:val="00C3213C"/>
    <w:rsid w:val="00C431E6"/>
    <w:rsid w:val="00C45B02"/>
    <w:rsid w:val="00C61726"/>
    <w:rsid w:val="00C949B4"/>
    <w:rsid w:val="00CB43DB"/>
    <w:rsid w:val="00CC5AD6"/>
    <w:rsid w:val="00CE16AE"/>
    <w:rsid w:val="00CF7E88"/>
    <w:rsid w:val="00D15696"/>
    <w:rsid w:val="00D15ABD"/>
    <w:rsid w:val="00D15EF9"/>
    <w:rsid w:val="00D23367"/>
    <w:rsid w:val="00D30722"/>
    <w:rsid w:val="00D30D47"/>
    <w:rsid w:val="00D35AE0"/>
    <w:rsid w:val="00D41960"/>
    <w:rsid w:val="00D778CC"/>
    <w:rsid w:val="00D83E0C"/>
    <w:rsid w:val="00D84055"/>
    <w:rsid w:val="00D941F0"/>
    <w:rsid w:val="00DA1278"/>
    <w:rsid w:val="00DA1ADE"/>
    <w:rsid w:val="00DC1829"/>
    <w:rsid w:val="00DC3889"/>
    <w:rsid w:val="00DD5BAB"/>
    <w:rsid w:val="00DE0438"/>
    <w:rsid w:val="00DF5F55"/>
    <w:rsid w:val="00E03186"/>
    <w:rsid w:val="00E20A65"/>
    <w:rsid w:val="00E249EA"/>
    <w:rsid w:val="00E3037C"/>
    <w:rsid w:val="00E30FA0"/>
    <w:rsid w:val="00E42546"/>
    <w:rsid w:val="00E45D19"/>
    <w:rsid w:val="00E61A90"/>
    <w:rsid w:val="00E757E7"/>
    <w:rsid w:val="00E840B0"/>
    <w:rsid w:val="00EA17C9"/>
    <w:rsid w:val="00EA4256"/>
    <w:rsid w:val="00EB0C65"/>
    <w:rsid w:val="00EB6D11"/>
    <w:rsid w:val="00EE61EF"/>
    <w:rsid w:val="00F14BE1"/>
    <w:rsid w:val="00F225DC"/>
    <w:rsid w:val="00F23761"/>
    <w:rsid w:val="00F2737B"/>
    <w:rsid w:val="00F47D10"/>
    <w:rsid w:val="00F51B48"/>
    <w:rsid w:val="00F61276"/>
    <w:rsid w:val="00F61D0A"/>
    <w:rsid w:val="00F67316"/>
    <w:rsid w:val="00F779D8"/>
    <w:rsid w:val="00F84364"/>
    <w:rsid w:val="00F9226D"/>
    <w:rsid w:val="00FC0E64"/>
    <w:rsid w:val="00FC10F2"/>
    <w:rsid w:val="00FC1210"/>
    <w:rsid w:val="00FC79A6"/>
    <w:rsid w:val="00FD45C6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FBD2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03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semiHidden/>
    <w:rsid w:val="00E3037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paragraph" w:customStyle="1" w:styleId="Style5">
    <w:name w:val="Style5"/>
    <w:basedOn w:val="Normal"/>
    <w:rsid w:val="00E3037C"/>
    <w:pPr>
      <w:jc w:val="center"/>
    </w:pPr>
    <w:rPr>
      <w:rFonts w:ascii="Bookman Old Style" w:hAnsi="Bookman Old Style"/>
      <w:b/>
      <w:bCs/>
      <w:szCs w:val="20"/>
      <w:lang w:val="it-IT"/>
    </w:rPr>
  </w:style>
  <w:style w:type="character" w:styleId="Strong">
    <w:name w:val="Strong"/>
    <w:basedOn w:val="DefaultParagraphFont"/>
    <w:uiPriority w:val="22"/>
    <w:qFormat/>
    <w:rsid w:val="003B37F9"/>
    <w:rPr>
      <w:b/>
      <w:bCs/>
    </w:rPr>
  </w:style>
  <w:style w:type="paragraph" w:styleId="BodyText">
    <w:name w:val="Body Text"/>
    <w:basedOn w:val="Normal"/>
    <w:link w:val="BodyTextChar"/>
    <w:rsid w:val="00EA4256"/>
    <w:pPr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A42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03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semiHidden/>
    <w:rsid w:val="00E3037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paragraph" w:customStyle="1" w:styleId="Style5">
    <w:name w:val="Style5"/>
    <w:basedOn w:val="Normal"/>
    <w:rsid w:val="00E3037C"/>
    <w:pPr>
      <w:jc w:val="center"/>
    </w:pPr>
    <w:rPr>
      <w:rFonts w:ascii="Bookman Old Style" w:hAnsi="Bookman Old Style"/>
      <w:b/>
      <w:bCs/>
      <w:szCs w:val="20"/>
      <w:lang w:val="it-IT"/>
    </w:rPr>
  </w:style>
  <w:style w:type="character" w:styleId="Strong">
    <w:name w:val="Strong"/>
    <w:basedOn w:val="DefaultParagraphFont"/>
    <w:uiPriority w:val="22"/>
    <w:qFormat/>
    <w:rsid w:val="003B37F9"/>
    <w:rPr>
      <w:b/>
      <w:bCs/>
    </w:rPr>
  </w:style>
  <w:style w:type="paragraph" w:styleId="BodyText">
    <w:name w:val="Body Text"/>
    <w:basedOn w:val="Normal"/>
    <w:link w:val="BodyTextChar"/>
    <w:rsid w:val="00EA4256"/>
    <w:pPr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A4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3188CA2AB64F0289D4F1016E7DA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768</Nr_x002e__x0020_akti>
    <Data_x0020_e_x0020_Krijimit xmlns="0e656187-b300-4fb0-8bf4-3a50f872073c">2020-10-02T09:11:39Z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2020-09-30T22:00:00Z</Date_x0020_protokolli>
    <Titulli xmlns="0e656187-b300-4fb0-8bf4-3a50f872073c">Për dhënien e kontributit financiar nga Këshilli i Ministrave i Republikës së Shqipërisë për Këshillin Kombëtar Shqiptar në Serbi, për blerjen e teksteve shkollore</Titulli>
    <Modifikuesi xmlns="0e656187-b300-4fb0-8bf4-3a50f872073c">gladiola.cicako</Modifikuesi>
    <Nr_x002e__x0020_prot_x0020_QBZ xmlns="0e656187-b300-4fb0-8bf4-3a50f872073c">1469</Nr_x002e__x0020_prot_x0020_QBZ>
    <Data_x0020_e_x0020_Modifikimit xmlns="0e656187-b300-4fb0-8bf4-3a50f872073c">2020-10-02T09:59:13Z</Data_x0020_e_x0020_Modifikimit>
    <Dekretuar xmlns="0e656187-b300-4fb0-8bf4-3a50f872073c">false</Dekretuar>
    <Data xmlns="0e656187-b300-4fb0-8bf4-3a50f872073c">2020-09-29T22:00:00Z</Data>
    <Nr_x002e__x0020_protokolli_x0020_i_x0020_aktit xmlns="0e656187-b300-4fb0-8bf4-3a50f872073c">4886/1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3188CA2AB64F0289D4F1016E7DA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3EBE8F-094F-477B-AB79-BBC6C5406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4C8882-8BAB-4249-BC78-74EC0C8356B7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2CB7663-1005-4889-952D-58D055A272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B5B38C-3E75-4BE5-B8B6-BE7AF8577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CF80219-B43A-4EAF-80E3-8018E7CD38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3</TotalTime>
  <Pages>1</Pages>
  <Words>222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kontributit financiar nga Këshilli i Ministrave i Republikës së Shqipërisë për Këshillin Kombëtar Shqiptar në Serbi, për blerjen e teksteve shkollore</vt:lpstr>
    </vt:vector>
  </TitlesOfParts>
  <Company>Ministria e Financave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kontributit financiar nga Këshilli i Ministrave i Republikës së Shqipërisë për Këshillin Kombëtar Shqiptar në Serbi, për blerjen e teksteve shkollore</dc:title>
  <dc:creator>anni</dc:creator>
  <cp:lastModifiedBy>Jorina Kryeziu</cp:lastModifiedBy>
  <cp:revision>9</cp:revision>
  <cp:lastPrinted>2020-09-30T10:52:00Z</cp:lastPrinted>
  <dcterms:created xsi:type="dcterms:W3CDTF">2020-10-01T13:09:00Z</dcterms:created>
  <dcterms:modified xsi:type="dcterms:W3CDTF">2020-10-02T10:36:00Z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Dekretuar">
    <vt:bool>false</vt:bool>
  </property>
  <property fmtid="{D5CDD505-2E9C-101B-9397-08002B2CF9AE}" pid="11" name="Eligible To Select">
    <vt:bool>true</vt:bool>
  </property>
  <property fmtid="{D5CDD505-2E9C-101B-9397-08002B2CF9AE}" pid="12" name="Krijuesi">
    <vt:lpwstr>entela.suli</vt:lpwstr>
  </property>
  <property fmtid="{D5CDD505-2E9C-101B-9397-08002B2CF9AE}" pid="13" name="Data e Modifikimit">
    <vt:filetime>2019-05-31T09:00:41Z</vt:filetime>
  </property>
  <property fmtid="{D5CDD505-2E9C-101B-9397-08002B2CF9AE}" pid="14" name="Nr. akti">
    <vt:lpwstr>358</vt:lpwstr>
  </property>
  <property fmtid="{D5CDD505-2E9C-101B-9397-08002B2CF9AE}" pid="15" name="Akte ekstra">
    <vt:bool>false</vt:bool>
  </property>
  <property fmtid="{D5CDD505-2E9C-101B-9397-08002B2CF9AE}" pid="16" name="Modifikuesi">
    <vt:lpwstr>gladiola.cicako</vt:lpwstr>
  </property>
  <property fmtid="{D5CDD505-2E9C-101B-9397-08002B2CF9AE}" pid="17" name="Nr. prot QBZ">
    <vt:lpwstr>851</vt:lpwstr>
  </property>
  <property fmtid="{D5CDD505-2E9C-101B-9397-08002B2CF9AE}" pid="18" name="Nr. protokolli i aktit">
    <vt:lpwstr>2930/1</vt:lpwstr>
  </property>
  <property fmtid="{D5CDD505-2E9C-101B-9397-08002B2CF9AE}" pid="19" name="Lloji i aktit">
    <vt:lpwstr>Akt bazë</vt:lpwstr>
  </property>
  <property fmtid="{D5CDD505-2E9C-101B-9397-08002B2CF9AE}" pid="20" name="Titulli">
    <vt:lpwstr>Për dhënie ndihme financiare, nga Këshilli i Ministrave i Republikës së Shqipërisë për Këshillin Kombëtar Shqiptar në Serbi, për mbështetjen e funksionimit të këtij këshilli si dhe të zyrave të tij në Preshevë dhe Medvegjë</vt:lpwstr>
  </property>
  <property fmtid="{D5CDD505-2E9C-101B-9397-08002B2CF9AE}" pid="21" name="Data e Krijimit">
    <vt:filetime>2019-05-31T08:31:48Z</vt:filetime>
  </property>
  <property fmtid="{D5CDD505-2E9C-101B-9397-08002B2CF9AE}" pid="22" name="Date protokolli">
    <vt:filetime>2019-05-29T22:00:00Z</vt:filetime>
  </property>
  <property fmtid="{D5CDD505-2E9C-101B-9397-08002B2CF9AE}" pid="23" name="Data">
    <vt:filetime>2019-05-28T22:00:00Z</vt:filetime>
  </property>
  <property fmtid="{D5CDD505-2E9C-101B-9397-08002B2CF9AE}" pid="24" name="Institucion Pergjegjes">
    <vt:lpwstr>http://qbz.gov.al/resource/authority/legal-institution/24|keshilli-i-ministrave</vt:lpwstr>
  </property>
</Properties>
</file>