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AEF788" w14:textId="647B86FE" w:rsidR="00DD5BAB" w:rsidRPr="00B363EC" w:rsidRDefault="00446842" w:rsidP="00446842">
      <w:pPr>
        <w:jc w:val="center"/>
        <w:rPr>
          <w:rFonts w:ascii="Garamond" w:hAnsi="Garamond"/>
          <w:b/>
          <w:lang w:val="sq-AL"/>
        </w:rPr>
      </w:pPr>
      <w:r w:rsidRPr="00B363EC">
        <w:rPr>
          <w:rFonts w:ascii="Garamond" w:hAnsi="Garamond"/>
          <w:b/>
          <w:lang w:val="sq-AL"/>
        </w:rPr>
        <w:t>VENDI</w:t>
      </w:r>
      <w:r w:rsidR="00DD5BAB" w:rsidRPr="00B363EC">
        <w:rPr>
          <w:rFonts w:ascii="Garamond" w:hAnsi="Garamond"/>
          <w:b/>
          <w:lang w:val="sq-AL"/>
        </w:rPr>
        <w:t>M</w:t>
      </w:r>
    </w:p>
    <w:p w14:paraId="4FAEF78C" w14:textId="391C11CF" w:rsidR="00C41834" w:rsidRPr="00B363EC" w:rsidRDefault="003417D8" w:rsidP="00446842">
      <w:pPr>
        <w:jc w:val="center"/>
        <w:rPr>
          <w:rFonts w:ascii="Garamond" w:hAnsi="Garamond"/>
          <w:b/>
          <w:lang w:val="sq-AL"/>
        </w:rPr>
      </w:pPr>
      <w:r w:rsidRPr="00B363EC">
        <w:rPr>
          <w:rFonts w:ascii="Garamond" w:hAnsi="Garamond"/>
          <w:b/>
          <w:lang w:val="sq-AL"/>
        </w:rPr>
        <w:t>Nr.</w:t>
      </w:r>
      <w:r w:rsidR="00B363EC" w:rsidRPr="00B363EC">
        <w:rPr>
          <w:rFonts w:ascii="Garamond" w:hAnsi="Garamond"/>
          <w:b/>
          <w:lang w:val="sq-AL"/>
        </w:rPr>
        <w:t xml:space="preserve"> </w:t>
      </w:r>
      <w:r w:rsidRPr="00B363EC">
        <w:rPr>
          <w:rFonts w:ascii="Garamond" w:hAnsi="Garamond"/>
          <w:b/>
          <w:lang w:val="sq-AL"/>
        </w:rPr>
        <w:t>1079</w:t>
      </w:r>
      <w:r w:rsidR="00DD5BAB" w:rsidRPr="00B363EC">
        <w:rPr>
          <w:rFonts w:ascii="Garamond" w:hAnsi="Garamond"/>
          <w:b/>
          <w:lang w:val="sq-AL"/>
        </w:rPr>
        <w:t>, datë</w:t>
      </w:r>
      <w:r w:rsidR="002F3F49" w:rsidRPr="00B363EC">
        <w:rPr>
          <w:rFonts w:ascii="Garamond" w:hAnsi="Garamond"/>
          <w:b/>
          <w:lang w:val="sq-AL"/>
        </w:rPr>
        <w:t xml:space="preserve"> </w:t>
      </w:r>
      <w:r w:rsidRPr="00B363EC">
        <w:rPr>
          <w:rFonts w:ascii="Garamond" w:hAnsi="Garamond"/>
          <w:b/>
          <w:lang w:val="sq-AL"/>
        </w:rPr>
        <w:t>24.12.2020</w:t>
      </w:r>
    </w:p>
    <w:p w14:paraId="4FAEF78D" w14:textId="77777777" w:rsidR="00D30722" w:rsidRPr="00B363EC" w:rsidRDefault="00D30722" w:rsidP="00446842">
      <w:pPr>
        <w:jc w:val="center"/>
        <w:rPr>
          <w:rFonts w:ascii="Garamond" w:hAnsi="Garamond"/>
          <w:b/>
          <w:lang w:val="sq-AL"/>
        </w:rPr>
      </w:pPr>
    </w:p>
    <w:p w14:paraId="4FAEF791" w14:textId="7BD92BFE" w:rsidR="00831F63" w:rsidRPr="00B363EC" w:rsidRDefault="00DD5BAB" w:rsidP="00446842">
      <w:pPr>
        <w:jc w:val="center"/>
        <w:rPr>
          <w:rFonts w:ascii="Garamond" w:hAnsi="Garamond"/>
          <w:b/>
          <w:lang w:val="sq-AL"/>
        </w:rPr>
      </w:pPr>
      <w:r w:rsidRPr="00B363EC">
        <w:rPr>
          <w:rFonts w:ascii="Garamond" w:hAnsi="Garamond"/>
          <w:b/>
          <w:lang w:val="sq-AL"/>
        </w:rPr>
        <w:t>PËR</w:t>
      </w:r>
      <w:r w:rsidR="00446842" w:rsidRPr="00B363EC">
        <w:rPr>
          <w:rFonts w:ascii="Garamond" w:hAnsi="Garamond"/>
          <w:b/>
          <w:lang w:val="sq-AL"/>
        </w:rPr>
        <w:t xml:space="preserve"> </w:t>
      </w:r>
      <w:r w:rsidR="00831F63" w:rsidRPr="00B363EC">
        <w:rPr>
          <w:rFonts w:ascii="Garamond" w:hAnsi="Garamond"/>
          <w:b/>
          <w:lang w:val="sq-AL"/>
        </w:rPr>
        <w:t xml:space="preserve">DHËNIE NDIHME FINANCIARE NGA KËSHILLI I MINISTRAVE </w:t>
      </w:r>
      <w:r w:rsidR="00C41834" w:rsidRPr="00B363EC">
        <w:rPr>
          <w:rFonts w:ascii="Garamond" w:hAnsi="Garamond"/>
          <w:b/>
          <w:lang w:val="sq-AL"/>
        </w:rPr>
        <w:t xml:space="preserve">I REPUBLIKËS SË SHQIPËRISË </w:t>
      </w:r>
      <w:r w:rsidR="00831F63" w:rsidRPr="00B363EC">
        <w:rPr>
          <w:rFonts w:ascii="Garamond" w:hAnsi="Garamond"/>
          <w:b/>
          <w:lang w:val="sq-AL"/>
        </w:rPr>
        <w:t>PËR MBËSHTETJEN E FUNKSIONIMIT TË</w:t>
      </w:r>
      <w:r w:rsidR="00C41834" w:rsidRPr="00B363EC">
        <w:rPr>
          <w:rFonts w:ascii="Garamond" w:hAnsi="Garamond"/>
          <w:b/>
          <w:lang w:val="sq-AL"/>
        </w:rPr>
        <w:t xml:space="preserve"> </w:t>
      </w:r>
      <w:r w:rsidR="00831F63" w:rsidRPr="00B363EC">
        <w:rPr>
          <w:rFonts w:ascii="Garamond" w:hAnsi="Garamond"/>
          <w:b/>
          <w:lang w:val="sq-AL"/>
        </w:rPr>
        <w:t xml:space="preserve">KËSHILLIT KOMBËTAR SHQIPTAR NË SERBI DHE ZYRAVE </w:t>
      </w:r>
      <w:r w:rsidR="00C41834" w:rsidRPr="00B363EC">
        <w:rPr>
          <w:rFonts w:ascii="Garamond" w:hAnsi="Garamond"/>
          <w:b/>
          <w:lang w:val="sq-AL"/>
        </w:rPr>
        <w:t xml:space="preserve">TË TIJ NË PRESHEVË </w:t>
      </w:r>
      <w:r w:rsidR="00831F63" w:rsidRPr="00B363EC">
        <w:rPr>
          <w:rFonts w:ascii="Garamond" w:hAnsi="Garamond"/>
          <w:b/>
          <w:lang w:val="sq-AL"/>
        </w:rPr>
        <w:t>E MEDVEGJË DHE</w:t>
      </w:r>
      <w:r w:rsidR="00C41834" w:rsidRPr="00B363EC">
        <w:rPr>
          <w:rFonts w:ascii="Garamond" w:hAnsi="Garamond"/>
          <w:b/>
          <w:lang w:val="sq-AL"/>
        </w:rPr>
        <w:t xml:space="preserve"> </w:t>
      </w:r>
      <w:r w:rsidR="00831F63" w:rsidRPr="00B363EC">
        <w:rPr>
          <w:rFonts w:ascii="Garamond" w:hAnsi="Garamond"/>
          <w:b/>
          <w:lang w:val="sq-AL"/>
        </w:rPr>
        <w:t>KËSHILLIT KOMBËTAR TË SHQIPTARËVE NË MAL TË ZI</w:t>
      </w:r>
      <w:r w:rsidR="00C41834" w:rsidRPr="00B363EC">
        <w:rPr>
          <w:rFonts w:ascii="Garamond" w:hAnsi="Garamond"/>
          <w:b/>
          <w:lang w:val="sq-AL"/>
        </w:rPr>
        <w:t xml:space="preserve"> </w:t>
      </w:r>
      <w:r w:rsidR="00831F63" w:rsidRPr="00B363EC">
        <w:rPr>
          <w:rFonts w:ascii="Garamond" w:hAnsi="Garamond"/>
          <w:b/>
          <w:lang w:val="sq-AL"/>
        </w:rPr>
        <w:t>E ZYRËS KOORDINUESE TË TIJ NË PLAVË</w:t>
      </w:r>
    </w:p>
    <w:p w14:paraId="4FAEF792" w14:textId="77777777" w:rsidR="00C024AC" w:rsidRPr="00B363EC" w:rsidRDefault="00C024AC" w:rsidP="00446842">
      <w:pPr>
        <w:ind w:firstLine="284"/>
        <w:jc w:val="both"/>
        <w:rPr>
          <w:rFonts w:ascii="Garamond" w:hAnsi="Garamond"/>
          <w:lang w:val="sq-AL"/>
        </w:rPr>
      </w:pPr>
    </w:p>
    <w:p w14:paraId="4FAEF793" w14:textId="46954CAB" w:rsidR="00DD5BAB" w:rsidRPr="00B363EC" w:rsidRDefault="00DD5BAB" w:rsidP="00446842">
      <w:pPr>
        <w:ind w:firstLine="284"/>
        <w:jc w:val="both"/>
        <w:rPr>
          <w:rFonts w:ascii="Garamond" w:hAnsi="Garamond"/>
          <w:lang w:val="sq-AL"/>
        </w:rPr>
      </w:pPr>
      <w:r w:rsidRPr="00B363EC">
        <w:rPr>
          <w:rFonts w:ascii="Garamond" w:hAnsi="Garamond"/>
          <w:lang w:val="sq-AL"/>
        </w:rPr>
        <w:t>Në mbështet</w:t>
      </w:r>
      <w:r w:rsidR="00345160" w:rsidRPr="00B363EC">
        <w:rPr>
          <w:rFonts w:ascii="Garamond" w:hAnsi="Garamond"/>
          <w:lang w:val="sq-AL"/>
        </w:rPr>
        <w:t>je të nenit 100 të Kushtetutës dhe të ligjit nr.</w:t>
      </w:r>
      <w:r w:rsidR="00B363EC">
        <w:rPr>
          <w:rFonts w:ascii="Garamond" w:hAnsi="Garamond"/>
          <w:lang w:val="sq-AL"/>
        </w:rPr>
        <w:t xml:space="preserve"> </w:t>
      </w:r>
      <w:r w:rsidR="00345160" w:rsidRPr="00B363EC">
        <w:rPr>
          <w:rFonts w:ascii="Garamond" w:hAnsi="Garamond"/>
          <w:lang w:val="sq-AL"/>
        </w:rPr>
        <w:t>137/2020</w:t>
      </w:r>
      <w:r w:rsidR="002F3F49" w:rsidRPr="00B363EC">
        <w:rPr>
          <w:rFonts w:ascii="Garamond" w:hAnsi="Garamond"/>
          <w:lang w:val="sq-AL"/>
        </w:rPr>
        <w:t>, “</w:t>
      </w:r>
      <w:r w:rsidR="00345160" w:rsidRPr="00B363EC">
        <w:rPr>
          <w:rFonts w:ascii="Garamond" w:hAnsi="Garamond"/>
          <w:lang w:val="sq-AL"/>
        </w:rPr>
        <w:t>Për buxhetin e vitit 2021”</w:t>
      </w:r>
      <w:r w:rsidR="00C41834" w:rsidRPr="00B363EC">
        <w:rPr>
          <w:rFonts w:ascii="Garamond" w:hAnsi="Garamond"/>
          <w:lang w:val="sq-AL"/>
        </w:rPr>
        <w:t xml:space="preserve">, </w:t>
      </w:r>
      <w:r w:rsidRPr="00B363EC">
        <w:rPr>
          <w:rFonts w:ascii="Garamond" w:hAnsi="Garamond"/>
          <w:lang w:val="sq-AL"/>
        </w:rPr>
        <w:t xml:space="preserve">me propozimin e </w:t>
      </w:r>
      <w:r w:rsidR="00D30722" w:rsidRPr="00B363EC">
        <w:rPr>
          <w:rFonts w:ascii="Garamond" w:hAnsi="Garamond"/>
          <w:lang w:val="sq-AL"/>
        </w:rPr>
        <w:t xml:space="preserve">Kryeministrit dhe </w:t>
      </w:r>
      <w:r w:rsidRPr="00B363EC">
        <w:rPr>
          <w:rFonts w:ascii="Garamond" w:hAnsi="Garamond"/>
          <w:lang w:val="sq-AL"/>
        </w:rPr>
        <w:t>minist</w:t>
      </w:r>
      <w:r w:rsidR="00D30722" w:rsidRPr="00B363EC">
        <w:rPr>
          <w:rFonts w:ascii="Garamond" w:hAnsi="Garamond"/>
          <w:lang w:val="sq-AL"/>
        </w:rPr>
        <w:t>r</w:t>
      </w:r>
      <w:r w:rsidR="00B363EC">
        <w:rPr>
          <w:rFonts w:ascii="Garamond" w:hAnsi="Garamond"/>
          <w:lang w:val="sq-AL"/>
        </w:rPr>
        <w:t>it</w:t>
      </w:r>
      <w:r w:rsidR="00D30722" w:rsidRPr="00B363EC">
        <w:rPr>
          <w:rFonts w:ascii="Garamond" w:hAnsi="Garamond"/>
          <w:lang w:val="sq-AL"/>
        </w:rPr>
        <w:t xml:space="preserve"> </w:t>
      </w:r>
      <w:r w:rsidR="00252191" w:rsidRPr="00B363EC">
        <w:rPr>
          <w:rFonts w:ascii="Garamond" w:hAnsi="Garamond"/>
          <w:lang w:val="sq-AL"/>
        </w:rPr>
        <w:t>p</w:t>
      </w:r>
      <w:r w:rsidR="00BF33E1" w:rsidRPr="00B363EC">
        <w:rPr>
          <w:rFonts w:ascii="Garamond" w:hAnsi="Garamond"/>
          <w:lang w:val="sq-AL"/>
        </w:rPr>
        <w:t>ë</w:t>
      </w:r>
      <w:r w:rsidR="00252191" w:rsidRPr="00B363EC">
        <w:rPr>
          <w:rFonts w:ascii="Garamond" w:hAnsi="Garamond"/>
          <w:lang w:val="sq-AL"/>
        </w:rPr>
        <w:t>r Evrop</w:t>
      </w:r>
      <w:r w:rsidR="00BF33E1" w:rsidRPr="00B363EC">
        <w:rPr>
          <w:rFonts w:ascii="Garamond" w:hAnsi="Garamond"/>
          <w:lang w:val="sq-AL"/>
        </w:rPr>
        <w:t>ë</w:t>
      </w:r>
      <w:r w:rsidR="00252191" w:rsidRPr="00B363EC">
        <w:rPr>
          <w:rFonts w:ascii="Garamond" w:hAnsi="Garamond"/>
          <w:lang w:val="sq-AL"/>
        </w:rPr>
        <w:t>n dhe Pun</w:t>
      </w:r>
      <w:r w:rsidR="00BF33E1" w:rsidRPr="00B363EC">
        <w:rPr>
          <w:rFonts w:ascii="Garamond" w:hAnsi="Garamond"/>
          <w:lang w:val="sq-AL"/>
        </w:rPr>
        <w:t>ë</w:t>
      </w:r>
      <w:r w:rsidR="00252191" w:rsidRPr="00B363EC">
        <w:rPr>
          <w:rFonts w:ascii="Garamond" w:hAnsi="Garamond"/>
          <w:lang w:val="sq-AL"/>
        </w:rPr>
        <w:t xml:space="preserve">t e </w:t>
      </w:r>
      <w:r w:rsidR="00687370" w:rsidRPr="00B363EC">
        <w:rPr>
          <w:rFonts w:ascii="Garamond" w:hAnsi="Garamond"/>
          <w:lang w:val="sq-AL"/>
        </w:rPr>
        <w:t>Jashtme</w:t>
      </w:r>
      <w:r w:rsidRPr="00B363EC">
        <w:rPr>
          <w:rFonts w:ascii="Garamond" w:hAnsi="Garamond"/>
          <w:lang w:val="sq-AL"/>
        </w:rPr>
        <w:t>, Këshilli i Ministrave</w:t>
      </w:r>
    </w:p>
    <w:p w14:paraId="4FAEF794" w14:textId="77777777" w:rsidR="00DD5BAB" w:rsidRPr="00B363EC" w:rsidRDefault="00DD5BAB" w:rsidP="00446842">
      <w:pPr>
        <w:ind w:firstLine="284"/>
        <w:jc w:val="both"/>
        <w:rPr>
          <w:rFonts w:ascii="Garamond" w:hAnsi="Garamond"/>
          <w:lang w:val="sq-AL"/>
        </w:rPr>
      </w:pPr>
    </w:p>
    <w:p w14:paraId="4FAEF796" w14:textId="2D97764A" w:rsidR="00DD5BAB" w:rsidRPr="00B363EC" w:rsidRDefault="00446842" w:rsidP="00446842">
      <w:pPr>
        <w:jc w:val="center"/>
        <w:rPr>
          <w:rFonts w:ascii="Garamond" w:hAnsi="Garamond"/>
          <w:lang w:val="sq-AL"/>
        </w:rPr>
      </w:pPr>
      <w:r w:rsidRPr="00B363EC">
        <w:rPr>
          <w:rFonts w:ascii="Garamond" w:hAnsi="Garamond"/>
          <w:lang w:val="sq-AL"/>
        </w:rPr>
        <w:t>VENDOS</w:t>
      </w:r>
      <w:r w:rsidR="00DD5BAB" w:rsidRPr="00B363EC">
        <w:rPr>
          <w:rFonts w:ascii="Garamond" w:hAnsi="Garamond"/>
          <w:lang w:val="sq-AL"/>
        </w:rPr>
        <w:t>I:</w:t>
      </w:r>
    </w:p>
    <w:p w14:paraId="4FAEF797" w14:textId="77777777" w:rsidR="00C41834" w:rsidRPr="00B363EC" w:rsidRDefault="00C41834" w:rsidP="00446842">
      <w:pPr>
        <w:ind w:firstLine="284"/>
        <w:jc w:val="both"/>
        <w:rPr>
          <w:rFonts w:ascii="Garamond" w:hAnsi="Garamond"/>
          <w:lang w:val="sq-AL"/>
        </w:rPr>
      </w:pPr>
    </w:p>
    <w:p w14:paraId="4FAEF798" w14:textId="20885C5D" w:rsidR="00D43BBA" w:rsidRPr="00B363EC" w:rsidRDefault="00446842" w:rsidP="00446842">
      <w:pPr>
        <w:ind w:firstLine="284"/>
        <w:jc w:val="both"/>
        <w:rPr>
          <w:rFonts w:ascii="Garamond" w:hAnsi="Garamond"/>
          <w:lang w:val="sq-AL"/>
        </w:rPr>
      </w:pPr>
      <w:r w:rsidRPr="00B363EC">
        <w:rPr>
          <w:rFonts w:ascii="Garamond" w:hAnsi="Garamond"/>
          <w:lang w:val="sq-AL"/>
        </w:rPr>
        <w:t xml:space="preserve">1. </w:t>
      </w:r>
      <w:r w:rsidR="00DD5BAB" w:rsidRPr="00B363EC">
        <w:rPr>
          <w:rFonts w:ascii="Garamond" w:hAnsi="Garamond"/>
          <w:lang w:val="sq-AL"/>
        </w:rPr>
        <w:t>Dhënien e ndihmës financiare n</w:t>
      </w:r>
      <w:r w:rsidR="00F225DC" w:rsidRPr="00B363EC">
        <w:rPr>
          <w:rFonts w:ascii="Garamond" w:hAnsi="Garamond"/>
          <w:lang w:val="sq-AL"/>
        </w:rPr>
        <w:t xml:space="preserve">ga </w:t>
      </w:r>
      <w:r w:rsidR="00BD493E" w:rsidRPr="00B363EC">
        <w:rPr>
          <w:rFonts w:ascii="Garamond" w:hAnsi="Garamond"/>
          <w:lang w:val="sq-AL"/>
        </w:rPr>
        <w:t xml:space="preserve">Këshilli i Ministrave i Republikës së Shqipërisë për </w:t>
      </w:r>
      <w:r w:rsidR="00D43BBA" w:rsidRPr="00B363EC">
        <w:rPr>
          <w:rFonts w:ascii="Garamond" w:hAnsi="Garamond"/>
          <w:lang w:val="sq-AL"/>
        </w:rPr>
        <w:t xml:space="preserve">mbështetjen e funksionimit </w:t>
      </w:r>
      <w:r w:rsidR="00C10397" w:rsidRPr="00B363EC">
        <w:rPr>
          <w:rFonts w:ascii="Garamond" w:hAnsi="Garamond"/>
          <w:lang w:val="sq-AL"/>
        </w:rPr>
        <w:t>t</w:t>
      </w:r>
      <w:r w:rsidR="003D20BC" w:rsidRPr="00B363EC">
        <w:rPr>
          <w:rFonts w:ascii="Garamond" w:hAnsi="Garamond"/>
          <w:lang w:val="sq-AL"/>
        </w:rPr>
        <w:t>ë</w:t>
      </w:r>
      <w:r w:rsidR="00C10397" w:rsidRPr="00B363EC">
        <w:rPr>
          <w:rFonts w:ascii="Garamond" w:hAnsi="Garamond"/>
          <w:lang w:val="sq-AL"/>
        </w:rPr>
        <w:t xml:space="preserve"> </w:t>
      </w:r>
      <w:r w:rsidR="00D43BBA" w:rsidRPr="00B363EC">
        <w:rPr>
          <w:rFonts w:ascii="Garamond" w:hAnsi="Garamond"/>
          <w:lang w:val="sq-AL"/>
        </w:rPr>
        <w:t>Kë</w:t>
      </w:r>
      <w:r w:rsidR="00C10397" w:rsidRPr="00B363EC">
        <w:rPr>
          <w:rFonts w:ascii="Garamond" w:hAnsi="Garamond"/>
          <w:lang w:val="sq-AL"/>
        </w:rPr>
        <w:t>shillit</w:t>
      </w:r>
      <w:r w:rsidR="00D43BBA" w:rsidRPr="00B363EC">
        <w:rPr>
          <w:rFonts w:ascii="Garamond" w:hAnsi="Garamond"/>
          <w:lang w:val="sq-AL"/>
        </w:rPr>
        <w:t xml:space="preserve"> Kombëtar Shqiptar në Serbi dhe</w:t>
      </w:r>
      <w:r w:rsidR="00C41834" w:rsidRPr="00B363EC">
        <w:rPr>
          <w:rFonts w:ascii="Garamond" w:hAnsi="Garamond"/>
          <w:lang w:val="sq-AL"/>
        </w:rPr>
        <w:t xml:space="preserve"> të zyrave të tij në Preshevë </w:t>
      </w:r>
      <w:r w:rsidR="00D43BBA" w:rsidRPr="00B363EC">
        <w:rPr>
          <w:rFonts w:ascii="Garamond" w:hAnsi="Garamond"/>
          <w:lang w:val="sq-AL"/>
        </w:rPr>
        <w:t>e Medvegjë dhe K</w:t>
      </w:r>
      <w:r w:rsidR="003D20BC" w:rsidRPr="00B363EC">
        <w:rPr>
          <w:rFonts w:ascii="Garamond" w:hAnsi="Garamond"/>
          <w:lang w:val="sq-AL"/>
        </w:rPr>
        <w:t>ë</w:t>
      </w:r>
      <w:r w:rsidR="00D43BBA" w:rsidRPr="00B363EC">
        <w:rPr>
          <w:rFonts w:ascii="Garamond" w:hAnsi="Garamond"/>
          <w:lang w:val="sq-AL"/>
        </w:rPr>
        <w:t xml:space="preserve">shillit </w:t>
      </w:r>
      <w:r w:rsidR="00107841" w:rsidRPr="00B363EC">
        <w:rPr>
          <w:rFonts w:ascii="Garamond" w:hAnsi="Garamond"/>
          <w:lang w:val="sq-AL"/>
        </w:rPr>
        <w:t xml:space="preserve">Kombëtar të Shqiptarëve në Mal të Zi </w:t>
      </w:r>
      <w:r w:rsidR="00C10397" w:rsidRPr="00B363EC">
        <w:rPr>
          <w:rFonts w:ascii="Garamond" w:hAnsi="Garamond"/>
          <w:lang w:val="sq-AL"/>
        </w:rPr>
        <w:t>e të zyrës koordinuese të tij në Plavë</w:t>
      </w:r>
      <w:r w:rsidR="00C024AC" w:rsidRPr="00B363EC">
        <w:rPr>
          <w:rFonts w:ascii="Garamond" w:hAnsi="Garamond"/>
          <w:lang w:val="sq-AL"/>
        </w:rPr>
        <w:t xml:space="preserve">, </w:t>
      </w:r>
      <w:r w:rsidR="00C10397" w:rsidRPr="00B363EC">
        <w:rPr>
          <w:rFonts w:ascii="Garamond" w:hAnsi="Garamond"/>
          <w:lang w:val="sq-AL"/>
        </w:rPr>
        <w:t>n</w:t>
      </w:r>
      <w:r w:rsidR="003D20BC" w:rsidRPr="00B363EC">
        <w:rPr>
          <w:rFonts w:ascii="Garamond" w:hAnsi="Garamond"/>
          <w:lang w:val="sq-AL"/>
        </w:rPr>
        <w:t>ë</w:t>
      </w:r>
      <w:r w:rsidR="00C10397" w:rsidRPr="00B363EC">
        <w:rPr>
          <w:rFonts w:ascii="Garamond" w:hAnsi="Garamond"/>
          <w:lang w:val="sq-AL"/>
        </w:rPr>
        <w:t xml:space="preserve"> m</w:t>
      </w:r>
      <w:r w:rsidR="007115C5" w:rsidRPr="00B363EC">
        <w:rPr>
          <w:rFonts w:ascii="Garamond" w:hAnsi="Garamond"/>
          <w:lang w:val="sq-AL"/>
        </w:rPr>
        <w:t>as</w:t>
      </w:r>
      <w:r w:rsidR="003D20BC" w:rsidRPr="00B363EC">
        <w:rPr>
          <w:rFonts w:ascii="Garamond" w:hAnsi="Garamond"/>
          <w:lang w:val="sq-AL"/>
        </w:rPr>
        <w:t>ë</w:t>
      </w:r>
      <w:r w:rsidR="007115C5" w:rsidRPr="00B363EC">
        <w:rPr>
          <w:rFonts w:ascii="Garamond" w:hAnsi="Garamond"/>
          <w:lang w:val="sq-AL"/>
        </w:rPr>
        <w:t>n:</w:t>
      </w:r>
    </w:p>
    <w:p w14:paraId="4FAEF79A" w14:textId="0319D2C8" w:rsidR="00C10397" w:rsidRPr="00B363EC" w:rsidRDefault="00446842" w:rsidP="00446842">
      <w:pPr>
        <w:ind w:firstLine="284"/>
        <w:jc w:val="both"/>
        <w:rPr>
          <w:rFonts w:ascii="Garamond" w:hAnsi="Garamond"/>
          <w:lang w:val="sq-AL"/>
        </w:rPr>
      </w:pPr>
      <w:r w:rsidRPr="00B363EC">
        <w:rPr>
          <w:rFonts w:ascii="Garamond" w:hAnsi="Garamond"/>
          <w:lang w:val="sq-AL"/>
        </w:rPr>
        <w:t xml:space="preserve">a) </w:t>
      </w:r>
      <w:r w:rsidR="0092261B" w:rsidRPr="00B363EC">
        <w:rPr>
          <w:rFonts w:ascii="Garamond" w:hAnsi="Garamond"/>
          <w:lang w:val="sq-AL"/>
        </w:rPr>
        <w:t>3</w:t>
      </w:r>
      <w:r w:rsidR="00DD5BAB" w:rsidRPr="00B363EC">
        <w:rPr>
          <w:rFonts w:ascii="Garamond" w:hAnsi="Garamond"/>
          <w:lang w:val="sq-AL"/>
        </w:rPr>
        <w:t>0 000 (</w:t>
      </w:r>
      <w:r w:rsidR="0092261B" w:rsidRPr="00B363EC">
        <w:rPr>
          <w:rFonts w:ascii="Garamond" w:hAnsi="Garamond"/>
          <w:lang w:val="sq-AL"/>
        </w:rPr>
        <w:t xml:space="preserve">tridhjetë </w:t>
      </w:r>
      <w:r w:rsidR="00DD5BAB" w:rsidRPr="00B363EC">
        <w:rPr>
          <w:rFonts w:ascii="Garamond" w:hAnsi="Garamond"/>
          <w:lang w:val="sq-AL"/>
        </w:rPr>
        <w:t xml:space="preserve">mijë) euro, </w:t>
      </w:r>
      <w:r w:rsidR="009F370D" w:rsidRPr="00B363EC">
        <w:rPr>
          <w:rFonts w:ascii="Garamond" w:hAnsi="Garamond"/>
          <w:lang w:val="sq-AL"/>
        </w:rPr>
        <w:t>p</w:t>
      </w:r>
      <w:r w:rsidR="003D20BC" w:rsidRPr="00B363EC">
        <w:rPr>
          <w:rFonts w:ascii="Garamond" w:hAnsi="Garamond"/>
          <w:lang w:val="sq-AL"/>
        </w:rPr>
        <w:t>ë</w:t>
      </w:r>
      <w:r w:rsidR="009F370D" w:rsidRPr="00B363EC">
        <w:rPr>
          <w:rFonts w:ascii="Garamond" w:hAnsi="Garamond"/>
          <w:lang w:val="sq-AL"/>
        </w:rPr>
        <w:t>r</w:t>
      </w:r>
      <w:r w:rsidR="00C10397" w:rsidRPr="00B363EC">
        <w:rPr>
          <w:rFonts w:ascii="Garamond" w:hAnsi="Garamond"/>
          <w:lang w:val="sq-AL"/>
        </w:rPr>
        <w:t xml:space="preserve"> Kë</w:t>
      </w:r>
      <w:r w:rsidR="009F370D" w:rsidRPr="00B363EC">
        <w:rPr>
          <w:rFonts w:ascii="Garamond" w:hAnsi="Garamond"/>
          <w:lang w:val="sq-AL"/>
        </w:rPr>
        <w:t>shillin</w:t>
      </w:r>
      <w:r w:rsidR="00C10397" w:rsidRPr="00B363EC">
        <w:rPr>
          <w:rFonts w:ascii="Garamond" w:hAnsi="Garamond"/>
          <w:lang w:val="sq-AL"/>
        </w:rPr>
        <w:t xml:space="preserve"> Kombëtar Shqiptar në Serbi dhe</w:t>
      </w:r>
      <w:r w:rsidR="00C41834" w:rsidRPr="00B363EC">
        <w:rPr>
          <w:rFonts w:ascii="Garamond" w:hAnsi="Garamond"/>
          <w:lang w:val="sq-AL"/>
        </w:rPr>
        <w:t xml:space="preserve"> të zyrave të tij në Preshevë </w:t>
      </w:r>
      <w:r w:rsidR="00C10397" w:rsidRPr="00B363EC">
        <w:rPr>
          <w:rFonts w:ascii="Garamond" w:hAnsi="Garamond"/>
          <w:lang w:val="sq-AL"/>
        </w:rPr>
        <w:t>e Medvegjë</w:t>
      </w:r>
      <w:r w:rsidR="00C41834" w:rsidRPr="00B363EC">
        <w:rPr>
          <w:rFonts w:ascii="Garamond" w:hAnsi="Garamond"/>
          <w:lang w:val="sq-AL"/>
        </w:rPr>
        <w:t>;</w:t>
      </w:r>
      <w:r w:rsidR="00C10397" w:rsidRPr="00B363EC">
        <w:rPr>
          <w:rFonts w:ascii="Garamond" w:hAnsi="Garamond"/>
          <w:lang w:val="sq-AL"/>
        </w:rPr>
        <w:t xml:space="preserve"> </w:t>
      </w:r>
    </w:p>
    <w:p w14:paraId="4FAEF79B" w14:textId="10B7E3C7" w:rsidR="00C10397" w:rsidRPr="00B363EC" w:rsidRDefault="00446842" w:rsidP="00446842">
      <w:pPr>
        <w:ind w:firstLine="284"/>
        <w:jc w:val="both"/>
        <w:rPr>
          <w:rFonts w:ascii="Garamond" w:hAnsi="Garamond"/>
          <w:lang w:val="sq-AL"/>
        </w:rPr>
      </w:pPr>
      <w:r w:rsidRPr="00B363EC">
        <w:rPr>
          <w:rFonts w:ascii="Garamond" w:hAnsi="Garamond"/>
          <w:lang w:val="sq-AL"/>
        </w:rPr>
        <w:t xml:space="preserve">b) </w:t>
      </w:r>
      <w:r w:rsidR="00C10397" w:rsidRPr="00B363EC">
        <w:rPr>
          <w:rFonts w:ascii="Garamond" w:hAnsi="Garamond"/>
          <w:lang w:val="sq-AL"/>
        </w:rPr>
        <w:t>30 000 (tridhjet</w:t>
      </w:r>
      <w:r w:rsidR="003D20BC" w:rsidRPr="00B363EC">
        <w:rPr>
          <w:rFonts w:ascii="Garamond" w:hAnsi="Garamond"/>
          <w:lang w:val="sq-AL"/>
        </w:rPr>
        <w:t>ë</w:t>
      </w:r>
      <w:r w:rsidR="00C10397" w:rsidRPr="00B363EC">
        <w:rPr>
          <w:rFonts w:ascii="Garamond" w:hAnsi="Garamond"/>
          <w:lang w:val="sq-AL"/>
        </w:rPr>
        <w:t xml:space="preserve"> mijë) euro </w:t>
      </w:r>
      <w:r w:rsidR="009F370D" w:rsidRPr="00B363EC">
        <w:rPr>
          <w:rFonts w:ascii="Garamond" w:hAnsi="Garamond"/>
          <w:lang w:val="sq-AL"/>
        </w:rPr>
        <w:t>p</w:t>
      </w:r>
      <w:r w:rsidR="003D20BC" w:rsidRPr="00B363EC">
        <w:rPr>
          <w:rFonts w:ascii="Garamond" w:hAnsi="Garamond"/>
          <w:lang w:val="sq-AL"/>
        </w:rPr>
        <w:t>ë</w:t>
      </w:r>
      <w:r w:rsidR="009F370D" w:rsidRPr="00B363EC">
        <w:rPr>
          <w:rFonts w:ascii="Garamond" w:hAnsi="Garamond"/>
          <w:lang w:val="sq-AL"/>
        </w:rPr>
        <w:t>r K</w:t>
      </w:r>
      <w:r w:rsidR="003D20BC" w:rsidRPr="00B363EC">
        <w:rPr>
          <w:rFonts w:ascii="Garamond" w:hAnsi="Garamond"/>
          <w:lang w:val="sq-AL"/>
        </w:rPr>
        <w:t>ë</w:t>
      </w:r>
      <w:r w:rsidR="009F370D" w:rsidRPr="00B363EC">
        <w:rPr>
          <w:rFonts w:ascii="Garamond" w:hAnsi="Garamond"/>
          <w:lang w:val="sq-AL"/>
        </w:rPr>
        <w:t>shillin</w:t>
      </w:r>
      <w:r w:rsidR="00C10397" w:rsidRPr="00B363EC">
        <w:rPr>
          <w:rFonts w:ascii="Garamond" w:hAnsi="Garamond"/>
          <w:lang w:val="sq-AL"/>
        </w:rPr>
        <w:t xml:space="preserve"> Kombëtar të Shqiptarëve në Mal të Zi dhe të zyrës koordinuese të tij në Plavë</w:t>
      </w:r>
      <w:r w:rsidR="007115C5" w:rsidRPr="00B363EC">
        <w:rPr>
          <w:rFonts w:ascii="Garamond" w:hAnsi="Garamond"/>
          <w:lang w:val="sq-AL"/>
        </w:rPr>
        <w:t>.</w:t>
      </w:r>
    </w:p>
    <w:p w14:paraId="4FAEF79D" w14:textId="17E73A85" w:rsidR="00765EB0" w:rsidRPr="00B363EC" w:rsidRDefault="00446842" w:rsidP="00446842">
      <w:pPr>
        <w:ind w:firstLine="284"/>
        <w:jc w:val="both"/>
        <w:rPr>
          <w:rFonts w:ascii="Garamond" w:hAnsi="Garamond"/>
          <w:lang w:val="sq-AL"/>
        </w:rPr>
      </w:pPr>
      <w:r w:rsidRPr="00B363EC">
        <w:rPr>
          <w:rFonts w:ascii="Garamond" w:hAnsi="Garamond"/>
          <w:lang w:val="sq-AL"/>
        </w:rPr>
        <w:t xml:space="preserve">2. </w:t>
      </w:r>
      <w:r w:rsidR="00605E38" w:rsidRPr="00B363EC">
        <w:rPr>
          <w:rFonts w:ascii="Garamond" w:hAnsi="Garamond"/>
          <w:lang w:val="sq-AL"/>
        </w:rPr>
        <w:t>Ky fond</w:t>
      </w:r>
      <w:r w:rsidR="007B1E2C" w:rsidRPr="00B363EC">
        <w:rPr>
          <w:rFonts w:ascii="Garamond" w:hAnsi="Garamond"/>
          <w:lang w:val="sq-AL"/>
        </w:rPr>
        <w:t xml:space="preserve"> prej 60 000 (gjashtëdhjetë mijë)</w:t>
      </w:r>
      <w:r w:rsidR="00394C74" w:rsidRPr="00B363EC">
        <w:rPr>
          <w:rFonts w:ascii="Garamond" w:hAnsi="Garamond"/>
          <w:lang w:val="sq-AL"/>
        </w:rPr>
        <w:t xml:space="preserve"> euro</w:t>
      </w:r>
      <w:r w:rsidR="002F3F49" w:rsidRPr="00B363EC">
        <w:rPr>
          <w:rFonts w:ascii="Garamond" w:hAnsi="Garamond"/>
          <w:lang w:val="sq-AL"/>
        </w:rPr>
        <w:t>sh</w:t>
      </w:r>
      <w:r w:rsidR="00605E38" w:rsidRPr="00B363EC">
        <w:rPr>
          <w:rFonts w:ascii="Garamond" w:hAnsi="Garamond"/>
          <w:lang w:val="sq-AL"/>
        </w:rPr>
        <w:t xml:space="preserve"> të përballohet nga buxheti i miratuar për vitin 2021 për </w:t>
      </w:r>
      <w:r w:rsidR="00641527" w:rsidRPr="00B363EC">
        <w:rPr>
          <w:rFonts w:ascii="Garamond" w:hAnsi="Garamond"/>
          <w:lang w:val="sq-AL"/>
        </w:rPr>
        <w:t>Ministrin</w:t>
      </w:r>
      <w:r w:rsidR="00DD5BAB" w:rsidRPr="00B363EC">
        <w:rPr>
          <w:rFonts w:ascii="Garamond" w:hAnsi="Garamond"/>
          <w:lang w:val="sq-AL"/>
        </w:rPr>
        <w:t xml:space="preserve">ë </w:t>
      </w:r>
      <w:r w:rsidR="00466E67" w:rsidRPr="00B363EC">
        <w:rPr>
          <w:rFonts w:ascii="Garamond" w:hAnsi="Garamond"/>
          <w:lang w:val="sq-AL"/>
        </w:rPr>
        <w:t>p</w:t>
      </w:r>
      <w:r w:rsidR="00BF33E1" w:rsidRPr="00B363EC">
        <w:rPr>
          <w:rFonts w:ascii="Garamond" w:hAnsi="Garamond"/>
          <w:lang w:val="sq-AL"/>
        </w:rPr>
        <w:t>ë</w:t>
      </w:r>
      <w:r w:rsidR="00466E67" w:rsidRPr="00B363EC">
        <w:rPr>
          <w:rFonts w:ascii="Garamond" w:hAnsi="Garamond"/>
          <w:lang w:val="sq-AL"/>
        </w:rPr>
        <w:t>r Evrop</w:t>
      </w:r>
      <w:r w:rsidR="00BF33E1" w:rsidRPr="00B363EC">
        <w:rPr>
          <w:rFonts w:ascii="Garamond" w:hAnsi="Garamond"/>
          <w:lang w:val="sq-AL"/>
        </w:rPr>
        <w:t>ë</w:t>
      </w:r>
      <w:r w:rsidR="00466E67" w:rsidRPr="00B363EC">
        <w:rPr>
          <w:rFonts w:ascii="Garamond" w:hAnsi="Garamond"/>
          <w:lang w:val="sq-AL"/>
        </w:rPr>
        <w:t xml:space="preserve">n dhe </w:t>
      </w:r>
      <w:r w:rsidR="00DD5BAB" w:rsidRPr="00B363EC">
        <w:rPr>
          <w:rFonts w:ascii="Garamond" w:hAnsi="Garamond"/>
          <w:lang w:val="sq-AL"/>
        </w:rPr>
        <w:t>Punë</w:t>
      </w:r>
      <w:r w:rsidR="00466E67" w:rsidRPr="00B363EC">
        <w:rPr>
          <w:rFonts w:ascii="Garamond" w:hAnsi="Garamond"/>
          <w:lang w:val="sq-AL"/>
        </w:rPr>
        <w:t xml:space="preserve">t e </w:t>
      </w:r>
      <w:r w:rsidR="00DD5BAB" w:rsidRPr="00B363EC">
        <w:rPr>
          <w:rFonts w:ascii="Garamond" w:hAnsi="Garamond"/>
          <w:lang w:val="sq-AL"/>
        </w:rPr>
        <w:t xml:space="preserve">Jashtme, </w:t>
      </w:r>
      <w:r w:rsidR="00466E67" w:rsidRPr="00B363EC">
        <w:rPr>
          <w:rFonts w:ascii="Garamond" w:hAnsi="Garamond"/>
          <w:lang w:val="sq-AL"/>
        </w:rPr>
        <w:t>n</w:t>
      </w:r>
      <w:r w:rsidR="00BF33E1" w:rsidRPr="00B363EC">
        <w:rPr>
          <w:rFonts w:ascii="Garamond" w:hAnsi="Garamond"/>
          <w:lang w:val="sq-AL"/>
        </w:rPr>
        <w:t>ë</w:t>
      </w:r>
      <w:r w:rsidR="00466E67" w:rsidRPr="00B363EC">
        <w:rPr>
          <w:rFonts w:ascii="Garamond" w:hAnsi="Garamond"/>
          <w:lang w:val="sq-AL"/>
        </w:rPr>
        <w:t xml:space="preserve"> programin “</w:t>
      </w:r>
      <w:r w:rsidR="009048F8" w:rsidRPr="00B363EC">
        <w:rPr>
          <w:rFonts w:ascii="Garamond" w:hAnsi="Garamond"/>
          <w:lang w:val="sq-AL"/>
        </w:rPr>
        <w:t>Shpenzime diplomatike jashtë shtetit”</w:t>
      </w:r>
      <w:r w:rsidR="00605E38" w:rsidRPr="00B363EC">
        <w:rPr>
          <w:rFonts w:ascii="Garamond" w:hAnsi="Garamond"/>
          <w:lang w:val="sq-AL"/>
        </w:rPr>
        <w:t>.</w:t>
      </w:r>
    </w:p>
    <w:p w14:paraId="4FAEF79F" w14:textId="0AF6A75D" w:rsidR="00DD5BAB" w:rsidRPr="00B363EC" w:rsidRDefault="00446842" w:rsidP="00446842">
      <w:pPr>
        <w:ind w:firstLine="284"/>
        <w:jc w:val="both"/>
        <w:rPr>
          <w:rFonts w:ascii="Garamond" w:hAnsi="Garamond"/>
          <w:lang w:val="sq-AL"/>
        </w:rPr>
      </w:pPr>
      <w:r w:rsidRPr="00B363EC">
        <w:rPr>
          <w:rFonts w:ascii="Garamond" w:hAnsi="Garamond"/>
          <w:lang w:val="sq-AL"/>
        </w:rPr>
        <w:t xml:space="preserve">3. </w:t>
      </w:r>
      <w:r w:rsidR="00DD5BAB" w:rsidRPr="00B363EC">
        <w:rPr>
          <w:rFonts w:ascii="Garamond" w:hAnsi="Garamond"/>
          <w:lang w:val="sq-AL"/>
        </w:rPr>
        <w:t>Ngarkohe</w:t>
      </w:r>
      <w:r w:rsidR="00605E38" w:rsidRPr="00B363EC">
        <w:rPr>
          <w:rFonts w:ascii="Garamond" w:hAnsi="Garamond"/>
          <w:lang w:val="sq-AL"/>
        </w:rPr>
        <w:t>t</w:t>
      </w:r>
      <w:r w:rsidR="00DD5BAB" w:rsidRPr="00B363EC">
        <w:rPr>
          <w:rFonts w:ascii="Garamond" w:hAnsi="Garamond"/>
          <w:lang w:val="sq-AL"/>
        </w:rPr>
        <w:t xml:space="preserve"> Ministria</w:t>
      </w:r>
      <w:r w:rsidR="00BF33E1" w:rsidRPr="00B363EC">
        <w:rPr>
          <w:rFonts w:ascii="Garamond" w:hAnsi="Garamond"/>
          <w:lang w:val="sq-AL"/>
        </w:rPr>
        <w:t xml:space="preserve"> për Evropën dhe </w:t>
      </w:r>
      <w:r w:rsidR="00DD5BAB" w:rsidRPr="00B363EC">
        <w:rPr>
          <w:rFonts w:ascii="Garamond" w:hAnsi="Garamond"/>
          <w:lang w:val="sq-AL"/>
        </w:rPr>
        <w:t>Punë</w:t>
      </w:r>
      <w:r w:rsidR="00BF33E1" w:rsidRPr="00B363EC">
        <w:rPr>
          <w:rFonts w:ascii="Garamond" w:hAnsi="Garamond"/>
          <w:lang w:val="sq-AL"/>
        </w:rPr>
        <w:t xml:space="preserve">t e </w:t>
      </w:r>
      <w:r w:rsidR="00DD5BAB" w:rsidRPr="00B363EC">
        <w:rPr>
          <w:rFonts w:ascii="Garamond" w:hAnsi="Garamond"/>
          <w:lang w:val="sq-AL"/>
        </w:rPr>
        <w:t>Jashtme për zbatimin e këtij vendimi.</w:t>
      </w:r>
    </w:p>
    <w:p w14:paraId="4FAEF7A1" w14:textId="4BC12B8F" w:rsidR="004E709F" w:rsidRPr="00B363EC" w:rsidRDefault="004E709F" w:rsidP="00446842">
      <w:pPr>
        <w:ind w:firstLine="284"/>
        <w:jc w:val="both"/>
        <w:rPr>
          <w:rFonts w:ascii="Garamond" w:hAnsi="Garamond"/>
          <w:lang w:val="sq-AL"/>
        </w:rPr>
      </w:pPr>
      <w:r w:rsidRPr="00B363EC">
        <w:rPr>
          <w:rFonts w:ascii="Garamond" w:hAnsi="Garamond"/>
          <w:lang w:val="sq-AL"/>
        </w:rPr>
        <w:t>Ky vendim hyn në</w:t>
      </w:r>
      <w:r w:rsidR="00446842" w:rsidRPr="00B363EC">
        <w:rPr>
          <w:rFonts w:ascii="Garamond" w:hAnsi="Garamond"/>
          <w:lang w:val="sq-AL"/>
        </w:rPr>
        <w:t xml:space="preserve"> fuqi menjëherë dhe botohet në Fletoren Zyrtare</w:t>
      </w:r>
      <w:r w:rsidRPr="00B363EC">
        <w:rPr>
          <w:rFonts w:ascii="Garamond" w:hAnsi="Garamond"/>
          <w:lang w:val="sq-AL"/>
        </w:rPr>
        <w:t>.</w:t>
      </w:r>
    </w:p>
    <w:p w14:paraId="4FAEF7A2" w14:textId="77777777" w:rsidR="0092261B" w:rsidRPr="00B363EC" w:rsidRDefault="0092261B" w:rsidP="00446842">
      <w:pPr>
        <w:ind w:firstLine="284"/>
        <w:jc w:val="both"/>
        <w:rPr>
          <w:rFonts w:ascii="Garamond" w:hAnsi="Garamond"/>
          <w:lang w:val="sq-AL"/>
        </w:rPr>
      </w:pPr>
    </w:p>
    <w:p w14:paraId="4FAEF7AA" w14:textId="3FB4DD9F" w:rsidR="00467A76" w:rsidRPr="00B363EC" w:rsidRDefault="00446842" w:rsidP="00446842">
      <w:pPr>
        <w:ind w:firstLine="284"/>
        <w:jc w:val="right"/>
        <w:rPr>
          <w:rFonts w:ascii="Garamond" w:hAnsi="Garamond"/>
          <w:lang w:val="sq-AL"/>
        </w:rPr>
      </w:pPr>
      <w:r w:rsidRPr="00B363EC">
        <w:rPr>
          <w:rFonts w:ascii="Garamond" w:hAnsi="Garamond"/>
          <w:lang w:val="sq-AL"/>
        </w:rPr>
        <w:t>ZËVENDËSKRYEMINISTËR</w:t>
      </w:r>
    </w:p>
    <w:p w14:paraId="4FAEF7AB" w14:textId="7A50885D" w:rsidR="00467A76" w:rsidRPr="00B363EC" w:rsidRDefault="00446842" w:rsidP="00446842">
      <w:pPr>
        <w:ind w:firstLine="284"/>
        <w:jc w:val="right"/>
        <w:rPr>
          <w:rFonts w:ascii="Garamond" w:hAnsi="Garamond"/>
          <w:b/>
          <w:lang w:val="sq-AL"/>
        </w:rPr>
      </w:pPr>
      <w:r w:rsidRPr="00B363EC">
        <w:rPr>
          <w:rFonts w:ascii="Garamond" w:hAnsi="Garamond"/>
          <w:b/>
          <w:lang w:val="sq-AL"/>
        </w:rPr>
        <w:t>Erion</w:t>
      </w:r>
      <w:bookmarkStart w:id="0" w:name="_GoBack"/>
      <w:r w:rsidRPr="00B363EC">
        <w:rPr>
          <w:rFonts w:ascii="Garamond" w:hAnsi="Garamond"/>
          <w:b/>
          <w:lang w:val="sq-AL"/>
        </w:rPr>
        <w:t xml:space="preserve"> </w:t>
      </w:r>
      <w:bookmarkEnd w:id="0"/>
      <w:r w:rsidRPr="00B363EC">
        <w:rPr>
          <w:rFonts w:ascii="Garamond" w:hAnsi="Garamond"/>
          <w:b/>
          <w:lang w:val="sq-AL"/>
        </w:rPr>
        <w:t>Braçe</w:t>
      </w:r>
    </w:p>
    <w:p w14:paraId="4FAEF7AC" w14:textId="77777777" w:rsidR="00467A76" w:rsidRPr="00B363EC" w:rsidRDefault="00467A76" w:rsidP="00446842">
      <w:pPr>
        <w:ind w:firstLine="284"/>
        <w:jc w:val="both"/>
        <w:rPr>
          <w:rFonts w:ascii="Garamond" w:hAnsi="Garamond"/>
          <w:lang w:val="sq-AL"/>
        </w:rPr>
      </w:pPr>
    </w:p>
    <w:p w14:paraId="4FAEF7AD" w14:textId="77777777" w:rsidR="001564E9" w:rsidRPr="00B363EC" w:rsidRDefault="001564E9" w:rsidP="00446842">
      <w:pPr>
        <w:ind w:firstLine="284"/>
        <w:jc w:val="both"/>
        <w:rPr>
          <w:rFonts w:ascii="Garamond" w:hAnsi="Garamond"/>
          <w:lang w:val="sq-AL"/>
        </w:rPr>
      </w:pPr>
    </w:p>
    <w:p w14:paraId="504C1908" w14:textId="77777777" w:rsidR="00446842" w:rsidRPr="00B363EC" w:rsidRDefault="00446842">
      <w:pPr>
        <w:ind w:firstLine="284"/>
        <w:jc w:val="both"/>
        <w:rPr>
          <w:rFonts w:ascii="Garamond" w:hAnsi="Garamond"/>
          <w:lang w:val="sq-AL"/>
        </w:rPr>
      </w:pPr>
    </w:p>
    <w:sectPr w:rsidR="00446842" w:rsidRPr="00B363EC" w:rsidSect="002F3F49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FEBA1B" w14:textId="77777777" w:rsidR="00B363EC" w:rsidRDefault="00B363EC" w:rsidP="00DA1278">
      <w:r>
        <w:separator/>
      </w:r>
    </w:p>
  </w:endnote>
  <w:endnote w:type="continuationSeparator" w:id="0">
    <w:p w14:paraId="03F4BD55" w14:textId="77777777" w:rsidR="00B363EC" w:rsidRDefault="00B363EC" w:rsidP="00DA1278">
      <w:r>
        <w:continuationSeparator/>
      </w:r>
    </w:p>
  </w:endnote>
  <w:endnote w:type="continuationNotice" w:id="1">
    <w:p w14:paraId="079B2A61" w14:textId="77777777" w:rsidR="00B363EC" w:rsidRDefault="00B363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489496"/>
      <w:docPartObj>
        <w:docPartGallery w:val="Page Numbers (Bottom of Page)"/>
        <w:docPartUnique/>
      </w:docPartObj>
    </w:sdtPr>
    <w:sdtContent>
      <w:p w14:paraId="4FAEF7B6" w14:textId="77777777" w:rsidR="00B363EC" w:rsidRDefault="00B363E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1DE" w:rsidRPr="00BC51DE">
          <w:rPr>
            <w:noProof/>
            <w:lang w:val="sq-AL"/>
          </w:rPr>
          <w:t>1</w:t>
        </w:r>
        <w:r>
          <w:fldChar w:fldCharType="end"/>
        </w:r>
      </w:p>
    </w:sdtContent>
  </w:sdt>
  <w:p w14:paraId="4FAEF7B7" w14:textId="77777777" w:rsidR="00B363EC" w:rsidRDefault="00B363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F980CC" w14:textId="77777777" w:rsidR="00B363EC" w:rsidRDefault="00B363EC" w:rsidP="00DA1278">
      <w:r>
        <w:separator/>
      </w:r>
    </w:p>
  </w:footnote>
  <w:footnote w:type="continuationSeparator" w:id="0">
    <w:p w14:paraId="336D726E" w14:textId="77777777" w:rsidR="00B363EC" w:rsidRDefault="00B363EC" w:rsidP="00DA1278">
      <w:r>
        <w:continuationSeparator/>
      </w:r>
    </w:p>
  </w:footnote>
  <w:footnote w:type="continuationNotice" w:id="1">
    <w:p w14:paraId="0BF4485D" w14:textId="77777777" w:rsidR="00B363EC" w:rsidRDefault="00B363E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9BBEF1" w14:textId="77777777" w:rsidR="00B363EC" w:rsidRDefault="00B363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D191A"/>
    <w:multiLevelType w:val="hybridMultilevel"/>
    <w:tmpl w:val="09D690CE"/>
    <w:lvl w:ilvl="0" w:tplc="974E2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ECB1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3D4A12"/>
    <w:multiLevelType w:val="hybridMultilevel"/>
    <w:tmpl w:val="D820C4CC"/>
    <w:lvl w:ilvl="0" w:tplc="40625E84">
      <w:start w:val="1"/>
      <w:numFmt w:val="lowerLetter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4DBC5E5C"/>
    <w:multiLevelType w:val="hybridMultilevel"/>
    <w:tmpl w:val="33D4AF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802529"/>
    <w:multiLevelType w:val="hybridMultilevel"/>
    <w:tmpl w:val="18060A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ECA4D94"/>
    <w:multiLevelType w:val="hybridMultilevel"/>
    <w:tmpl w:val="7E889DE4"/>
    <w:lvl w:ilvl="0" w:tplc="A39C0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8"/>
    <w:rsid w:val="00041CC2"/>
    <w:rsid w:val="00056C6A"/>
    <w:rsid w:val="000746C8"/>
    <w:rsid w:val="00083843"/>
    <w:rsid w:val="000A2C18"/>
    <w:rsid w:val="000E49D5"/>
    <w:rsid w:val="00107841"/>
    <w:rsid w:val="00126E14"/>
    <w:rsid w:val="001564E9"/>
    <w:rsid w:val="00170734"/>
    <w:rsid w:val="001B46A3"/>
    <w:rsid w:val="001D366D"/>
    <w:rsid w:val="00252191"/>
    <w:rsid w:val="00254438"/>
    <w:rsid w:val="00254A42"/>
    <w:rsid w:val="00265576"/>
    <w:rsid w:val="00291BF8"/>
    <w:rsid w:val="002B36D7"/>
    <w:rsid w:val="002D1EA4"/>
    <w:rsid w:val="002D4985"/>
    <w:rsid w:val="002F338A"/>
    <w:rsid w:val="002F3F49"/>
    <w:rsid w:val="00304627"/>
    <w:rsid w:val="00307A66"/>
    <w:rsid w:val="003137EF"/>
    <w:rsid w:val="003417D8"/>
    <w:rsid w:val="00345160"/>
    <w:rsid w:val="00351822"/>
    <w:rsid w:val="00372067"/>
    <w:rsid w:val="00373F55"/>
    <w:rsid w:val="00394C74"/>
    <w:rsid w:val="003D20BC"/>
    <w:rsid w:val="003E3DBA"/>
    <w:rsid w:val="003F0E26"/>
    <w:rsid w:val="003F4565"/>
    <w:rsid w:val="0040708F"/>
    <w:rsid w:val="00413A7B"/>
    <w:rsid w:val="00426096"/>
    <w:rsid w:val="004344F4"/>
    <w:rsid w:val="00442775"/>
    <w:rsid w:val="00446842"/>
    <w:rsid w:val="00456BE3"/>
    <w:rsid w:val="00466E67"/>
    <w:rsid w:val="00467A76"/>
    <w:rsid w:val="0047004E"/>
    <w:rsid w:val="0049256C"/>
    <w:rsid w:val="004A06A5"/>
    <w:rsid w:val="004B0F6C"/>
    <w:rsid w:val="004B2EC2"/>
    <w:rsid w:val="004C62F2"/>
    <w:rsid w:val="004D4E16"/>
    <w:rsid w:val="004E2FCA"/>
    <w:rsid w:val="004E709F"/>
    <w:rsid w:val="005129E0"/>
    <w:rsid w:val="00532979"/>
    <w:rsid w:val="005366B3"/>
    <w:rsid w:val="00592A73"/>
    <w:rsid w:val="005F019E"/>
    <w:rsid w:val="00605E38"/>
    <w:rsid w:val="0063365F"/>
    <w:rsid w:val="00641527"/>
    <w:rsid w:val="00643E2B"/>
    <w:rsid w:val="00683689"/>
    <w:rsid w:val="00687370"/>
    <w:rsid w:val="006C2474"/>
    <w:rsid w:val="006D458E"/>
    <w:rsid w:val="007115C5"/>
    <w:rsid w:val="00723F8D"/>
    <w:rsid w:val="00761E34"/>
    <w:rsid w:val="00765EB0"/>
    <w:rsid w:val="007924C9"/>
    <w:rsid w:val="007A2899"/>
    <w:rsid w:val="007B1E2C"/>
    <w:rsid w:val="007B7D7B"/>
    <w:rsid w:val="007D334B"/>
    <w:rsid w:val="007D4CDC"/>
    <w:rsid w:val="007E19C1"/>
    <w:rsid w:val="00824634"/>
    <w:rsid w:val="00831F63"/>
    <w:rsid w:val="00835552"/>
    <w:rsid w:val="00846B78"/>
    <w:rsid w:val="00846D0A"/>
    <w:rsid w:val="00852320"/>
    <w:rsid w:val="00863277"/>
    <w:rsid w:val="008820D0"/>
    <w:rsid w:val="008A39C3"/>
    <w:rsid w:val="008C6262"/>
    <w:rsid w:val="008D7523"/>
    <w:rsid w:val="009048F8"/>
    <w:rsid w:val="0092261B"/>
    <w:rsid w:val="00944F0D"/>
    <w:rsid w:val="0097567C"/>
    <w:rsid w:val="00990775"/>
    <w:rsid w:val="009B7175"/>
    <w:rsid w:val="009E1984"/>
    <w:rsid w:val="009E6822"/>
    <w:rsid w:val="009F370D"/>
    <w:rsid w:val="00A40324"/>
    <w:rsid w:val="00A5793B"/>
    <w:rsid w:val="00A80323"/>
    <w:rsid w:val="00A83CA1"/>
    <w:rsid w:val="00AC0DF2"/>
    <w:rsid w:val="00AD4578"/>
    <w:rsid w:val="00AD6546"/>
    <w:rsid w:val="00AE499D"/>
    <w:rsid w:val="00AF5678"/>
    <w:rsid w:val="00B363EC"/>
    <w:rsid w:val="00B61A8D"/>
    <w:rsid w:val="00B67CC6"/>
    <w:rsid w:val="00B70A49"/>
    <w:rsid w:val="00B91D74"/>
    <w:rsid w:val="00BC372E"/>
    <w:rsid w:val="00BC51DE"/>
    <w:rsid w:val="00BC6AE8"/>
    <w:rsid w:val="00BD493E"/>
    <w:rsid w:val="00BE2084"/>
    <w:rsid w:val="00BE331F"/>
    <w:rsid w:val="00BF33E1"/>
    <w:rsid w:val="00C024AC"/>
    <w:rsid w:val="00C10397"/>
    <w:rsid w:val="00C256FC"/>
    <w:rsid w:val="00C41834"/>
    <w:rsid w:val="00C61726"/>
    <w:rsid w:val="00CB43DB"/>
    <w:rsid w:val="00CE16AE"/>
    <w:rsid w:val="00CE2096"/>
    <w:rsid w:val="00D15696"/>
    <w:rsid w:val="00D15ABD"/>
    <w:rsid w:val="00D15EF9"/>
    <w:rsid w:val="00D30722"/>
    <w:rsid w:val="00D30D47"/>
    <w:rsid w:val="00D41960"/>
    <w:rsid w:val="00D43BBA"/>
    <w:rsid w:val="00D778CC"/>
    <w:rsid w:val="00D84055"/>
    <w:rsid w:val="00DA1278"/>
    <w:rsid w:val="00DD5BAB"/>
    <w:rsid w:val="00DF5F55"/>
    <w:rsid w:val="00E03186"/>
    <w:rsid w:val="00E4320E"/>
    <w:rsid w:val="00E45D19"/>
    <w:rsid w:val="00E757E7"/>
    <w:rsid w:val="00E840B0"/>
    <w:rsid w:val="00EA17C9"/>
    <w:rsid w:val="00EF624F"/>
    <w:rsid w:val="00F225DC"/>
    <w:rsid w:val="00F23761"/>
    <w:rsid w:val="00F2737B"/>
    <w:rsid w:val="00F51B48"/>
    <w:rsid w:val="00F61276"/>
    <w:rsid w:val="00F84364"/>
    <w:rsid w:val="00FC0E64"/>
    <w:rsid w:val="00FC1210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AEF7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1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ni\Application%20Data\Microsoft\Templates\modeli%20shkres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1079</Nr_x002e__x0020_akti>
    <Data_x0020_e_x0020_Krijimit xmlns="0e656187-b300-4fb0-8bf4-3a50f872073c">2020-12-29T10:33:19Z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dhënie ndihme financiare nga Këshilli i Ministrave i Republikës së Shqipërisë për mbështetjen e funksionimit të Këshillit Kombëtar Shqiptar në Serbi dhe zyrave të tij në Preshevë e Medvegjë dhe Këshillit Kombëtar të Shqiptarëve në Mal të Zi e zyrës koordinuese të tij në Plavë</Titulli>
    <Modifikuesi xmlns="0e656187-b300-4fb0-8bf4-3a50f872073c">vjollca.pacrami</Modifikuesi>
    <Nr_x002e__x0020_prot_x0020_QBZ xmlns="0e656187-b300-4fb0-8bf4-3a50f872073c">1958</Nr_x002e__x0020_prot_x0020_QBZ>
    <Data_x0020_e_x0020_Modifikimit xmlns="0e656187-b300-4fb0-8bf4-3a50f872073c">2020-12-29T11:15:36Z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306517FB194C9D89C96C64687778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306517FB194C9D89C96C64687778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9D888-0DB6-4711-B07E-7D69C2E26FCD}">
  <ds:schemaRefs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79B083C-E818-4290-BFD1-8BEC898F04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8635F1-6CE4-40B5-ABAD-D475BA738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7CA9FF-F93C-447E-93FC-CC12B55636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2B8232-82E8-4582-B5A9-6342C36A1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C6AF44-AE2C-4988-805B-211135C18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modeli shkreses</Template>
  <TotalTime>5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ndihme financiare nga Këshilli i Ministrave i Republikës së Shqipërisë për mbështetjen e funksionimit të Këshillit Kombëtar Shqiptar në Serbi dhe zyrave të tij në Preshevë e Medvegjë dhe Këshillit Kombëtar të Shqiptarëve në Mal të Zi e zyrës ko</vt:lpstr>
    </vt:vector>
  </TitlesOfParts>
  <Company>Ministria e Financave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ndihme financiare nga Këshilli i Ministrave i Republikës së Shqipërisë për mbështetjen e funksionimit të Këshillit Kombëtar Shqiptar në Serbi dhe zyrave të tij në Preshevë e Medvegjë dhe Këshillit Kombëtar të Shqiptarëve në Mal të Zi e zyrës koordinuese të tij në Plavë</dc:title>
  <dc:creator>anni</dc:creator>
  <cp:lastModifiedBy>Fjora Cahani</cp:lastModifiedBy>
  <cp:revision>6</cp:revision>
  <cp:lastPrinted>2020-12-24T13:41:00Z</cp:lastPrinted>
  <dcterms:created xsi:type="dcterms:W3CDTF">2020-12-29T10:22:00Z</dcterms:created>
  <dcterms:modified xsi:type="dcterms:W3CDTF">2020-12-29T11:27:00Z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0x009B880FFC54D8514B9219E3FB2949D89E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10815/2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