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86" w:right="368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22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14" w:right="212" w:firstLine="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338" w:right="333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37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tabs>
          <w:tab w:pos="29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29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tabs>
          <w:tab w:pos="37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37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Hoxh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22.6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6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21.4.2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28.12.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005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80" w:right="78" w:firstLine="-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.7.2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obj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60" w:right="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9374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4.2005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2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9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9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2017-12-18T11:18:12Z</dcterms:created>
  <dcterms:modified xsi:type="dcterms:W3CDTF">2017-12-18T11:18:12Z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2017-07-06T00:00:00Z</vt:filetime>
  </property>
  <property fmtid="{D5CDD505-2E9C-101B-9397-08002B2CF9AE}" pid="3" name="LastSaved">
    <vt:filetime>2017-12-18T00:00:00Z</vt:filetime>
  </property>
</Properties>
</file>