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65" w:right="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STËS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732" w:right="5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589113pt;width:208.241957pt;height:112.56pt;mso-position-horizontal-relative:page;mso-position-vertical-relative:paragraph;z-index:-16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tabs>
                            <w:tab w:pos="1660" w:val="left"/>
                          </w:tabs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iba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404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406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5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7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nja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236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tabs>
                            <w:tab w:pos="900" w:val="left"/>
                          </w:tabs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79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9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564" w:right="773" w:firstLine="-400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791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340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001/2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38/20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042/1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58" w:right="37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ё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2017-12-18T11:38:52Z</dcterms:created>
  <dcterms:modified xsi:type="dcterms:W3CDTF">2017-12-18T11:38:52Z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