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0" w:right="36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05" w:right="184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RTI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4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5.480003pt;margin-top:11.589113pt;width:195.761957pt;height:99pt;mso-position-horizontal-relative:page;mso-position-vertical-relative:paragraph;z-index:-14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86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23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3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ba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406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3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2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404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7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7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14" w:hRule="exact"/>
                    </w:trPr>
                    <w:tc>
                      <w:tcPr>
                        <w:tcW w:w="20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3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8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7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255.179993pt;margin-top:13.520424pt;width:.1pt;height:13.56pt;mso-position-horizontal-relative:page;mso-position-vertical-relative:paragraph;z-index:-150" coordorigin="5104,270" coordsize="2,271">
            <v:shape style="position:absolute;left:5104;top:270;width:2;height:271" coordorigin="5104,270" coordsize="0,271" path="m5104,270l5104,542e" filled="f" stroked="t" strokeweight="2.86pt" strokecolor="#FFFF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3" w:after="0" w:line="240" w:lineRule="auto"/>
        <w:ind w:left="4366" w:right="43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867/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jlin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-20"/>
        <w:jc w:val="left"/>
        <w:tabs>
          <w:tab w:pos="8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38/20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3244/1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20" w:right="36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2017-12-18T11:43:24Z</dcterms:created>
  <dcterms:modified xsi:type="dcterms:W3CDTF">2017-12-18T11:43:24Z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