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8" w:after="0" w:line="240" w:lineRule="auto"/>
        <w:ind w:left="4388" w:right="437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12" w:right="379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55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26.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97" w:right="7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TATI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MTA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63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7.320pt;margin-top:11.709088pt;width:195.761957pt;height:99pt;mso-position-horizontal-relative:page;mso-position-vertical-relative:paragraph;z-index:-8218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314" w:hRule="exact"/>
                    </w:trPr>
                    <w:tc>
                      <w:tcPr>
                        <w:tcW w:w="203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7" w:after="0" w:line="240" w:lineRule="auto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</w:rPr>
                          <w:t>ri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88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7" w:after="0" w:line="240" w:lineRule="auto"/>
                          <w:ind w:left="272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y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r</w:t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203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180" w:right="-20"/>
                          <w:jc w:val="left"/>
                          <w:tabs>
                            <w:tab w:pos="940" w:val="left"/>
                          </w:tabs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r</w:t>
                          <w:tab/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88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272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y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203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8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nd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88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272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ar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203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dli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58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q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88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272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203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4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nja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88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272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ar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203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y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2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88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272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ar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316" w:hRule="exact"/>
                    </w:trPr>
                    <w:tc>
                      <w:tcPr>
                        <w:tcW w:w="203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180" w:right="-20"/>
                          <w:jc w:val="left"/>
                          <w:tabs>
                            <w:tab w:pos="900" w:val="left"/>
                          </w:tabs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a</w:t>
                          <w:tab/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Sh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tj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88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272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6.7.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7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7" w:firstLine="283"/>
        <w:jc w:val="left"/>
        <w:tabs>
          <w:tab w:pos="15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tabs>
          <w:tab w:pos="22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167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100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29.12.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008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74" w:right="445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VËRE</w:t>
      </w:r>
      <w:r>
        <w:rPr>
          <w:rFonts w:ascii="Garamond" w:hAnsi="Garamond" w:cs="Garamond" w:eastAsia="Garamond"/>
          <w:sz w:val="24"/>
          <w:szCs w:val="24"/>
          <w:spacing w:val="-5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29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12.2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1.5.20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0" w:after="0" w:line="269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25.6.2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4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63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3910" w:right="389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YE: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9.1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3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344" w:right="43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Shqi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1920" w:h="16860"/>
          <w:pgMar w:top="640" w:bottom="280" w:left="1020" w:right="1020"/>
        </w:sectPr>
      </w:pPr>
      <w:rPr/>
    </w:p>
    <w:p>
      <w:pPr>
        <w:spacing w:before="78" w:after="0" w:line="240" w:lineRule="auto"/>
        <w:ind w:left="113" w:right="5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right="9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93"/>
        <w:jc w:val="right"/>
        <w:tabs>
          <w:tab w:pos="14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ab/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right"/>
        <w:spacing w:after="0"/>
        <w:sectPr>
          <w:pgSz w:w="11920" w:h="16860"/>
          <w:pgMar w:top="640" w:bottom="280" w:left="1020" w:right="10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6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9" w:after="0" w:line="240" w:lineRule="auto"/>
        <w:ind w:right="95"/>
        <w:jc w:val="right"/>
        <w:rPr>
          <w:rFonts w:ascii="Arial" w:hAnsi="Arial" w:cs="Arial" w:eastAsia="Arial"/>
          <w:sz w:val="16"/>
          <w:szCs w:val="16"/>
        </w:rPr>
      </w:pPr>
      <w:rPr/>
      <w:r>
        <w:rPr>
          <w:rFonts w:ascii="Arial" w:hAnsi="Arial" w:cs="Arial" w:eastAsia="Arial"/>
          <w:sz w:val="16"/>
          <w:szCs w:val="16"/>
          <w:color w:val="282828"/>
          <w:spacing w:val="0"/>
          <w:w w:val="100"/>
          <w:i/>
        </w:rPr>
        <w:t>Lidhja</w:t>
      </w:r>
      <w:r>
        <w:rPr>
          <w:rFonts w:ascii="Arial" w:hAnsi="Arial" w:cs="Arial" w:eastAsia="Arial"/>
          <w:sz w:val="16"/>
          <w:szCs w:val="16"/>
          <w:color w:val="282828"/>
          <w:spacing w:val="20"/>
          <w:w w:val="100"/>
          <w:i/>
        </w:rPr>
        <w:t> </w:t>
      </w:r>
      <w:r>
        <w:rPr>
          <w:rFonts w:ascii="Arial" w:hAnsi="Arial" w:cs="Arial" w:eastAsia="Arial"/>
          <w:sz w:val="16"/>
          <w:szCs w:val="16"/>
          <w:color w:val="282828"/>
          <w:spacing w:val="0"/>
          <w:w w:val="145"/>
          <w:i/>
        </w:rPr>
        <w:t>1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</w:rPr>
      </w:r>
    </w:p>
    <w:p>
      <w:pPr>
        <w:spacing w:before="65" w:after="0" w:line="240" w:lineRule="auto"/>
        <w:ind w:right="103"/>
        <w:jc w:val="right"/>
        <w:rPr>
          <w:rFonts w:ascii="Arial" w:hAnsi="Arial" w:cs="Arial" w:eastAsia="Arial"/>
          <w:sz w:val="15"/>
          <w:szCs w:val="15"/>
        </w:rPr>
      </w:pPr>
      <w:rPr/>
      <w:r>
        <w:rPr>
          <w:rFonts w:ascii="Arial" w:hAnsi="Arial" w:cs="Arial" w:eastAsia="Arial"/>
          <w:sz w:val="15"/>
          <w:szCs w:val="15"/>
          <w:color w:val="282828"/>
          <w:spacing w:val="0"/>
          <w:w w:val="100"/>
          <w:i/>
        </w:rPr>
        <w:t>ZGJEDHJ£T</w:t>
      </w:r>
      <w:r>
        <w:rPr>
          <w:rFonts w:ascii="Arial" w:hAnsi="Arial" w:cs="Arial" w:eastAsia="Arial"/>
          <w:sz w:val="15"/>
          <w:szCs w:val="15"/>
          <w:color w:val="282828"/>
          <w:spacing w:val="6"/>
          <w:w w:val="100"/>
          <w:i/>
        </w:rPr>
        <w:t> </w:t>
      </w:r>
      <w:r>
        <w:rPr>
          <w:rFonts w:ascii="Arial" w:hAnsi="Arial" w:cs="Arial" w:eastAsia="Arial"/>
          <w:sz w:val="15"/>
          <w:szCs w:val="15"/>
          <w:color w:val="181818"/>
          <w:spacing w:val="0"/>
          <w:w w:val="100"/>
          <w:i/>
        </w:rPr>
        <w:t>PE</w:t>
      </w:r>
      <w:r>
        <w:rPr>
          <w:rFonts w:ascii="Arial" w:hAnsi="Arial" w:cs="Arial" w:eastAsia="Arial"/>
          <w:sz w:val="15"/>
          <w:szCs w:val="15"/>
          <w:color w:val="181818"/>
          <w:spacing w:val="0"/>
          <w:w w:val="100"/>
          <w:i/>
        </w:rPr>
        <w:t>R</w:t>
      </w:r>
      <w:r>
        <w:rPr>
          <w:rFonts w:ascii="Arial" w:hAnsi="Arial" w:cs="Arial" w:eastAsia="Arial"/>
          <w:sz w:val="15"/>
          <w:szCs w:val="15"/>
          <w:color w:val="181818"/>
          <w:spacing w:val="-16"/>
          <w:w w:val="100"/>
          <w:i/>
        </w:rPr>
        <w:t> </w:t>
      </w:r>
      <w:r>
        <w:rPr>
          <w:rFonts w:ascii="Arial" w:hAnsi="Arial" w:cs="Arial" w:eastAsia="Arial"/>
          <w:sz w:val="15"/>
          <w:szCs w:val="15"/>
          <w:color w:val="282828"/>
          <w:spacing w:val="0"/>
          <w:w w:val="110"/>
          <w:i/>
        </w:rPr>
        <w:t>KUVENDI</w:t>
      </w:r>
      <w:r>
        <w:rPr>
          <w:rFonts w:ascii="Arial" w:hAnsi="Arial" w:cs="Arial" w:eastAsia="Arial"/>
          <w:sz w:val="15"/>
          <w:szCs w:val="15"/>
          <w:color w:val="282828"/>
          <w:spacing w:val="0"/>
          <w:w w:val="110"/>
          <w:i/>
        </w:rPr>
        <w:t>N</w:t>
      </w:r>
      <w:r>
        <w:rPr>
          <w:rFonts w:ascii="Arial" w:hAnsi="Arial" w:cs="Arial" w:eastAsia="Arial"/>
          <w:sz w:val="15"/>
          <w:szCs w:val="15"/>
          <w:color w:val="282828"/>
          <w:spacing w:val="-18"/>
          <w:w w:val="110"/>
          <w:i/>
        </w:rPr>
        <w:t> </w:t>
      </w:r>
      <w:r>
        <w:rPr>
          <w:rFonts w:ascii="Arial" w:hAnsi="Arial" w:cs="Arial" w:eastAsia="Arial"/>
          <w:sz w:val="15"/>
          <w:szCs w:val="15"/>
          <w:color w:val="282828"/>
          <w:spacing w:val="0"/>
          <w:w w:val="100"/>
          <w:i/>
        </w:rPr>
        <w:t>E</w:t>
      </w:r>
      <w:r>
        <w:rPr>
          <w:rFonts w:ascii="Arial" w:hAnsi="Arial" w:cs="Arial" w:eastAsia="Arial"/>
          <w:sz w:val="15"/>
          <w:szCs w:val="15"/>
          <w:color w:val="282828"/>
          <w:spacing w:val="-12"/>
          <w:w w:val="100"/>
          <w:i/>
        </w:rPr>
        <w:t> </w:t>
      </w:r>
      <w:r>
        <w:rPr>
          <w:rFonts w:ascii="Arial" w:hAnsi="Arial" w:cs="Arial" w:eastAsia="Arial"/>
          <w:sz w:val="15"/>
          <w:szCs w:val="15"/>
          <w:color w:val="282828"/>
          <w:spacing w:val="0"/>
          <w:w w:val="100"/>
          <w:i/>
        </w:rPr>
        <w:t>SHQIPERISE</w:t>
      </w:r>
      <w:r>
        <w:rPr>
          <w:rFonts w:ascii="Arial" w:hAnsi="Arial" w:cs="Arial" w:eastAsia="Arial"/>
          <w:sz w:val="15"/>
          <w:szCs w:val="15"/>
          <w:color w:val="282828"/>
          <w:spacing w:val="-5"/>
          <w:w w:val="100"/>
          <w:i/>
        </w:rPr>
        <w:t> </w:t>
      </w:r>
      <w:r>
        <w:rPr>
          <w:rFonts w:ascii="Arial" w:hAnsi="Arial" w:cs="Arial" w:eastAsia="Arial"/>
          <w:sz w:val="15"/>
          <w:szCs w:val="15"/>
          <w:color w:val="181818"/>
          <w:spacing w:val="0"/>
          <w:w w:val="125"/>
          <w:i/>
        </w:rPr>
        <w:t>2017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</w:r>
    </w:p>
    <w:p>
      <w:pPr>
        <w:spacing w:before="6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192" w:lineRule="exact"/>
        <w:ind w:left="248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position w:val="-1"/>
        </w:rPr>
        <w:t>REZULTATI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4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position w:val="-1"/>
        </w:rPr>
        <w:t>PERFUNDIMTA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position w:val="-1"/>
        </w:rPr>
        <w:t>R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5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355"/>
          <w:position w:val="-1"/>
        </w:rPr>
        <w:t>I</w:t>
      </w:r>
      <w:r>
        <w:rPr>
          <w:rFonts w:ascii="Arial" w:hAnsi="Arial" w:cs="Arial" w:eastAsia="Arial"/>
          <w:sz w:val="17"/>
          <w:szCs w:val="17"/>
          <w:color w:val="181818"/>
          <w:spacing w:val="-120"/>
          <w:w w:val="355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position w:val="-1"/>
        </w:rPr>
        <w:t>ZGJEDHJEVE</w:t>
      </w:r>
      <w:r>
        <w:rPr>
          <w:rFonts w:ascii="Arial" w:hAnsi="Arial" w:cs="Arial" w:eastAsia="Arial"/>
          <w:sz w:val="17"/>
          <w:szCs w:val="17"/>
          <w:color w:val="181818"/>
          <w:spacing w:val="17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  <w:position w:val="-1"/>
        </w:rPr>
        <w:t>PE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  <w:position w:val="-1"/>
        </w:rPr>
        <w:t>R</w:t>
      </w:r>
      <w:r>
        <w:rPr>
          <w:rFonts w:ascii="Arial" w:hAnsi="Arial" w:cs="Arial" w:eastAsia="Arial"/>
          <w:sz w:val="17"/>
          <w:szCs w:val="17"/>
          <w:color w:val="282828"/>
          <w:spacing w:val="4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position w:val="-1"/>
        </w:rPr>
        <w:t>ZONE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position w:val="-1"/>
        </w:rPr>
        <w:t>N</w:t>
      </w:r>
      <w:r>
        <w:rPr>
          <w:rFonts w:ascii="Arial" w:hAnsi="Arial" w:cs="Arial" w:eastAsia="Arial"/>
          <w:sz w:val="17"/>
          <w:szCs w:val="17"/>
          <w:color w:val="181818"/>
          <w:spacing w:val="35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  <w:position w:val="-1"/>
        </w:rPr>
        <w:t>ZGJEDHORE</w:t>
      </w:r>
      <w:r>
        <w:rPr>
          <w:rFonts w:ascii="Arial" w:hAnsi="Arial" w:cs="Arial" w:eastAsia="Arial"/>
          <w:sz w:val="17"/>
          <w:szCs w:val="17"/>
          <w:color w:val="181818"/>
          <w:spacing w:val="25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  <w:position w:val="-1"/>
        </w:rPr>
        <w:t>QARK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  <w:position w:val="-1"/>
        </w:rPr>
        <w:t>U</w:t>
      </w:r>
      <w:r>
        <w:rPr>
          <w:rFonts w:ascii="Arial" w:hAnsi="Arial" w:cs="Arial" w:eastAsia="Arial"/>
          <w:sz w:val="17"/>
          <w:szCs w:val="17"/>
          <w:color w:val="282828"/>
          <w:spacing w:val="22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2"/>
          <w:position w:val="-1"/>
        </w:rPr>
        <w:t>BERAT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2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8" w:after="0" w:line="192" w:lineRule="exact"/>
        <w:ind w:right="1091"/>
        <w:jc w:val="right"/>
        <w:rPr>
          <w:rFonts w:ascii="Arial" w:hAnsi="Arial" w:cs="Arial" w:eastAsia="Arial"/>
          <w:sz w:val="17"/>
          <w:szCs w:val="17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95.040001pt;margin-top:-70.287071pt;width:420.0pt;height:236.64pt;mso-position-horizontal-relative:page;mso-position-vertical-relative:paragraph;z-index:-8217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235" w:hRule="exact"/>
                    </w:trPr>
                    <w:tc>
                      <w:tcPr>
                        <w:tcW w:w="418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67" w:right="-48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10101"/>
                            <w:spacing w:val="0"/>
                            <w:w w:val="130"/>
                            <w:b/>
                            <w:bCs/>
                          </w:rPr>
                          <w:t>Nr.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208" w:type="dxa"/>
                        <w:gridSpan w:val="2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11.52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2252" w:right="2175"/>
                          <w:jc w:val="center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10101"/>
                            <w:spacing w:val="0"/>
                            <w:w w:val="125"/>
                            <w:b/>
                            <w:bCs/>
                          </w:rPr>
                          <w:t>Partite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45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11.52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216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11"/>
                          </w:rPr>
                          <w:t>Vota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11.52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375" w:right="330"/>
                          <w:jc w:val="center"/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282828"/>
                            <w:spacing w:val="-9"/>
                            <w:w w:val="179"/>
                            <w:position w:val="5"/>
                          </w:rPr>
                          <w:t>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282828"/>
                            <w:spacing w:val="0"/>
                            <w:w w:val="98"/>
                            <w:position w:val="0"/>
                          </w:rPr>
                          <w:t>/o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883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72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14"/>
                          </w:rPr>
                          <w:t>Mandate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35" w:hRule="exact"/>
                    </w:trPr>
                    <w:tc>
                      <w:tcPr>
                        <w:tcW w:w="418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392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-144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w w:val="171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2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LEVIZJA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4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6"/>
                          </w:rPr>
                          <w:t>SOCIALISTE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6"/>
                            <w:w w:val="10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0"/>
                          </w:rPr>
                          <w:t>PE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8"/>
                          </w:rPr>
                          <w:t>INTEGRIM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16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21"/>
                          </w:rPr>
                          <w:t>LSI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45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11.52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197" w:right="-67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w w:val="118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7"/>
                            <w:w w:val="118"/>
                          </w:rPr>
                          <w:t>9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0"/>
                            <w:w w:val="129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-8"/>
                            <w:w w:val="130"/>
                          </w:rPr>
                          <w:t>7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21"/>
                          </w:rPr>
                          <w:t>66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11.52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264" w:right="-51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19"/>
                          </w:rPr>
                          <w:t>23,62%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83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right="-8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19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30" w:hRule="exact"/>
                    </w:trPr>
                    <w:tc>
                      <w:tcPr>
                        <w:tcW w:w="418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right="-8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19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392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30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2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7"/>
                          </w:rPr>
                          <w:t>SOCIALISTE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3"/>
                            <w:w w:val="10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4"/>
                          </w:rPr>
                          <w:t>SHQIPERISE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16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PS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45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168" w:right="-49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w w:val="123"/>
                          </w:rPr>
                          <w:t>4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4"/>
                            <w:w w:val="123"/>
                          </w:rPr>
                          <w:t>5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0"/>
                            <w:w w:val="121"/>
                          </w:rPr>
                          <w:t>.6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7"/>
                            <w:w w:val="122"/>
                          </w:rPr>
                          <w:t>3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14"/>
                          </w:rPr>
                          <w:t>4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264" w:right="-51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19"/>
                          </w:rPr>
                          <w:t>54,53%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83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right="-4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25"/>
                          </w:rPr>
                          <w:t>4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40" w:hRule="exact"/>
                    </w:trPr>
                    <w:tc>
                      <w:tcPr>
                        <w:tcW w:w="418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right="-9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20"/>
                          </w:rPr>
                          <w:t>3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392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32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3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9"/>
                          </w:rPr>
                          <w:t>KRISTIA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9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16"/>
                            <w:w w:val="109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DEMOKRATE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2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4"/>
                          </w:rPr>
                          <w:t>SHQIPERISE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16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2"/>
                          </w:rPr>
                          <w:t>PKD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45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-2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15"/>
                          </w:rPr>
                          <w:t>85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70" w:right="-53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21"/>
                          </w:rPr>
                          <w:t>0,10%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83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-10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21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30" w:hRule="exact"/>
                    </w:trPr>
                    <w:tc>
                      <w:tcPr>
                        <w:tcW w:w="418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259" w:right="-49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25"/>
                          </w:rPr>
                          <w:t>4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392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23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SFIDA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1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PE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-1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5"/>
                          </w:rPr>
                          <w:t>SHQIPERINE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16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29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10"/>
                          </w:rPr>
                          <w:t>SFIDA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45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-4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16"/>
                          </w:rPr>
                          <w:t>59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370" w:right="-53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21"/>
                          </w:rPr>
                          <w:t>0,07%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83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-10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21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40" w:hRule="exact"/>
                    </w:trPr>
                    <w:tc>
                      <w:tcPr>
                        <w:tcW w:w="418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-8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19"/>
                          </w:rPr>
                          <w:t>5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392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2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3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0"/>
                          </w:rPr>
                          <w:t>REPUBLIKANE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4"/>
                          </w:rPr>
                          <w:t>SHQIPTARE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16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PR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45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485" w:right="-63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16"/>
                          </w:rPr>
                          <w:t>150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70" w:right="-53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21"/>
                          </w:rPr>
                          <w:t>0,18%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83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-10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21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30" w:hRule="exact"/>
                    </w:trPr>
                    <w:tc>
                      <w:tcPr>
                        <w:tcW w:w="418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right="-8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19"/>
                          </w:rPr>
                          <w:t>6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392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32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3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4"/>
                          </w:rPr>
                          <w:t>DEMOKRATIKE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16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2"/>
                          </w:rPr>
                          <w:t>PD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45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197" w:right="-66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w w:val="118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6"/>
                            <w:w w:val="118"/>
                          </w:rPr>
                          <w:t>6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0"/>
                            <w:w w:val="121"/>
                          </w:rPr>
                          <w:t>.302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274" w:right="-67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20"/>
                          </w:rPr>
                          <w:t>19,48%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83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35" w:hRule="exact"/>
                    </w:trPr>
                    <w:tc>
                      <w:tcPr>
                        <w:tcW w:w="418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-11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22"/>
                          </w:rPr>
                          <w:t>7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392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3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3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8"/>
                          </w:rPr>
                          <w:t>BASHKI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-11"/>
                            <w:w w:val="108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-132"/>
                            <w:w w:val="108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8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23"/>
                            <w:w w:val="10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8"/>
                          </w:rPr>
                          <w:t>EMOKRISTIA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8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-6"/>
                            <w:w w:val="10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8"/>
                          </w:rPr>
                          <w:t>SHQIPTAR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16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3"/>
                          </w:rPr>
                          <w:t>PBDKSH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45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11.52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-6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22"/>
                          </w:rPr>
                          <w:t>30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11.52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70" w:right="-53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21"/>
                          </w:rPr>
                          <w:t>0,04%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83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-10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21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35" w:hRule="exact"/>
                    </w:trPr>
                    <w:tc>
                      <w:tcPr>
                        <w:tcW w:w="418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right="-9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20"/>
                          </w:rPr>
                          <w:t>8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392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32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3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ALEANCA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2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6"/>
                          </w:rPr>
                          <w:t>DEMOKRISTIANE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16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19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9"/>
                          </w:rPr>
                          <w:t>ADK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45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11.52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14"/>
                          </w:rPr>
                          <w:t>23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11.52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370" w:right="-53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21"/>
                          </w:rPr>
                          <w:t>0,03%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83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right="-10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21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35" w:hRule="exact"/>
                    </w:trPr>
                    <w:tc>
                      <w:tcPr>
                        <w:tcW w:w="418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right="-9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20"/>
                          </w:rPr>
                          <w:t>9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392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32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2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SOCIA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1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DEMOKRATE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3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5"/>
                          </w:rPr>
                          <w:t>SHQIPERISE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16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5"/>
                          </w:rPr>
                          <w:t>PSD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45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11.52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-2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20"/>
                          </w:rPr>
                          <w:t>26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11.52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70" w:right="-54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6"/>
                            <w:w w:val="121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0"/>
                            <w:w w:val="123"/>
                          </w:rPr>
                          <w:t>,03%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83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-10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21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35" w:hRule="exact"/>
                    </w:trPr>
                    <w:tc>
                      <w:tcPr>
                        <w:tcW w:w="418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173" w:right="-68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18"/>
                          </w:rPr>
                          <w:t>10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392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19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ALEANCA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3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4"/>
                          </w:rPr>
                          <w:t>DEMOKRATIKE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16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19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9"/>
                          </w:rPr>
                          <w:t>AD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45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11.52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right="1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25"/>
                          </w:rPr>
                          <w:t>4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11.52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370" w:right="-53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21"/>
                          </w:rPr>
                          <w:t>0,00%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83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right="-10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21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30" w:hRule="exact"/>
                    </w:trPr>
                    <w:tc>
                      <w:tcPr>
                        <w:tcW w:w="418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0" w:after="0" w:line="211" w:lineRule="exact"/>
                          <w:ind w:left="173" w:right="-87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82828"/>
                            <w:spacing w:val="0"/>
                            <w:w w:val="126"/>
                          </w:rPr>
                          <w:t>11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392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FRYMA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1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1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4"/>
                          </w:rPr>
                          <w:t>DEMOKRATIKE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16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5"/>
                          </w:rPr>
                          <w:t>FRD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45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466" w:right="-47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17"/>
                          </w:rPr>
                          <w:t>207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70" w:right="-53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21"/>
                          </w:rPr>
                          <w:t>0,25%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83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-10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21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40" w:hRule="exact"/>
                    </w:trPr>
                    <w:tc>
                      <w:tcPr>
                        <w:tcW w:w="418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173" w:right="-7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19"/>
                          </w:rPr>
                          <w:t>12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392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3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0"/>
                          </w:rPr>
                          <w:t>DEMOKRACIA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4"/>
                          </w:rPr>
                          <w:t>SOCIALE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16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2"/>
                          </w:rPr>
                          <w:t>PDS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45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-4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16"/>
                          </w:rPr>
                          <w:t>60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70" w:right="-53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21"/>
                          </w:rPr>
                          <w:t>0,07%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83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-10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21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30" w:hRule="exact"/>
                    </w:trPr>
                    <w:tc>
                      <w:tcPr>
                        <w:tcW w:w="418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173" w:right="-68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18"/>
                          </w:rPr>
                          <w:t>13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392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3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6"/>
                          </w:rPr>
                          <w:t>DREJTE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60"/>
                            <w:w w:val="106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-102"/>
                            <w:w w:val="191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32"/>
                            <w:w w:val="106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4"/>
                          </w:rPr>
                          <w:t>NTEGRI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5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1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DH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1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7"/>
                          </w:rPr>
                          <w:t>UNIT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12"/>
                            <w:w w:val="107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0"/>
                            <w:w w:val="119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16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10"/>
                          </w:rPr>
                          <w:t>PDIU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45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466" w:right="-47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17"/>
                          </w:rPr>
                          <w:t>635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370" w:right="-53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21"/>
                          </w:rPr>
                          <w:t>0,76%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83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-10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21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40" w:hRule="exact"/>
                    </w:trPr>
                    <w:tc>
                      <w:tcPr>
                        <w:tcW w:w="418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173" w:right="-68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18"/>
                          </w:rPr>
                          <w:t>14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392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19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0"/>
                          </w:rPr>
                          <w:t>ALEANCA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2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0"/>
                          </w:rPr>
                          <w:t>ARBNORE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3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1"/>
                          </w:rPr>
                          <w:t>KOMBETARE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16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19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6"/>
                          </w:rPr>
                          <w:t>AAK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45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-3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19"/>
                          </w:rPr>
                          <w:t>6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70" w:right="-53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21"/>
                          </w:rPr>
                          <w:t>0,01%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83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-10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21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30" w:hRule="exact"/>
                    </w:trPr>
                    <w:tc>
                      <w:tcPr>
                        <w:tcW w:w="418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173" w:right="-66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17"/>
                          </w:rPr>
                          <w:t>15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392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10"/>
                          </w:rPr>
                          <w:t>MINORITETI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-11"/>
                            <w:w w:val="11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ETNIK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4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GREK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2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PE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-1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0"/>
                          </w:rPr>
                          <w:t>TE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2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2"/>
                          </w:rPr>
                          <w:t>ARDHMEN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16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MEGA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45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right="-3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19"/>
                          </w:rPr>
                          <w:t>6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370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w w:val="127"/>
                          </w:rPr>
                          <w:t>0,0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41"/>
                            <w:w w:val="128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3D3D3D"/>
                            <w:spacing w:val="0"/>
                            <w:w w:val="132"/>
                          </w:rPr>
                          <w:t>%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83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right="-10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21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35" w:hRule="exact"/>
                    </w:trPr>
                    <w:tc>
                      <w:tcPr>
                        <w:tcW w:w="418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173" w:right="-68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18"/>
                          </w:rPr>
                          <w:t>16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392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3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6"/>
                          </w:rPr>
                          <w:t>KOMUNISTE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5"/>
                            <w:w w:val="10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4"/>
                          </w:rPr>
                          <w:t>SHQIPERISE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16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3"/>
                          </w:rPr>
                          <w:t>PKSH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45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11.52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-2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15"/>
                          </w:rPr>
                          <w:t>55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11.52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70" w:right="-53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21"/>
                          </w:rPr>
                          <w:t>0,07%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83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-10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21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35" w:hRule="exact"/>
                    </w:trPr>
                    <w:tc>
                      <w:tcPr>
                        <w:tcW w:w="418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173" w:right="-68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18"/>
                          </w:rPr>
                          <w:t>17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392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19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ALEANCA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3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0"/>
                          </w:rPr>
                          <w:t>POPULLORE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-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PE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4"/>
                          </w:rPr>
                          <w:t>DREJTESI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16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19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6"/>
                          </w:rPr>
                          <w:t>APD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45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11.52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right="-4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16"/>
                          </w:rPr>
                          <w:t>54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11.52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370" w:right="-53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21"/>
                          </w:rPr>
                          <w:t>0,06%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83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right="-10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21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35" w:hRule="exact"/>
                    </w:trPr>
                    <w:tc>
                      <w:tcPr>
                        <w:tcW w:w="418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173" w:right="-68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18"/>
                          </w:rPr>
                          <w:t>18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392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0"/>
                          </w:rPr>
                          <w:t>LISTA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02"/>
                          </w:rPr>
                          <w:t>BARABARTE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16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7"/>
                          </w:rPr>
                          <w:t>LIBRA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45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11.52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475" w:right="-48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14"/>
                          </w:rPr>
                          <w:t>588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11.52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370" w:right="-53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21"/>
                          </w:rPr>
                          <w:t>0,70%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83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-10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21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35" w:hRule="exact"/>
                    </w:trPr>
                    <w:tc>
                      <w:tcPr>
                        <w:tcW w:w="418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392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right="-5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10101"/>
                            <w:spacing w:val="0"/>
                            <w:w w:val="123"/>
                            <w:b/>
                            <w:bCs/>
                          </w:rPr>
                          <w:t>Gjithsej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16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45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11.52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178" w:right="-51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19"/>
                          </w:rPr>
                          <w:t>83.690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11.52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168" w:right="-69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181818"/>
                            <w:spacing w:val="0"/>
                            <w:w w:val="119"/>
                          </w:rPr>
                          <w:t>100,00%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83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right="-11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22"/>
                          </w:rPr>
                          <w:t>7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71"/>
          <w:position w:val="-1"/>
        </w:rPr>
        <w:t>1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  <w:position w:val="0"/>
        </w:rPr>
      </w:r>
    </w:p>
    <w:p>
      <w:pPr>
        <w:spacing w:before="4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8" w:after="0" w:line="240" w:lineRule="auto"/>
        <w:ind w:left="2120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LISTA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EMERORE</w:t>
      </w:r>
      <w:r>
        <w:rPr>
          <w:rFonts w:ascii="Arial" w:hAnsi="Arial" w:cs="Arial" w:eastAsia="Arial"/>
          <w:sz w:val="17"/>
          <w:szCs w:val="17"/>
          <w:color w:val="282828"/>
          <w:spacing w:val="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82828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DEPUTETEvE</w:t>
      </w:r>
      <w:r>
        <w:rPr>
          <w:rFonts w:ascii="Arial" w:hAnsi="Arial" w:cs="Arial" w:eastAsia="Arial"/>
          <w:sz w:val="17"/>
          <w:szCs w:val="17"/>
          <w:color w:val="181818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TE</w:t>
      </w:r>
      <w:r>
        <w:rPr>
          <w:rFonts w:ascii="Arial" w:hAnsi="Arial" w:cs="Arial" w:eastAsia="Arial"/>
          <w:sz w:val="17"/>
          <w:szCs w:val="17"/>
          <w:color w:val="282828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2"/>
        </w:rPr>
        <w:t>ZGJEDHUR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80.799999" w:type="dxa"/>
      </w:tblPr>
      <w:tblGrid/>
      <w:tr>
        <w:trPr>
          <w:trHeight w:val="240" w:hRule="exact"/>
        </w:trPr>
        <w:tc>
          <w:tcPr>
            <w:tcW w:w="418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19"/>
              </w:rPr>
              <w:t>Nr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92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tabs>
                <w:tab w:pos="1320" w:val="left"/>
                <w:tab w:pos="2380" w:val="left"/>
              </w:tabs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Emri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15"/>
              </w:rPr>
              <w:t>Atesia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6"/>
              </w:rPr>
              <w:t>M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-1"/>
                <w:w w:val="106"/>
              </w:rPr>
              <w:t>b</w:t>
            </w:r>
            <w:r>
              <w:rPr>
                <w:rFonts w:ascii="Arial" w:hAnsi="Arial" w:cs="Arial" w:eastAsia="Arial"/>
                <w:sz w:val="17"/>
                <w:szCs w:val="17"/>
                <w:color w:val="3D3D3D"/>
                <w:spacing w:val="-2"/>
                <w:w w:val="193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23"/>
              </w:rPr>
              <w:t>emri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547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00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18"/>
              </w:rPr>
              <w:t>Subjekt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18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-18"/>
                <w:w w:val="118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18"/>
              </w:rPr>
              <w:t>zgjedhor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418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/>
            <w:rPr/>
          </w:p>
        </w:tc>
        <w:tc>
          <w:tcPr>
            <w:tcW w:w="4392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-134" w:right="-20"/>
              <w:jc w:val="left"/>
              <w:tabs>
                <w:tab w:pos="1020" w:val="left"/>
              </w:tabs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11"/>
                <w:w w:val="171"/>
              </w:rPr>
              <w:t>1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6"/>
              </w:rPr>
              <w:t>ADNOR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8"/>
              </w:rPr>
              <w:t>ABE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-9"/>
                <w:w w:val="108"/>
              </w:rPr>
              <w:t>D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8"/>
              </w:rPr>
              <w:t>IN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8"/>
              </w:rPr>
              <w:t> 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42"/>
                <w:w w:val="108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8"/>
              </w:rPr>
              <w:t>SHAMETI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547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0" w:after="0" w:line="190" w:lineRule="exact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3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6"/>
              </w:rPr>
              <w:t>SOCIALISTE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15"/>
                <w:w w:val="106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4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35" w:hRule="exact"/>
        </w:trPr>
        <w:tc>
          <w:tcPr>
            <w:tcW w:w="418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right="-6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7"/>
              </w:rPr>
              <w:t>2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92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1" w:right="-20"/>
              <w:jc w:val="left"/>
              <w:tabs>
                <w:tab w:pos="1060" w:val="left"/>
              </w:tabs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10"/>
              </w:rPr>
              <w:t>BLEND!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PELLUMB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13"/>
              </w:rPr>
              <w:t>KLOSI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547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3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6"/>
              </w:rPr>
              <w:t>SOCIALISTE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15"/>
                <w:w w:val="106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4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35" w:hRule="exact"/>
        </w:trPr>
        <w:tc>
          <w:tcPr>
            <w:tcW w:w="418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3" w:after="0" w:line="240" w:lineRule="auto"/>
              <w:ind w:right="-9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20"/>
              </w:rPr>
              <w:t>3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92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32" w:right="-20"/>
              <w:jc w:val="left"/>
              <w:tabs>
                <w:tab w:pos="1080" w:val="left"/>
              </w:tabs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EDUARD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-2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15"/>
              </w:rPr>
              <w:t>ISMAIL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15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52"/>
                <w:w w:val="115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15"/>
              </w:rPr>
              <w:t>HALIMI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547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0" w:after="0" w:line="190" w:lineRule="exact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3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8"/>
              </w:rPr>
              <w:t>D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-1"/>
                <w:w w:val="107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3D3D3D"/>
                <w:spacing w:val="0"/>
                <w:w w:val="102"/>
              </w:rPr>
              <w:t>M</w:t>
            </w:r>
            <w:r>
              <w:rPr>
                <w:rFonts w:ascii="Arial" w:hAnsi="Arial" w:cs="Arial" w:eastAsia="Arial"/>
                <w:sz w:val="17"/>
                <w:szCs w:val="17"/>
                <w:color w:val="3D3D3D"/>
                <w:spacing w:val="-2"/>
                <w:w w:val="101"/>
              </w:rPr>
              <w:t>O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5"/>
              </w:rPr>
              <w:t>KRATIKE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35" w:hRule="exact"/>
        </w:trPr>
        <w:tc>
          <w:tcPr>
            <w:tcW w:w="418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right="-3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14"/>
              </w:rPr>
              <w:t>4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92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7" w:right="-20"/>
              <w:jc w:val="left"/>
              <w:tabs>
                <w:tab w:pos="1860" w:val="left"/>
              </w:tabs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ERMONELA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1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KO&lt;;;O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VALIKA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J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1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6"/>
              </w:rPr>
              <w:t>(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5"/>
              </w:rPr>
              <w:t>FELAJ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6"/>
              </w:rPr>
              <w:t>)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547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3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6"/>
              </w:rPr>
              <w:t>SOCIALISTE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15"/>
                <w:w w:val="106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4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35" w:hRule="exact"/>
        </w:trPr>
        <w:tc>
          <w:tcPr>
            <w:tcW w:w="418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3" w:after="0" w:line="240" w:lineRule="auto"/>
              <w:ind w:right="-6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7"/>
              </w:rPr>
              <w:t>5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92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32" w:right="-20"/>
              <w:jc w:val="left"/>
              <w:tabs>
                <w:tab w:pos="980" w:val="left"/>
                <w:tab w:pos="1800" w:val="left"/>
              </w:tabs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FADIL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RAMO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-4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9"/>
              </w:rPr>
              <w:t>NASUFI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547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0" w:after="0" w:line="190" w:lineRule="exact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3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6"/>
              </w:rPr>
              <w:t>SOCIALISTE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15"/>
                <w:w w:val="106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4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418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3" w:after="0" w:line="240" w:lineRule="auto"/>
              <w:ind w:right="-8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19"/>
              </w:rPr>
              <w:t>6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92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26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GLEDJON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 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3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TOMOR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3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3"/>
              </w:rPr>
              <w:t>REHOVICA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547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LEVIZJA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6"/>
              </w:rPr>
              <w:t>SOCIALISTE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3"/>
                <w:w w:val="106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PE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22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1"/>
                <w:w w:val="123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010101"/>
                <w:spacing w:val="-8"/>
                <w:w w:val="109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4"/>
              </w:rPr>
              <w:t>EGRIM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0" w:hRule="exact"/>
        </w:trPr>
        <w:tc>
          <w:tcPr>
            <w:tcW w:w="418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right="-9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10"/>
              </w:rPr>
              <w:t>7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92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3" w:right="-20"/>
              <w:jc w:val="left"/>
              <w:tabs>
                <w:tab w:pos="980" w:val="left"/>
                <w:tab w:pos="1820" w:val="left"/>
              </w:tabs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NASIP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-1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14"/>
              </w:rPr>
              <w:t>QANI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NA&lt;;:O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547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LEVIZJA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6"/>
              </w:rPr>
              <w:t>SOCIALISTE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3"/>
                <w:w w:val="106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PE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7"/>
              </w:rPr>
              <w:t>INTEGRIM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</w:tbl>
    <w:p>
      <w:pPr>
        <w:jc w:val="left"/>
        <w:spacing w:after="0"/>
        <w:sectPr>
          <w:pgSz w:w="12240" w:h="15840"/>
          <w:pgMar w:top="1480" w:bottom="280" w:left="1720" w:right="820"/>
        </w:sectPr>
      </w:pPr>
      <w:rPr/>
    </w:p>
    <w:p>
      <w:pPr>
        <w:spacing w:before="80" w:after="0" w:line="240" w:lineRule="auto"/>
        <w:ind w:right="92"/>
        <w:jc w:val="righ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232323"/>
          <w:spacing w:val="0"/>
          <w:w w:val="100"/>
          <w:i/>
        </w:rPr>
        <w:t>Lidhja</w:t>
      </w:r>
      <w:r>
        <w:rPr>
          <w:rFonts w:ascii="Arial" w:hAnsi="Arial" w:cs="Arial" w:eastAsia="Arial"/>
          <w:sz w:val="17"/>
          <w:szCs w:val="17"/>
          <w:color w:val="232323"/>
          <w:spacing w:val="-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32323"/>
          <w:spacing w:val="0"/>
          <w:w w:val="136"/>
          <w:i/>
        </w:rPr>
        <w:t>1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4" w:after="0" w:line="240" w:lineRule="auto"/>
        <w:ind w:right="96"/>
        <w:jc w:val="righ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32323"/>
          <w:spacing w:val="0"/>
          <w:w w:val="82"/>
          <w:i/>
        </w:rPr>
        <w:t>ZGJEDHJET</w:t>
      </w:r>
      <w:r>
        <w:rPr>
          <w:rFonts w:ascii="Arial" w:hAnsi="Arial" w:cs="Arial" w:eastAsia="Arial"/>
          <w:sz w:val="18"/>
          <w:szCs w:val="18"/>
          <w:color w:val="232323"/>
          <w:spacing w:val="6"/>
          <w:w w:val="82"/>
          <w:i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82"/>
          <w:i/>
        </w:rPr>
        <w:t>PE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82"/>
          <w:i/>
        </w:rPr>
        <w:t>R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82"/>
          <w:i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91"/>
          <w:i/>
        </w:rPr>
        <w:t>KUVENDI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91"/>
          <w:i/>
        </w:rPr>
        <w:t>N</w:t>
      </w:r>
      <w:r>
        <w:rPr>
          <w:rFonts w:ascii="Arial" w:hAnsi="Arial" w:cs="Arial" w:eastAsia="Arial"/>
          <w:sz w:val="18"/>
          <w:szCs w:val="18"/>
          <w:color w:val="232323"/>
          <w:spacing w:val="-7"/>
          <w:w w:val="91"/>
          <w:i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81"/>
          <w:i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-9"/>
          <w:w w:val="81"/>
          <w:i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81"/>
          <w:i/>
        </w:rPr>
        <w:t>SHQIPERISE</w:t>
      </w:r>
      <w:r>
        <w:rPr>
          <w:rFonts w:ascii="Arial" w:hAnsi="Arial" w:cs="Arial" w:eastAsia="Arial"/>
          <w:sz w:val="18"/>
          <w:szCs w:val="18"/>
          <w:color w:val="232323"/>
          <w:spacing w:val="29"/>
          <w:w w:val="81"/>
          <w:i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4"/>
          <w:i/>
        </w:rPr>
        <w:t>2017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9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3" w:lineRule="exact"/>
        <w:ind w:left="169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82.080002pt;margin-top:23.321905pt;width:424.8pt;height:258.24pt;mso-position-horizontal-relative:page;mso-position-vertical-relative:paragraph;z-index:-8216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259" w:hRule="exact"/>
                    </w:trPr>
                    <w:tc>
                      <w:tcPr>
                        <w:tcW w:w="422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72" w:right="-4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spacing w:val="0"/>
                            <w:w w:val="119"/>
                            <w:b/>
                            <w:bCs/>
                          </w:rPr>
                          <w:t>Nr.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251" w:type="dxa"/>
                        <w:gridSpan w:val="2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2271" w:right="2188"/>
                          <w:jc w:val="center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spacing w:val="0"/>
                            <w:w w:val="120"/>
                            <w:b/>
                            <w:bCs/>
                          </w:rPr>
                          <w:t>Partite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221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5"/>
                          </w:rPr>
                          <w:t>Vota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08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4" w:after="0" w:line="240" w:lineRule="auto"/>
                          <w:ind w:left="389" w:right="335"/>
                          <w:jc w:val="center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0"/>
                            <w:szCs w:val="10"/>
                            <w:color w:val="232323"/>
                            <w:spacing w:val="-13"/>
                            <w:w w:val="157"/>
                            <w:position w:val="6"/>
                          </w:rPr>
                          <w:t>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232323"/>
                            <w:spacing w:val="0"/>
                            <w:w w:val="92"/>
                            <w:position w:val="0"/>
                          </w:rPr>
                          <w:t>/o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898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86" w:right="-43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0"/>
                            <w:w w:val="108"/>
                          </w:rPr>
                          <w:t>Mandate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4" w:hRule="exact"/>
                    </w:trPr>
                    <w:tc>
                      <w:tcPr>
                        <w:tcW w:w="4853" w:type="dxa"/>
                        <w:gridSpan w:val="2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283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0"/>
                            <w:w w:val="141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-23"/>
                            <w:w w:val="14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LEVIZJA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0"/>
                            <w:w w:val="100"/>
                          </w:rPr>
                          <w:t>SOCIALISTE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2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91"/>
                          </w:rPr>
                          <w:t>PE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91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3"/>
                            <w:w w:val="9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3"/>
                          </w:rPr>
                          <w:t>INTEGRIM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2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15"/>
                          </w:rPr>
                          <w:t>LSI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192" w:right="-61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13"/>
                          </w:rPr>
                          <w:t>12.267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08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278" w:right="-64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15"/>
                          </w:rPr>
                          <w:t>17,05%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54" w:hRule="exact"/>
                    </w:trPr>
                    <w:tc>
                      <w:tcPr>
                        <w:tcW w:w="4853" w:type="dxa"/>
                        <w:gridSpan w:val="2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264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4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SOCIALISTE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2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SHQIPERISE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PS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182" w:right="-4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0"/>
                            <w:w w:val="111"/>
                          </w:rPr>
                          <w:t>24.795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08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269" w:right="-49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14"/>
                          </w:rPr>
                          <w:t>34,46%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right="-7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12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9" w:hRule="exact"/>
                    </w:trPr>
                    <w:tc>
                      <w:tcPr>
                        <w:tcW w:w="4853" w:type="dxa"/>
                        <w:gridSpan w:val="2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264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3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4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KRISTIA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4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96"/>
                          </w:rPr>
                          <w:t>DEMOKRATE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17"/>
                            <w:w w:val="9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-5"/>
                            <w:w w:val="100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5"/>
                            <w:w w:val="100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QIPERISE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PKD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23" w:after="0" w:line="240" w:lineRule="auto"/>
                          <w:ind w:left="490" w:right="-58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0"/>
                            <w:w w:val="109"/>
                          </w:rPr>
                          <w:t>109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08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23" w:after="0" w:line="240" w:lineRule="auto"/>
                          <w:ind w:left="384" w:right="-49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14"/>
                          </w:rPr>
                          <w:t>0,15%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23" w:after="0" w:line="240" w:lineRule="auto"/>
                          <w:ind w:right="-9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14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4" w:hRule="exact"/>
                    </w:trPr>
                    <w:tc>
                      <w:tcPr>
                        <w:tcW w:w="4853" w:type="dxa"/>
                        <w:gridSpan w:val="2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254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0"/>
                            <w:w w:val="100"/>
                          </w:rPr>
                          <w:t>4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4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SFIDA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2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91"/>
                          </w:rPr>
                          <w:t>PE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91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12"/>
                            <w:w w:val="9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SHQIPERINE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29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4"/>
                          </w:rPr>
                          <w:t>SFIDA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-28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24"/>
                          </w:rPr>
                          <w:t>21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08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84" w:right="-49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14"/>
                          </w:rPr>
                          <w:t>0,03%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-9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14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4" w:hRule="exact"/>
                    </w:trPr>
                    <w:tc>
                      <w:tcPr>
                        <w:tcW w:w="4853" w:type="dxa"/>
                        <w:gridSpan w:val="2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274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5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3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98"/>
                          </w:rPr>
                          <w:t>REPUBLIKANE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9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SHQIPTARE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PR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490" w:right="-58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0"/>
                            <w:w w:val="109"/>
                          </w:rPr>
                          <w:t>154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08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384" w:right="-49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14"/>
                          </w:rPr>
                          <w:t>0,21%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right="-9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14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64" w:hRule="exact"/>
                    </w:trPr>
                    <w:tc>
                      <w:tcPr>
                        <w:tcW w:w="4853" w:type="dxa"/>
                        <w:gridSpan w:val="2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264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6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4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DEMOKRATIKE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PO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23" w:after="0" w:line="240" w:lineRule="auto"/>
                          <w:ind w:left="182" w:right="-73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17"/>
                          </w:rPr>
                          <w:t>21.331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08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23" w:after="0" w:line="240" w:lineRule="auto"/>
                          <w:ind w:left="269" w:right="-49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0"/>
                            <w:w w:val="114"/>
                          </w:rPr>
                          <w:t>29,65%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23" w:after="0" w:line="240" w:lineRule="auto"/>
                          <w:ind w:right="-7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0"/>
                            <w:w w:val="112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0" w:hRule="exact"/>
                    </w:trPr>
                    <w:tc>
                      <w:tcPr>
                        <w:tcW w:w="4853" w:type="dxa"/>
                        <w:gridSpan w:val="2"/>
                        <w:tcBorders>
                          <w:top w:val="single" w:sz="11.52" w:space="0" w:color="000000"/>
                          <w:bottom w:val="single" w:sz="11.52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264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7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4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3"/>
                          </w:rPr>
                          <w:t>BASHKIM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-46"/>
                            <w:w w:val="10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3"/>
                          </w:rPr>
                          <w:t>DEMOKRISTIA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3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22"/>
                            <w:w w:val="10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SHQIPTAR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11.52" w:space="0" w:color="000000"/>
                          <w:bottom w:val="single" w:sz="11.52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38" w:right="-48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PBDKSH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11.52" w:space="0" w:color="000000"/>
                          <w:bottom w:val="single" w:sz="11.52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right="1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14"/>
                          </w:rPr>
                          <w:t>36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08" w:type="dxa"/>
                        <w:tcBorders>
                          <w:top w:val="single" w:sz="11.52" w:space="0" w:color="000000"/>
                          <w:bottom w:val="single" w:sz="11.52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384" w:right="-49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14"/>
                          </w:rPr>
                          <w:t>0,05%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tcBorders>
                          <w:top w:val="single" w:sz="11.52" w:space="0" w:color="000000"/>
                          <w:bottom w:val="single" w:sz="11.52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right="-9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14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64" w:hRule="exact"/>
                    </w:trPr>
                    <w:tc>
                      <w:tcPr>
                        <w:tcW w:w="4853" w:type="dxa"/>
                        <w:gridSpan w:val="2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264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8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4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97"/>
                          </w:rPr>
                          <w:t>ALEANCA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5"/>
                            <w:w w:val="9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1"/>
                          </w:rPr>
                          <w:t>DEMOKRISTIANE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19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3"/>
                          </w:rPr>
                          <w:t>ADK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1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14"/>
                          </w:rPr>
                          <w:t>35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08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84" w:right="-49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14"/>
                          </w:rPr>
                          <w:t>0,05%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-9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14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4" w:hRule="exact"/>
                    </w:trPr>
                    <w:tc>
                      <w:tcPr>
                        <w:tcW w:w="4853" w:type="dxa"/>
                        <w:gridSpan w:val="2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264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0"/>
                            <w:w w:val="100"/>
                          </w:rPr>
                          <w:t>9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4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SOCIA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1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97"/>
                          </w:rPr>
                          <w:t>DEMOKRATE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6"/>
                            <w:w w:val="9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SHQIPERISE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PSD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right="4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8"/>
                          </w:rPr>
                          <w:t>27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08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384" w:right="-49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14"/>
                          </w:rPr>
                          <w:t>0,04%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-9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14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0" w:hRule="exact"/>
                    </w:trPr>
                    <w:tc>
                      <w:tcPr>
                        <w:tcW w:w="422" w:type="dxa"/>
                        <w:tcBorders>
                          <w:top w:val="single" w:sz="11.52" w:space="0" w:color="000000"/>
                          <w:bottom w:val="single" w:sz="11.52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168" w:right="-61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0"/>
                            <w:w w:val="112"/>
                          </w:rPr>
                          <w:t>10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430" w:type="dxa"/>
                        <w:tcBorders>
                          <w:top w:val="single" w:sz="11.52" w:space="0" w:color="000000"/>
                          <w:bottom w:val="single" w:sz="11.52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19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97"/>
                          </w:rPr>
                          <w:t>ALEANCA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5"/>
                            <w:w w:val="9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DEMOKRATIKE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11.52" w:space="0" w:color="000000"/>
                          <w:bottom w:val="single" w:sz="11.52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19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3"/>
                          </w:rPr>
                          <w:t>AD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11.52" w:space="0" w:color="000000"/>
                          <w:bottom w:val="single" w:sz="11.52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right="4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8"/>
                          </w:rPr>
                          <w:t>23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08" w:type="dxa"/>
                        <w:tcBorders>
                          <w:top w:val="single" w:sz="11.52" w:space="0" w:color="000000"/>
                          <w:bottom w:val="single" w:sz="11.52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384" w:right="-49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14"/>
                          </w:rPr>
                          <w:t>0,03%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tcBorders>
                          <w:top w:val="single" w:sz="11.52" w:space="0" w:color="000000"/>
                          <w:bottom w:val="single" w:sz="11.52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right="-9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14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64" w:hRule="exact"/>
                    </w:trPr>
                    <w:tc>
                      <w:tcPr>
                        <w:tcW w:w="422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168" w:right="-85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0"/>
                            <w:w w:val="124"/>
                          </w:rPr>
                          <w:t>11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430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94"/>
                          </w:rPr>
                          <w:t>FRYMA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7"/>
                            <w:w w:val="9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0"/>
                            <w:w w:val="100"/>
                          </w:rPr>
                          <w:t>DEMOKRATIKE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FRO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490" w:right="-58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9"/>
                          </w:rPr>
                          <w:t>116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08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84" w:right="-49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14"/>
                          </w:rPr>
                          <w:t>0,16%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-9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14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4" w:hRule="exact"/>
                    </w:trPr>
                    <w:tc>
                      <w:tcPr>
                        <w:tcW w:w="422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168" w:right="-61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0"/>
                            <w:w w:val="112"/>
                          </w:rPr>
                          <w:t>12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430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DEMOKRACIA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SOCIALE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PDS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490" w:right="-58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0"/>
                            <w:w w:val="109"/>
                          </w:rPr>
                          <w:t>127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08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84" w:right="-49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14"/>
                          </w:rPr>
                          <w:t>0,18%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-9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14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4" w:hRule="exact"/>
                    </w:trPr>
                    <w:tc>
                      <w:tcPr>
                        <w:tcW w:w="422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0" w:after="0" w:line="226" w:lineRule="exact"/>
                          <w:ind w:left="168" w:right="-8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120"/>
                          </w:rPr>
                          <w:t>13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430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DREJTESI,INTEGRI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DH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1"/>
                          </w:rPr>
                          <w:t>UNITET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4"/>
                          </w:rPr>
                          <w:t>PDIU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192" w:right="-61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13"/>
                          </w:rPr>
                          <w:t>12.605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08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278" w:right="-64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15"/>
                          </w:rPr>
                          <w:t>17,52%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59" w:hRule="exact"/>
                    </w:trPr>
                    <w:tc>
                      <w:tcPr>
                        <w:tcW w:w="422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168" w:right="-61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0"/>
                            <w:w w:val="112"/>
                          </w:rPr>
                          <w:t>14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430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19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ALEANCA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-1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97"/>
                          </w:rPr>
                          <w:t>ARBNORE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5"/>
                            <w:w w:val="9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KOMBETARE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19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AAK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-14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12"/>
                          </w:rPr>
                          <w:t>12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08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84" w:right="-49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14"/>
                          </w:rPr>
                          <w:t>0,02%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-12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26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4" w:hRule="exact"/>
                    </w:trPr>
                    <w:tc>
                      <w:tcPr>
                        <w:tcW w:w="422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168" w:right="-59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11"/>
                          </w:rPr>
                          <w:t>15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430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MINORITET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-46"/>
                            <w:w w:val="10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ETNIK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1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GREK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-1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91"/>
                          </w:rPr>
                          <w:t>PE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91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6"/>
                            <w:w w:val="9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TE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ARDHMEN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MEGA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1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13"/>
                          </w:rPr>
                          <w:t>6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08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84" w:right="-49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14"/>
                          </w:rPr>
                          <w:t>0,01%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-9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14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4" w:hRule="exact"/>
                    </w:trPr>
                    <w:tc>
                      <w:tcPr>
                        <w:tcW w:w="422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168" w:right="-59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11"/>
                          </w:rPr>
                          <w:t>16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430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KOMUNISTE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1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SHQIPERISE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PKSH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right="2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9"/>
                          </w:rPr>
                          <w:t>35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08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384" w:right="-49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14"/>
                          </w:rPr>
                          <w:t>0,05%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right="-9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14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9" w:hRule="exact"/>
                    </w:trPr>
                    <w:tc>
                      <w:tcPr>
                        <w:tcW w:w="422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168" w:right="-59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11"/>
                          </w:rPr>
                          <w:t>17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430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19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95"/>
                          </w:rPr>
                          <w:t>ALEANCA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23"/>
                            <w:w w:val="95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0"/>
                            <w:w w:val="95"/>
                          </w:rPr>
                          <w:t>POPULLORE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-3"/>
                            <w:w w:val="95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0"/>
                            <w:w w:val="95"/>
                          </w:rPr>
                          <w:t>PE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0"/>
                            <w:w w:val="95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0"/>
                            <w:w w:val="95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DREJTESI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19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APD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-14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12"/>
                          </w:rPr>
                          <w:t>14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08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84" w:right="-49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14"/>
                          </w:rPr>
                          <w:t>0,02%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-9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14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4" w:hRule="exact"/>
                    </w:trPr>
                    <w:tc>
                      <w:tcPr>
                        <w:tcW w:w="422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168" w:right="-59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11"/>
                          </w:rPr>
                          <w:t>18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430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LIS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-14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3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0"/>
                          </w:rPr>
                          <w:t>BARABARTE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01"/>
                          </w:rPr>
                          <w:t>LIBRA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470" w:right="-42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10"/>
                          </w:rPr>
                          <w:t>233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08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84" w:right="-49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14"/>
                          </w:rPr>
                          <w:t>0,32%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-9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14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4" w:hRule="exact"/>
                    </w:trPr>
                    <w:tc>
                      <w:tcPr>
                        <w:tcW w:w="422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430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right="5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spacing w:val="0"/>
                            <w:w w:val="116"/>
                            <w:b/>
                            <w:bCs/>
                          </w:rPr>
                          <w:t>Gjithsej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50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182" w:right="-46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12"/>
                          </w:rPr>
                          <w:t>71.946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08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173" w:right="-61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13"/>
                          </w:rPr>
                          <w:t>100,00%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98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right="-8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32323"/>
                            <w:spacing w:val="0"/>
                            <w:w w:val="113"/>
                          </w:rPr>
                          <w:t>6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  <w:position w:val="-1"/>
        </w:rPr>
        <w:t>REZULTATI</w:t>
      </w:r>
      <w:r>
        <w:rPr>
          <w:rFonts w:ascii="Arial" w:hAnsi="Arial" w:cs="Arial" w:eastAsia="Arial"/>
          <w:sz w:val="18"/>
          <w:szCs w:val="18"/>
          <w:color w:val="131313"/>
          <w:spacing w:val="-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98"/>
          <w:position w:val="-1"/>
        </w:rPr>
        <w:t>PERFUNDIMTA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98"/>
          <w:position w:val="-1"/>
        </w:rPr>
        <w:t>R</w:t>
      </w:r>
      <w:r>
        <w:rPr>
          <w:rFonts w:ascii="Arial" w:hAnsi="Arial" w:cs="Arial" w:eastAsia="Arial"/>
          <w:sz w:val="18"/>
          <w:szCs w:val="18"/>
          <w:color w:val="131313"/>
          <w:spacing w:val="1"/>
          <w:w w:val="98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391"/>
          <w:position w:val="-1"/>
        </w:rPr>
        <w:t>I</w:t>
      </w:r>
      <w:r>
        <w:rPr>
          <w:rFonts w:ascii="Arial" w:hAnsi="Arial" w:cs="Arial" w:eastAsia="Arial"/>
          <w:sz w:val="18"/>
          <w:szCs w:val="18"/>
          <w:color w:val="232323"/>
          <w:spacing w:val="-103"/>
          <w:w w:val="391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93"/>
          <w:position w:val="-1"/>
        </w:rPr>
        <w:t>ZGJEDHJEVE</w:t>
      </w:r>
      <w:r>
        <w:rPr>
          <w:rFonts w:ascii="Arial" w:hAnsi="Arial" w:cs="Arial" w:eastAsia="Arial"/>
          <w:sz w:val="18"/>
          <w:szCs w:val="18"/>
          <w:color w:val="131313"/>
          <w:spacing w:val="42"/>
          <w:w w:val="93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93"/>
          <w:position w:val="-1"/>
        </w:rPr>
        <w:t>PE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93"/>
          <w:position w:val="-1"/>
        </w:rPr>
        <w:t>R</w:t>
      </w:r>
      <w:r>
        <w:rPr>
          <w:rFonts w:ascii="Arial" w:hAnsi="Arial" w:cs="Arial" w:eastAsia="Arial"/>
          <w:sz w:val="18"/>
          <w:szCs w:val="18"/>
          <w:color w:val="232323"/>
          <w:spacing w:val="7"/>
          <w:w w:val="93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  <w:position w:val="-1"/>
        </w:rPr>
        <w:t>ZONE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  <w:position w:val="-1"/>
        </w:rPr>
        <w:t>N</w:t>
      </w:r>
      <w:r>
        <w:rPr>
          <w:rFonts w:ascii="Arial" w:hAnsi="Arial" w:cs="Arial" w:eastAsia="Arial"/>
          <w:sz w:val="18"/>
          <w:szCs w:val="18"/>
          <w:color w:val="232323"/>
          <w:spacing w:val="6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96"/>
          <w:position w:val="-1"/>
        </w:rPr>
        <w:t>ZGJEDHORE</w:t>
      </w:r>
      <w:r>
        <w:rPr>
          <w:rFonts w:ascii="Arial" w:hAnsi="Arial" w:cs="Arial" w:eastAsia="Arial"/>
          <w:sz w:val="18"/>
          <w:szCs w:val="18"/>
          <w:color w:val="232323"/>
          <w:spacing w:val="11"/>
          <w:w w:val="96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  <w:position w:val="-1"/>
        </w:rPr>
        <w:t>QARK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  <w:position w:val="-1"/>
        </w:rPr>
        <w:t>U</w:t>
      </w:r>
      <w:r>
        <w:rPr>
          <w:rFonts w:ascii="Arial" w:hAnsi="Arial" w:cs="Arial" w:eastAsia="Arial"/>
          <w:sz w:val="18"/>
          <w:szCs w:val="18"/>
          <w:color w:val="232323"/>
          <w:spacing w:val="-17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3"/>
          <w:position w:val="-1"/>
        </w:rPr>
        <w:t>DIBER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8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03" w:lineRule="exact"/>
        <w:ind w:right="1093"/>
        <w:jc w:val="righ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31313"/>
          <w:spacing w:val="0"/>
          <w:w w:val="162"/>
          <w:position w:val="-1"/>
        </w:rPr>
        <w:t>1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2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7" w:after="0" w:line="203" w:lineRule="exact"/>
        <w:ind w:right="1093"/>
        <w:jc w:val="righ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31313"/>
          <w:spacing w:val="0"/>
          <w:w w:val="162"/>
          <w:position w:val="-1"/>
        </w:rPr>
        <w:t>1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7" w:after="0" w:line="240" w:lineRule="auto"/>
        <w:ind w:left="2060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LISTA</w:t>
      </w:r>
      <w:r>
        <w:rPr>
          <w:rFonts w:ascii="Arial" w:hAnsi="Arial" w:cs="Arial" w:eastAsia="Arial"/>
          <w:sz w:val="18"/>
          <w:szCs w:val="18"/>
          <w:color w:val="131313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94"/>
        </w:rPr>
        <w:t>EMERORE</w:t>
      </w:r>
      <w:r>
        <w:rPr>
          <w:rFonts w:ascii="Arial" w:hAnsi="Arial" w:cs="Arial" w:eastAsia="Arial"/>
          <w:sz w:val="18"/>
          <w:szCs w:val="18"/>
          <w:color w:val="131313"/>
          <w:spacing w:val="18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232323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95"/>
        </w:rPr>
        <w:t>DEPUTETEVE</w:t>
      </w:r>
      <w:r>
        <w:rPr>
          <w:rFonts w:ascii="Arial" w:hAnsi="Arial" w:cs="Arial" w:eastAsia="Arial"/>
          <w:sz w:val="18"/>
          <w:szCs w:val="18"/>
          <w:color w:val="232323"/>
          <w:spacing w:val="-3"/>
          <w:w w:val="95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TE</w:t>
      </w:r>
      <w:r>
        <w:rPr>
          <w:rFonts w:ascii="Arial" w:hAnsi="Arial" w:cs="Arial" w:eastAsia="Arial"/>
          <w:sz w:val="18"/>
          <w:szCs w:val="18"/>
          <w:color w:val="232323"/>
          <w:spacing w:val="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0"/>
          <w:w w:val="100"/>
        </w:rPr>
        <w:t>ZGJEDHUR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1.599998" w:type="dxa"/>
      </w:tblPr>
      <w:tblGrid/>
      <w:tr>
        <w:trPr>
          <w:trHeight w:val="259" w:hRule="exact"/>
        </w:trPr>
        <w:tc>
          <w:tcPr>
            <w:tcW w:w="422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0"/>
                <w:w w:val="113"/>
              </w:rPr>
              <w:t>Nr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430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tabs>
                <w:tab w:pos="1340" w:val="left"/>
                <w:tab w:pos="2380" w:val="left"/>
              </w:tabs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0"/>
                <w:w w:val="100"/>
              </w:rPr>
              <w:t>Emri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-2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0"/>
                <w:w w:val="100"/>
              </w:rPr>
              <w:t>Atesia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-1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0"/>
                <w:w w:val="100"/>
              </w:rPr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0"/>
                <w:w w:val="111"/>
              </w:rPr>
              <w:t>Mbiemri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488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459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0"/>
                <w:w w:val="114"/>
              </w:rPr>
              <w:t>Subjekt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0"/>
                <w:w w:val="114"/>
              </w:rPr>
              <w:t>i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-18"/>
                <w:w w:val="114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0"/>
                <w:w w:val="114"/>
              </w:rPr>
              <w:t>zgjedhor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254" w:hRule="exact"/>
        </w:trPr>
        <w:tc>
          <w:tcPr>
            <w:tcW w:w="4853" w:type="dxa"/>
            <w:gridSpan w:val="2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8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0"/>
                <w:w w:val="141"/>
              </w:rPr>
              <w:t>1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-28"/>
                <w:w w:val="141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0"/>
                <w:w w:val="100"/>
              </w:rPr>
              <w:t>ALMIRA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0"/>
                <w:w w:val="100"/>
              </w:rPr>
              <w:t>IRFA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29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0"/>
                <w:w w:val="100"/>
              </w:rPr>
              <w:t>XHEMBULLA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488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26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0"/>
                <w:w w:val="100"/>
              </w:rPr>
              <w:t>SHQIPERISE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259" w:hRule="exact"/>
        </w:trPr>
        <w:tc>
          <w:tcPr>
            <w:tcW w:w="4853" w:type="dxa"/>
            <w:gridSpan w:val="2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ind w:left="26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0"/>
                <w:w w:val="100"/>
              </w:rPr>
              <w:t>2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4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0"/>
                <w:w w:val="100"/>
              </w:rPr>
              <w:t>DHURATA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0"/>
                <w:w w:val="100"/>
              </w:rPr>
              <w:t>BAJRA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0"/>
                <w:w w:val="100"/>
              </w:rPr>
              <w:t>M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-18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0"/>
                <w:w w:val="79"/>
              </w:rPr>
              <w:t>&lt;,;:UP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-33"/>
                <w:w w:val="79"/>
              </w:rPr>
              <w:t>I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0"/>
                <w:w w:val="108"/>
              </w:rPr>
              <w:t>(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0"/>
                <w:w w:val="107"/>
              </w:rPr>
              <w:t>TYLI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0"/>
                <w:w w:val="108"/>
              </w:rPr>
              <w:t>)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488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3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0"/>
                <w:w w:val="100"/>
              </w:rPr>
              <w:t>DEMOKRATIKE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254" w:hRule="exact"/>
        </w:trPr>
        <w:tc>
          <w:tcPr>
            <w:tcW w:w="4853" w:type="dxa"/>
            <w:gridSpan w:val="2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6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0"/>
                <w:w w:val="100"/>
              </w:rPr>
              <w:t>3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3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0"/>
                <w:w w:val="100"/>
              </w:rPr>
              <w:t>ILI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0"/>
                <w:w w:val="100"/>
              </w:rPr>
              <w:t>HAMI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2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0"/>
                <w:w w:val="100"/>
              </w:rPr>
              <w:t>BEQAJ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488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3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26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0"/>
                <w:w w:val="100"/>
              </w:rPr>
              <w:t>SHQIPERISE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853" w:type="dxa"/>
            <w:gridSpan w:val="2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ind w:left="25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75"/>
              </w:rPr>
              <w:t>-1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0"/>
                <w:w w:val="75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31313"/>
                <w:spacing w:val="19"/>
                <w:w w:val="75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0"/>
                <w:w w:val="98"/>
              </w:rPr>
              <w:t>PERP/\RI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0"/>
                <w:w w:val="98"/>
              </w:rPr>
              <w:t>M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-2"/>
                <w:w w:val="98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0"/>
                <w:w w:val="100"/>
              </w:rPr>
              <w:t>ISLI\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0"/>
                <w:w w:val="100"/>
              </w:rPr>
              <w:t>M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0"/>
                <w:w w:val="106"/>
              </w:rPr>
              <w:t>SP/\HIU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488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3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232323"/>
                <w:spacing w:val="0"/>
                <w:w w:val="109"/>
              </w:rPr>
              <w:t>LEviZJ/\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32323"/>
                <w:spacing w:val="20"/>
                <w:w w:val="109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0"/>
                <w:w w:val="100"/>
              </w:rPr>
              <w:t>SOCI/\LISTE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46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0"/>
                <w:w w:val="89"/>
              </w:rPr>
              <w:t>PE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0"/>
                <w:w w:val="89"/>
              </w:rPr>
              <w:t>R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16"/>
                <w:w w:val="89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0"/>
                <w:w w:val="102"/>
              </w:rPr>
              <w:t>INTEGRIM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254" w:hRule="exact"/>
        </w:trPr>
        <w:tc>
          <w:tcPr>
            <w:tcW w:w="4853" w:type="dxa"/>
            <w:gridSpan w:val="2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ind w:left="27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0"/>
                <w:w w:val="100"/>
              </w:rPr>
              <w:t>5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3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0"/>
                <w:w w:val="94"/>
              </w:rPr>
              <w:t>REME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7"/>
                <w:w w:val="94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0"/>
                <w:w w:val="100"/>
              </w:rPr>
              <w:t>KORAB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0"/>
                <w:w w:val="100"/>
              </w:rPr>
              <w:t>LALA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488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3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0"/>
                <w:w w:val="100"/>
              </w:rPr>
              <w:t>DREJTESI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-3"/>
                <w:w w:val="100"/>
              </w:rPr>
              <w:t>,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0"/>
                <w:w w:val="100"/>
              </w:rPr>
              <w:t>INTEGRI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0"/>
                <w:w w:val="100"/>
              </w:rPr>
              <w:t>M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39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0"/>
                <w:w w:val="100"/>
              </w:rPr>
              <w:t>DH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0"/>
                <w:w w:val="102"/>
              </w:rPr>
              <w:t>UNITET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254" w:hRule="exact"/>
        </w:trPr>
        <w:tc>
          <w:tcPr>
            <w:tcW w:w="4853" w:type="dxa"/>
            <w:gridSpan w:val="2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6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0"/>
                <w:w w:val="100"/>
              </w:rPr>
              <w:t>6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48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0"/>
                <w:w w:val="100"/>
              </w:rPr>
              <w:t>XHEMA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-16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0"/>
                <w:w w:val="100"/>
              </w:rPr>
              <w:t>HYSE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-17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0"/>
                <w:w w:val="103"/>
              </w:rPr>
              <w:t>GJUNKSHI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488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32323"/>
                <w:spacing w:val="0"/>
                <w:w w:val="100"/>
              </w:rPr>
              <w:t>DEMOKRATIKE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</w:tbl>
    <w:p>
      <w:pPr>
        <w:jc w:val="left"/>
        <w:spacing w:after="0"/>
        <w:sectPr>
          <w:pgSz w:w="12240" w:h="15840"/>
          <w:pgMar w:top="1440" w:bottom="280" w:left="1540" w:right="1000"/>
        </w:sectPr>
      </w:pPr>
      <w:rPr/>
    </w:p>
    <w:p>
      <w:pPr>
        <w:spacing w:before="70" w:after="0" w:line="240" w:lineRule="auto"/>
        <w:ind w:right="99"/>
        <w:jc w:val="right"/>
        <w:rPr>
          <w:rFonts w:ascii="Arial" w:hAnsi="Arial" w:cs="Arial" w:eastAsia="Arial"/>
          <w:sz w:val="16"/>
          <w:szCs w:val="16"/>
        </w:rPr>
      </w:pPr>
      <w:rPr/>
      <w:r>
        <w:rPr>
          <w:rFonts w:ascii="Arial" w:hAnsi="Arial" w:cs="Arial" w:eastAsia="Arial"/>
          <w:sz w:val="16"/>
          <w:szCs w:val="16"/>
          <w:color w:val="242424"/>
          <w:spacing w:val="0"/>
          <w:w w:val="100"/>
          <w:i/>
        </w:rPr>
        <w:t>Lidhja</w:t>
      </w:r>
      <w:r>
        <w:rPr>
          <w:rFonts w:ascii="Arial" w:hAnsi="Arial" w:cs="Arial" w:eastAsia="Arial"/>
          <w:sz w:val="16"/>
          <w:szCs w:val="16"/>
          <w:color w:val="242424"/>
          <w:spacing w:val="20"/>
          <w:w w:val="100"/>
          <w:i/>
        </w:rPr>
        <w:t> </w:t>
      </w:r>
      <w:r>
        <w:rPr>
          <w:rFonts w:ascii="Arial" w:hAnsi="Arial" w:cs="Arial" w:eastAsia="Arial"/>
          <w:sz w:val="16"/>
          <w:szCs w:val="16"/>
          <w:color w:val="161616"/>
          <w:spacing w:val="0"/>
          <w:w w:val="145"/>
          <w:i/>
        </w:rPr>
        <w:t>1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</w:rPr>
      </w:r>
    </w:p>
    <w:p>
      <w:pPr>
        <w:spacing w:before="56" w:after="0" w:line="240" w:lineRule="auto"/>
        <w:ind w:right="109"/>
        <w:jc w:val="righ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61616"/>
          <w:spacing w:val="0"/>
          <w:w w:val="86"/>
          <w:i/>
        </w:rPr>
        <w:t>ZGJEDHJET</w:t>
      </w:r>
      <w:r>
        <w:rPr>
          <w:rFonts w:ascii="Arial" w:hAnsi="Arial" w:cs="Arial" w:eastAsia="Arial"/>
          <w:sz w:val="17"/>
          <w:szCs w:val="17"/>
          <w:color w:val="161616"/>
          <w:spacing w:val="-3"/>
          <w:w w:val="86"/>
          <w:i/>
        </w:rPr>
        <w:t> </w:t>
      </w:r>
      <w:r>
        <w:rPr>
          <w:rFonts w:ascii="Arial" w:hAnsi="Arial" w:cs="Arial" w:eastAsia="Arial"/>
          <w:sz w:val="17"/>
          <w:szCs w:val="17"/>
          <w:color w:val="161616"/>
          <w:spacing w:val="0"/>
          <w:w w:val="86"/>
          <w:i/>
        </w:rPr>
        <w:t>PE</w:t>
      </w:r>
      <w:r>
        <w:rPr>
          <w:rFonts w:ascii="Arial" w:hAnsi="Arial" w:cs="Arial" w:eastAsia="Arial"/>
          <w:sz w:val="17"/>
          <w:szCs w:val="17"/>
          <w:color w:val="161616"/>
          <w:spacing w:val="0"/>
          <w:w w:val="86"/>
          <w:i/>
        </w:rPr>
        <w:t>R</w:t>
      </w:r>
      <w:r>
        <w:rPr>
          <w:rFonts w:ascii="Arial" w:hAnsi="Arial" w:cs="Arial" w:eastAsia="Arial"/>
          <w:sz w:val="17"/>
          <w:szCs w:val="17"/>
          <w:color w:val="161616"/>
          <w:spacing w:val="-6"/>
          <w:w w:val="86"/>
          <w:i/>
        </w:rPr>
        <w:t> </w:t>
      </w:r>
      <w:r>
        <w:rPr>
          <w:rFonts w:ascii="Arial" w:hAnsi="Arial" w:cs="Arial" w:eastAsia="Arial"/>
          <w:sz w:val="17"/>
          <w:szCs w:val="17"/>
          <w:color w:val="242424"/>
          <w:spacing w:val="0"/>
          <w:w w:val="95"/>
          <w:i/>
        </w:rPr>
        <w:t>KUVENDI</w:t>
      </w:r>
      <w:r>
        <w:rPr>
          <w:rFonts w:ascii="Arial" w:hAnsi="Arial" w:cs="Arial" w:eastAsia="Arial"/>
          <w:sz w:val="17"/>
          <w:szCs w:val="17"/>
          <w:color w:val="242424"/>
          <w:spacing w:val="0"/>
          <w:w w:val="95"/>
          <w:i/>
        </w:rPr>
        <w:t>N</w:t>
      </w:r>
      <w:r>
        <w:rPr>
          <w:rFonts w:ascii="Arial" w:hAnsi="Arial" w:cs="Arial" w:eastAsia="Arial"/>
          <w:sz w:val="17"/>
          <w:szCs w:val="17"/>
          <w:color w:val="242424"/>
          <w:spacing w:val="-6"/>
          <w:w w:val="95"/>
          <w:i/>
        </w:rPr>
        <w:t> </w:t>
      </w:r>
      <w:r>
        <w:rPr>
          <w:rFonts w:ascii="Arial" w:hAnsi="Arial" w:cs="Arial" w:eastAsia="Arial"/>
          <w:sz w:val="17"/>
          <w:szCs w:val="17"/>
          <w:color w:val="161616"/>
          <w:spacing w:val="0"/>
          <w:w w:val="83"/>
          <w:i/>
        </w:rPr>
        <w:t>E</w:t>
      </w:r>
      <w:r>
        <w:rPr>
          <w:rFonts w:ascii="Arial" w:hAnsi="Arial" w:cs="Arial" w:eastAsia="Arial"/>
          <w:sz w:val="17"/>
          <w:szCs w:val="17"/>
          <w:color w:val="161616"/>
          <w:spacing w:val="-2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61616"/>
          <w:spacing w:val="0"/>
          <w:w w:val="88"/>
          <w:i/>
        </w:rPr>
        <w:t>SHQIPERISE</w:t>
      </w:r>
      <w:r>
        <w:rPr>
          <w:rFonts w:ascii="Arial" w:hAnsi="Arial" w:cs="Arial" w:eastAsia="Arial"/>
          <w:sz w:val="17"/>
          <w:szCs w:val="17"/>
          <w:color w:val="161616"/>
          <w:spacing w:val="-5"/>
          <w:w w:val="88"/>
          <w:i/>
        </w:rPr>
        <w:t> </w:t>
      </w:r>
      <w:r>
        <w:rPr>
          <w:rFonts w:ascii="Arial" w:hAnsi="Arial" w:cs="Arial" w:eastAsia="Arial"/>
          <w:sz w:val="17"/>
          <w:szCs w:val="17"/>
          <w:color w:val="161616"/>
          <w:spacing w:val="0"/>
          <w:w w:val="108"/>
          <w:i/>
        </w:rPr>
        <w:t>2017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192" w:lineRule="exact"/>
        <w:ind w:left="161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161616"/>
          <w:spacing w:val="0"/>
          <w:w w:val="100"/>
          <w:position w:val="-1"/>
        </w:rPr>
        <w:t>REZULTATI</w:t>
      </w:r>
      <w:r>
        <w:rPr>
          <w:rFonts w:ascii="Arial" w:hAnsi="Arial" w:cs="Arial" w:eastAsia="Arial"/>
          <w:sz w:val="17"/>
          <w:szCs w:val="17"/>
          <w:color w:val="161616"/>
          <w:spacing w:val="41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61616"/>
          <w:spacing w:val="0"/>
          <w:w w:val="100"/>
          <w:position w:val="-1"/>
        </w:rPr>
        <w:t>PERFUNDIMTA</w:t>
      </w:r>
      <w:r>
        <w:rPr>
          <w:rFonts w:ascii="Arial" w:hAnsi="Arial" w:cs="Arial" w:eastAsia="Arial"/>
          <w:sz w:val="17"/>
          <w:szCs w:val="17"/>
          <w:color w:val="161616"/>
          <w:spacing w:val="0"/>
          <w:w w:val="100"/>
          <w:position w:val="-1"/>
        </w:rPr>
        <w:t>R</w:t>
      </w:r>
      <w:r>
        <w:rPr>
          <w:rFonts w:ascii="Arial" w:hAnsi="Arial" w:cs="Arial" w:eastAsia="Arial"/>
          <w:sz w:val="17"/>
          <w:szCs w:val="17"/>
          <w:color w:val="161616"/>
          <w:spacing w:val="39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355"/>
          <w:position w:val="-1"/>
        </w:rPr>
        <w:t>I</w:t>
      </w:r>
      <w:r>
        <w:rPr>
          <w:rFonts w:ascii="Arial" w:hAnsi="Arial" w:cs="Arial" w:eastAsia="Arial"/>
          <w:sz w:val="17"/>
          <w:szCs w:val="17"/>
          <w:color w:val="000000"/>
          <w:spacing w:val="-120"/>
          <w:w w:val="355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61616"/>
          <w:spacing w:val="0"/>
          <w:w w:val="100"/>
          <w:position w:val="-1"/>
        </w:rPr>
        <w:t>ZGJEDHJEVE</w:t>
      </w:r>
      <w:r>
        <w:rPr>
          <w:rFonts w:ascii="Arial" w:hAnsi="Arial" w:cs="Arial" w:eastAsia="Arial"/>
          <w:sz w:val="17"/>
          <w:szCs w:val="17"/>
          <w:color w:val="161616"/>
          <w:spacing w:val="7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61616"/>
          <w:spacing w:val="0"/>
          <w:w w:val="100"/>
          <w:position w:val="-1"/>
        </w:rPr>
        <w:t>PE</w:t>
      </w:r>
      <w:r>
        <w:rPr>
          <w:rFonts w:ascii="Arial" w:hAnsi="Arial" w:cs="Arial" w:eastAsia="Arial"/>
          <w:sz w:val="17"/>
          <w:szCs w:val="17"/>
          <w:color w:val="161616"/>
          <w:spacing w:val="0"/>
          <w:w w:val="100"/>
          <w:position w:val="-1"/>
        </w:rPr>
        <w:t>R</w:t>
      </w:r>
      <w:r>
        <w:rPr>
          <w:rFonts w:ascii="Arial" w:hAnsi="Arial" w:cs="Arial" w:eastAsia="Arial"/>
          <w:sz w:val="17"/>
          <w:szCs w:val="17"/>
          <w:color w:val="161616"/>
          <w:spacing w:val="-6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61616"/>
          <w:spacing w:val="0"/>
          <w:w w:val="100"/>
          <w:position w:val="-1"/>
        </w:rPr>
        <w:t>ZONE</w:t>
      </w:r>
      <w:r>
        <w:rPr>
          <w:rFonts w:ascii="Arial" w:hAnsi="Arial" w:cs="Arial" w:eastAsia="Arial"/>
          <w:sz w:val="17"/>
          <w:szCs w:val="17"/>
          <w:color w:val="161616"/>
          <w:spacing w:val="0"/>
          <w:w w:val="100"/>
          <w:position w:val="-1"/>
        </w:rPr>
        <w:t>N</w:t>
      </w:r>
      <w:r>
        <w:rPr>
          <w:rFonts w:ascii="Arial" w:hAnsi="Arial" w:cs="Arial" w:eastAsia="Arial"/>
          <w:sz w:val="17"/>
          <w:szCs w:val="17"/>
          <w:color w:val="161616"/>
          <w:spacing w:val="35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61616"/>
          <w:spacing w:val="0"/>
          <w:w w:val="100"/>
          <w:position w:val="-1"/>
        </w:rPr>
        <w:t>ZGJEDHORE</w:t>
      </w:r>
      <w:r>
        <w:rPr>
          <w:rFonts w:ascii="Arial" w:hAnsi="Arial" w:cs="Arial" w:eastAsia="Arial"/>
          <w:sz w:val="17"/>
          <w:szCs w:val="17"/>
          <w:color w:val="161616"/>
          <w:spacing w:val="15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242424"/>
          <w:spacing w:val="0"/>
          <w:w w:val="100"/>
          <w:position w:val="-1"/>
        </w:rPr>
        <w:t>QARK</w:t>
      </w:r>
      <w:r>
        <w:rPr>
          <w:rFonts w:ascii="Arial" w:hAnsi="Arial" w:cs="Arial" w:eastAsia="Arial"/>
          <w:sz w:val="17"/>
          <w:szCs w:val="17"/>
          <w:color w:val="242424"/>
          <w:spacing w:val="0"/>
          <w:w w:val="100"/>
          <w:position w:val="-1"/>
        </w:rPr>
        <w:t>U</w:t>
      </w:r>
      <w:r>
        <w:rPr>
          <w:rFonts w:ascii="Arial" w:hAnsi="Arial" w:cs="Arial" w:eastAsia="Arial"/>
          <w:sz w:val="17"/>
          <w:szCs w:val="17"/>
          <w:color w:val="242424"/>
          <w:spacing w:val="18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61616"/>
          <w:spacing w:val="0"/>
          <w:w w:val="101"/>
          <w:position w:val="-1"/>
        </w:rPr>
        <w:t>DURRES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  <w:position w:val="0"/>
        </w:rPr>
      </w:r>
    </w:p>
    <w:p>
      <w:pPr>
        <w:spacing w:before="5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3.599997" w:type="dxa"/>
      </w:tblPr>
      <w:tblGrid/>
      <w:tr>
        <w:trPr>
          <w:trHeight w:val="254" w:hRule="exact"/>
        </w:trPr>
        <w:tc>
          <w:tcPr>
            <w:tcW w:w="413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0" w:after="0" w:line="213" w:lineRule="exact"/>
              <w:ind w:left="62" w:right="-53"/>
              <w:jc w:val="left"/>
              <w:rPr>
                <w:rFonts w:ascii="Arial" w:hAnsi="Arial" w:cs="Arial" w:eastAsia="Arial"/>
                <w:sz w:val="19"/>
                <w:szCs w:val="19"/>
              </w:rPr>
            </w:pPr>
            <w:rPr/>
            <w:r>
              <w:rPr>
                <w:rFonts w:ascii="Arial" w:hAnsi="Arial" w:cs="Arial" w:eastAsia="Arial"/>
                <w:sz w:val="19"/>
                <w:szCs w:val="19"/>
                <w:spacing w:val="0"/>
                <w:w w:val="117"/>
                <w:b/>
                <w:bCs/>
              </w:rPr>
              <w:t>Nr.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</w:r>
          </w:p>
        </w:tc>
        <w:tc>
          <w:tcPr>
            <w:tcW w:w="5165" w:type="dxa"/>
            <w:gridSpan w:val="2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0" w:after="0" w:line="213" w:lineRule="exact"/>
              <w:ind w:left="2231" w:right="2148"/>
              <w:jc w:val="center"/>
              <w:rPr>
                <w:rFonts w:ascii="Arial" w:hAnsi="Arial" w:cs="Arial" w:eastAsia="Arial"/>
                <w:sz w:val="19"/>
                <w:szCs w:val="19"/>
              </w:rPr>
            </w:pPr>
            <w:rPr/>
            <w:r>
              <w:rPr>
                <w:rFonts w:ascii="Arial" w:hAnsi="Arial" w:cs="Arial" w:eastAsia="Arial"/>
                <w:sz w:val="19"/>
                <w:szCs w:val="19"/>
                <w:spacing w:val="0"/>
                <w:w w:val="112"/>
                <w:b/>
                <w:bCs/>
              </w:rPr>
              <w:t>Partite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11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11"/>
              </w:rPr>
              <w:t>Vota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89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70" w:right="314"/>
              <w:jc w:val="center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32"/>
              </w:rPr>
              <w:t>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74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77" w:right="-45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13"/>
              </w:rPr>
              <w:t>Mandate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5" w:hRule="exact"/>
        </w:trPr>
        <w:tc>
          <w:tcPr>
            <w:tcW w:w="413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/>
            <w:rPr/>
          </w:p>
        </w:tc>
        <w:tc>
          <w:tcPr>
            <w:tcW w:w="4354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-144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61616"/>
                <w:w w:val="171"/>
              </w:rPr>
              <w:t>1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-2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00"/>
              </w:rPr>
              <w:t>LEVIZJA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4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2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00"/>
              </w:rPr>
              <w:t>PE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-1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7"/>
              </w:rPr>
              <w:t>INTEGRIM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11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21"/>
              </w:rPr>
              <w:t>LSI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182" w:right="-61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20"/>
              </w:rPr>
              <w:t>21.941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89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269" w:right="-62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20"/>
              </w:rPr>
              <w:t>14,92%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74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right="-8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19"/>
              </w:rPr>
              <w:t>2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13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right="-8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19"/>
              </w:rPr>
              <w:t>2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54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30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2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3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11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00"/>
              </w:rPr>
              <w:t>PS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82" w:right="-45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17"/>
              </w:rPr>
              <w:t>73.066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89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50" w:right="-43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20"/>
              </w:rPr>
              <w:t>49,68%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7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right="-9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20"/>
              </w:rPr>
              <w:t>8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4" w:hRule="exact"/>
        </w:trPr>
        <w:tc>
          <w:tcPr>
            <w:tcW w:w="413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right="-9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20"/>
              </w:rPr>
              <w:t>3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54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32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2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08"/>
              </w:rPr>
              <w:t>KRISTIA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08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19"/>
                <w:w w:val="108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DEMOKRATE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1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3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11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2"/>
              </w:rPr>
              <w:t>PKD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461" w:right="-42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17"/>
              </w:rPr>
              <w:t>315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89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374" w:right="-4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19"/>
              </w:rPr>
              <w:t>0,21%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74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right="-10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21"/>
              </w:rPr>
              <w:t>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13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254" w:right="-49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25"/>
              </w:rPr>
              <w:t>4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54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3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SFIDA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00"/>
              </w:rPr>
              <w:t>PE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-1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04"/>
              </w:rPr>
              <w:t>SHQIPERINE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11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8"/>
              </w:rPr>
              <w:t>SFIDA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461" w:right="-42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17"/>
              </w:rPr>
              <w:t>274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89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74" w:right="-4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19"/>
              </w:rPr>
              <w:t>0,19%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74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right="-10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21"/>
              </w:rPr>
              <w:t>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4" w:hRule="exact"/>
        </w:trPr>
        <w:tc>
          <w:tcPr>
            <w:tcW w:w="413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right="-8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19"/>
              </w:rPr>
              <w:t>5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54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2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3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REPUBLIKANE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2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3"/>
              </w:rPr>
              <w:t>SHQIPTARE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11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PR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461" w:right="-42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17"/>
              </w:rPr>
              <w:t>278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89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74" w:right="-4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19"/>
              </w:rPr>
              <w:t>0,19%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74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right="-10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21"/>
              </w:rPr>
              <w:t>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13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right="-8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19"/>
              </w:rPr>
              <w:t>6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54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2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3"/>
              </w:rPr>
              <w:t>DEMOKRATIKE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11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2"/>
              </w:rPr>
              <w:t>PD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73" w:right="-41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18"/>
              </w:rPr>
              <w:t>43.163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89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59" w:right="-47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19"/>
              </w:rPr>
              <w:t>29,35%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7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right="-4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25"/>
              </w:rPr>
              <w:t>4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13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right="-11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22"/>
              </w:rPr>
              <w:t>7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54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33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3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05"/>
              </w:rPr>
              <w:t>BASHKIM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-29"/>
                <w:w w:val="105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5"/>
              </w:rPr>
              <w:t>DEMOKRISTIA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5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5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9"/>
                <w:w w:val="105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5"/>
              </w:rPr>
              <w:t>SHQIPTAR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11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left="38" w:right="-43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3"/>
              </w:rPr>
              <w:t>PBDKSH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right="1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21"/>
              </w:rPr>
              <w:t>84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89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65" w:right="-4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21"/>
              </w:rPr>
              <w:t>0,06%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7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right="-10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21"/>
              </w:rPr>
              <w:t>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13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right="-9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20"/>
              </w:rPr>
              <w:t>8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54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32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2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ALEANCA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2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5"/>
              </w:rPr>
              <w:t>DEMOKRISTIANE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11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left="1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9"/>
              </w:rPr>
              <w:t>ADK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480" w:right="-5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16"/>
              </w:rPr>
              <w:t>186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89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65" w:right="-4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21"/>
              </w:rPr>
              <w:t>0,13%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7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right="-10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21"/>
              </w:rPr>
              <w:t>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4" w:hRule="exact"/>
        </w:trPr>
        <w:tc>
          <w:tcPr>
            <w:tcW w:w="413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right="-9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20"/>
              </w:rPr>
              <w:t>9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54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32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2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SOCIA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3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00"/>
              </w:rPr>
              <w:t>DEMOKRATE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3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3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11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2"/>
              </w:rPr>
              <w:t>PSD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461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16"/>
              </w:rPr>
              <w:t>489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89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374" w:right="-4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19"/>
              </w:rPr>
              <w:t>0,33%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74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right="-10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21"/>
              </w:rPr>
              <w:t>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13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left="168" w:right="-6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18"/>
              </w:rPr>
              <w:t>10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54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ALEANCA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2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3"/>
              </w:rPr>
              <w:t>DEMOKRATIKE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11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9"/>
              </w:rPr>
              <w:t>AD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right="-26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35"/>
              </w:rPr>
              <w:t>71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89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65" w:right="-4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21"/>
              </w:rPr>
              <w:t>0,05%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74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right="-10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21"/>
              </w:rPr>
              <w:t>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4" w:hRule="exact"/>
        </w:trPr>
        <w:tc>
          <w:tcPr>
            <w:tcW w:w="413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168" w:right="-95"/>
              <w:jc w:val="left"/>
              <w:rPr>
                <w:rFonts w:ascii="Arial" w:hAnsi="Arial" w:cs="Arial" w:eastAsia="Arial"/>
                <w:sz w:val="19"/>
                <w:szCs w:val="19"/>
              </w:rPr>
            </w:pPr>
            <w:rPr/>
            <w:r>
              <w:rPr>
                <w:rFonts w:ascii="Arial" w:hAnsi="Arial" w:cs="Arial" w:eastAsia="Arial"/>
                <w:sz w:val="19"/>
                <w:szCs w:val="19"/>
                <w:color w:val="161616"/>
                <w:spacing w:val="0"/>
                <w:w w:val="117"/>
              </w:rPr>
              <w:t>11</w:t>
            </w:r>
            <w:r>
              <w:rPr>
                <w:rFonts w:ascii="Arial" w:hAnsi="Arial" w:cs="Arial" w:eastAsia="Arial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4354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FRYMA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1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03"/>
              </w:rPr>
              <w:t>DEMOKRATIKE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11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2"/>
              </w:rPr>
              <w:t>FRD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461" w:right="-65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25"/>
              </w:rPr>
              <w:t>881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89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65" w:right="-4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21"/>
              </w:rPr>
              <w:t>0,60%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74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right="-10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21"/>
              </w:rPr>
              <w:t>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13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68" w:right="-7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19"/>
              </w:rPr>
              <w:t>12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54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3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DEMOKRACIA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4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3"/>
              </w:rPr>
              <w:t>SOCIALE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11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2"/>
              </w:rPr>
              <w:t>PDS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480" w:right="-5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16"/>
              </w:rPr>
              <w:t>133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89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65" w:right="-4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21"/>
              </w:rPr>
              <w:t>0,09%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7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right="-10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21"/>
              </w:rPr>
              <w:t>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13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left="168" w:right="-6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18"/>
              </w:rPr>
              <w:t>13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54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4"/>
              </w:rPr>
              <w:t>DREJTESI,INTEGRI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4"/>
              </w:rPr>
              <w:t>M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13"/>
                <w:w w:val="104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00"/>
              </w:rPr>
              <w:t>DH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1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7"/>
              </w:rPr>
              <w:t>UNITET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11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10"/>
              </w:rPr>
              <w:t>PDIU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7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19"/>
              </w:rPr>
              <w:t>4.519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89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74" w:right="-4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19"/>
              </w:rPr>
              <w:t>3,07%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7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right="-10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21"/>
              </w:rPr>
              <w:t>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13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left="168" w:right="-6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18"/>
              </w:rPr>
              <w:t>14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54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1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ALEANCA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1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ARBNORE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2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KOMBETARE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11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left="1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6"/>
              </w:rPr>
              <w:t>AAK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right="-13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18"/>
              </w:rPr>
              <w:t>19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89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65" w:right="-4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21"/>
              </w:rPr>
              <w:t>0,01%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7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right="-10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21"/>
              </w:rPr>
              <w:t>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4" w:hRule="exact"/>
        </w:trPr>
        <w:tc>
          <w:tcPr>
            <w:tcW w:w="413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left="168" w:right="-66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17"/>
              </w:rPr>
              <w:t>15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54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9"/>
              </w:rPr>
              <w:t>MINORITETI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-10"/>
                <w:w w:val="109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ETNIK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4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GREK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1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PE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-1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00"/>
              </w:rPr>
              <w:t>TE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1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1"/>
              </w:rPr>
              <w:t>ARDHMEN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11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MEGA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right="-11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17"/>
              </w:rPr>
              <w:t>15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89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374" w:right="-4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19"/>
              </w:rPr>
              <w:t>0,01%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74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right="-10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21"/>
              </w:rPr>
              <w:t>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13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left="168" w:right="-6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18"/>
              </w:rPr>
              <w:t>16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54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KOMUNISTE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3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11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PKSH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right="-1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22"/>
              </w:rPr>
              <w:t>76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89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74" w:right="-4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19"/>
              </w:rPr>
              <w:t>0,05%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74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right="-10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21"/>
              </w:rPr>
              <w:t>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4" w:hRule="exact"/>
        </w:trPr>
        <w:tc>
          <w:tcPr>
            <w:tcW w:w="413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68" w:right="-6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18"/>
              </w:rPr>
              <w:t>17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54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ALEANCA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2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00"/>
              </w:rPr>
              <w:t>POPULLORE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-1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00"/>
              </w:rPr>
              <w:t>PE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3"/>
              </w:rPr>
              <w:t>DREJTESI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11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1"/>
              </w:rPr>
              <w:t>APD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right="1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16"/>
              </w:rPr>
              <w:t>56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89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374" w:right="-4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19"/>
              </w:rPr>
              <w:t>0,04%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74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right="-10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21"/>
              </w:rPr>
              <w:t>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13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68" w:right="-6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18"/>
              </w:rPr>
              <w:t>18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54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LISTA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4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02"/>
              </w:rPr>
              <w:t>BARABARTE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11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5"/>
              </w:rPr>
              <w:t>LIBRA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98" w:right="-54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1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14"/>
              </w:rPr>
              <w:t>515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89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84" w:right="-63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20"/>
              </w:rPr>
              <w:t>1,03%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7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right="-10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21"/>
              </w:rPr>
              <w:t>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5" w:hRule="exact"/>
        </w:trPr>
        <w:tc>
          <w:tcPr>
            <w:tcW w:w="413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/>
            <w:rPr/>
          </w:p>
        </w:tc>
        <w:tc>
          <w:tcPr>
            <w:tcW w:w="4354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0" w:after="0" w:line="213" w:lineRule="exact"/>
              <w:ind w:right="-5"/>
              <w:jc w:val="right"/>
              <w:rPr>
                <w:rFonts w:ascii="Arial" w:hAnsi="Arial" w:cs="Arial" w:eastAsia="Arial"/>
                <w:sz w:val="19"/>
                <w:szCs w:val="19"/>
              </w:rPr>
            </w:pPr>
            <w:rPr/>
            <w:r>
              <w:rPr>
                <w:rFonts w:ascii="Arial" w:hAnsi="Arial" w:cs="Arial" w:eastAsia="Arial"/>
                <w:sz w:val="19"/>
                <w:szCs w:val="19"/>
                <w:spacing w:val="0"/>
                <w:w w:val="110"/>
                <w:b/>
                <w:bCs/>
              </w:rPr>
              <w:t>Gjithsej</w:t>
            </w:r>
            <w:r>
              <w:rPr>
                <w:rFonts w:ascii="Arial" w:hAnsi="Arial" w:cs="Arial" w:eastAsia="Arial"/>
                <w:sz w:val="19"/>
                <w:szCs w:val="19"/>
                <w:spacing w:val="0"/>
                <w:w w:val="100"/>
              </w:rPr>
            </w:r>
          </w:p>
        </w:tc>
        <w:tc>
          <w:tcPr>
            <w:tcW w:w="811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/>
            <w:rPr/>
          </w:p>
        </w:tc>
        <w:tc>
          <w:tcPr>
            <w:tcW w:w="840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86" w:right="-79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20"/>
              </w:rPr>
              <w:t>147.081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89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63" w:right="-64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19"/>
              </w:rPr>
              <w:t>100,00%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74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right="-22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18"/>
              </w:rPr>
              <w:t>14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</w:tbl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8" w:after="0" w:line="240" w:lineRule="auto"/>
        <w:ind w:left="2273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242424"/>
          <w:spacing w:val="0"/>
          <w:w w:val="88"/>
        </w:rPr>
        <w:t>LIS</w:t>
      </w:r>
      <w:r>
        <w:rPr>
          <w:rFonts w:ascii="Arial" w:hAnsi="Arial" w:cs="Arial" w:eastAsia="Arial"/>
          <w:sz w:val="17"/>
          <w:szCs w:val="17"/>
          <w:color w:val="242424"/>
          <w:spacing w:val="-3"/>
          <w:w w:val="88"/>
        </w:rPr>
        <w:t>T</w:t>
      </w:r>
      <w:r>
        <w:rPr>
          <w:rFonts w:ascii="Arial" w:hAnsi="Arial" w:cs="Arial" w:eastAsia="Arial"/>
          <w:sz w:val="17"/>
          <w:szCs w:val="17"/>
          <w:color w:val="242424"/>
          <w:spacing w:val="0"/>
          <w:w w:val="88"/>
        </w:rPr>
        <w:t>A</w:t>
      </w:r>
      <w:r>
        <w:rPr>
          <w:rFonts w:ascii="Arial" w:hAnsi="Arial" w:cs="Arial" w:eastAsia="Arial"/>
          <w:sz w:val="17"/>
          <w:szCs w:val="17"/>
          <w:color w:val="242424"/>
          <w:spacing w:val="10"/>
          <w:w w:val="88"/>
        </w:rPr>
        <w:t> </w:t>
      </w:r>
      <w:r>
        <w:rPr>
          <w:rFonts w:ascii="Arial" w:hAnsi="Arial" w:cs="Arial" w:eastAsia="Arial"/>
          <w:sz w:val="17"/>
          <w:szCs w:val="17"/>
          <w:color w:val="161616"/>
          <w:spacing w:val="0"/>
          <w:w w:val="88"/>
        </w:rPr>
        <w:t>EMERORE</w:t>
      </w:r>
      <w:r>
        <w:rPr>
          <w:rFonts w:ascii="Arial" w:hAnsi="Arial" w:cs="Arial" w:eastAsia="Arial"/>
          <w:sz w:val="17"/>
          <w:szCs w:val="17"/>
          <w:color w:val="161616"/>
          <w:spacing w:val="26"/>
          <w:w w:val="88"/>
        </w:rPr>
        <w:t> </w:t>
      </w:r>
      <w:r>
        <w:rPr>
          <w:rFonts w:ascii="Arial" w:hAnsi="Arial" w:cs="Arial" w:eastAsia="Arial"/>
          <w:sz w:val="17"/>
          <w:szCs w:val="17"/>
          <w:color w:val="242424"/>
          <w:spacing w:val="0"/>
          <w:w w:val="88"/>
        </w:rPr>
        <w:t>E</w:t>
      </w:r>
      <w:r>
        <w:rPr>
          <w:rFonts w:ascii="Arial" w:hAnsi="Arial" w:cs="Arial" w:eastAsia="Arial"/>
          <w:sz w:val="17"/>
          <w:szCs w:val="17"/>
          <w:color w:val="242424"/>
          <w:spacing w:val="-8"/>
          <w:w w:val="88"/>
        </w:rPr>
        <w:t> </w:t>
      </w:r>
      <w:r>
        <w:rPr>
          <w:rFonts w:ascii="Arial" w:hAnsi="Arial" w:cs="Arial" w:eastAsia="Arial"/>
          <w:sz w:val="17"/>
          <w:szCs w:val="17"/>
          <w:color w:val="242424"/>
          <w:spacing w:val="0"/>
          <w:w w:val="88"/>
        </w:rPr>
        <w:t>DEPUTETEVE</w:t>
      </w:r>
      <w:r>
        <w:rPr>
          <w:rFonts w:ascii="Arial" w:hAnsi="Arial" w:cs="Arial" w:eastAsia="Arial"/>
          <w:sz w:val="17"/>
          <w:szCs w:val="17"/>
          <w:color w:val="242424"/>
          <w:spacing w:val="-10"/>
          <w:w w:val="88"/>
        </w:rPr>
        <w:t> </w:t>
      </w:r>
      <w:r>
        <w:rPr>
          <w:rFonts w:ascii="Arial" w:hAnsi="Arial" w:cs="Arial" w:eastAsia="Arial"/>
          <w:sz w:val="17"/>
          <w:szCs w:val="17"/>
          <w:color w:val="161616"/>
          <w:spacing w:val="0"/>
          <w:w w:val="88"/>
        </w:rPr>
        <w:t>TE</w:t>
      </w:r>
      <w:r>
        <w:rPr>
          <w:rFonts w:ascii="Arial" w:hAnsi="Arial" w:cs="Arial" w:eastAsia="Arial"/>
          <w:sz w:val="17"/>
          <w:szCs w:val="17"/>
          <w:color w:val="161616"/>
          <w:spacing w:val="8"/>
          <w:w w:val="88"/>
        </w:rPr>
        <w:t> </w:t>
      </w:r>
      <w:r>
        <w:rPr>
          <w:rFonts w:ascii="Arial" w:hAnsi="Arial" w:cs="Arial" w:eastAsia="Arial"/>
          <w:sz w:val="17"/>
          <w:szCs w:val="17"/>
          <w:color w:val="242424"/>
          <w:spacing w:val="0"/>
          <w:w w:val="100"/>
        </w:rPr>
        <w:t>ZGJEDHUR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3.599997" w:type="dxa"/>
      </w:tblPr>
      <w:tblGrid/>
      <w:tr>
        <w:trPr>
          <w:trHeight w:val="245" w:hRule="exact"/>
        </w:trPr>
        <w:tc>
          <w:tcPr>
            <w:tcW w:w="413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4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19"/>
              </w:rPr>
              <w:t>Nr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54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tabs>
                <w:tab w:pos="1320" w:val="left"/>
                <w:tab w:pos="2340" w:val="left"/>
              </w:tabs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spacing w:val="-9"/>
                <w:w w:val="94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31"/>
              </w:rPr>
              <w:t>mri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Atesia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16"/>
              </w:rPr>
              <w:t>Mbiemri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518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99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17"/>
              </w:rPr>
              <w:t>Subjekt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17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-12"/>
                <w:w w:val="117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17"/>
              </w:rPr>
              <w:t>zgjedhor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4" w:hRule="exact"/>
        </w:trPr>
        <w:tc>
          <w:tcPr>
            <w:tcW w:w="413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/>
            <w:rPr/>
          </w:p>
        </w:tc>
        <w:tc>
          <w:tcPr>
            <w:tcW w:w="4354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-144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61616"/>
                <w:w w:val="171"/>
              </w:rPr>
              <w:t>1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-2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6"/>
              </w:rPr>
              <w:t>ED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-36"/>
                <w:w w:val="106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06"/>
              </w:rPr>
              <w:t>TO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-4"/>
                <w:w w:val="106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06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06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06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7"/>
                <w:w w:val="106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06"/>
              </w:rPr>
              <w:t>PALOKA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518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3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3"/>
              </w:rPr>
              <w:t>DEMOKRATIKE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13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right="-8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19"/>
              </w:rPr>
              <w:t>2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54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0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EGLANTINA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4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MUHARRE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M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1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2"/>
              </w:rPr>
              <w:t>GJERMENI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518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2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3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4" w:hRule="exact"/>
        </w:trPr>
        <w:tc>
          <w:tcPr>
            <w:tcW w:w="413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right="-9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20"/>
              </w:rPr>
              <w:t>3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54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2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FATBARDHA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3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MERBA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1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10"/>
              </w:rPr>
              <w:t>KADIU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518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2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3"/>
              </w:rPr>
              <w:t>DEMOKRATIKE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13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254" w:right="-49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25"/>
              </w:rPr>
              <w:t>4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54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7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FIDE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3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11"/>
              </w:rPr>
              <w:t>BAH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-16"/>
                <w:w w:val="111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-112"/>
                <w:w w:val="111"/>
              </w:rPr>
              <w:t>Y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11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16"/>
                <w:w w:val="11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11"/>
              </w:rPr>
              <w:t>LLI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518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2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2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3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13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right="-6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7"/>
              </w:rPr>
              <w:t>5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54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2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00"/>
              </w:rPr>
              <w:t>FLORJO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PROKOP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8"/>
              </w:rPr>
              <w:t>MIMA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518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2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3"/>
              </w:rPr>
              <w:t>DEMOKRATIKE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13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right="-8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19"/>
              </w:rPr>
              <w:t>6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54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1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20"/>
              </w:rPr>
              <w:t>ILI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20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-3"/>
                <w:w w:val="12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00"/>
              </w:rPr>
              <w:t>MUHAME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3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8"/>
              </w:rPr>
              <w:t>NDRAXHI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518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2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3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4" w:hRule="exact"/>
        </w:trPr>
        <w:tc>
          <w:tcPr>
            <w:tcW w:w="413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right="-11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22"/>
              </w:rPr>
              <w:t>7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54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22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00"/>
              </w:rPr>
              <w:t>JURGIS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4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SHEFQET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C::YRBJA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518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2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2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3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13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right="-9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20"/>
              </w:rPr>
              <w:t>8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54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3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7"/>
              </w:rPr>
              <w:t>KLODIANA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4"/>
                <w:w w:val="107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FATMI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3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7"/>
              </w:rPr>
              <w:t>SPAHIU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518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2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2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3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4" w:hRule="exact"/>
        </w:trPr>
        <w:tc>
          <w:tcPr>
            <w:tcW w:w="413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right="-9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20"/>
              </w:rPr>
              <w:t>9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54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3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00"/>
              </w:rPr>
              <w:t>LEFTE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14"/>
              </w:rPr>
              <w:t>HA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-2"/>
                <w:w w:val="114"/>
              </w:rPr>
              <w:t>K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-43"/>
                <w:w w:val="114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1"/>
              </w:rPr>
              <w:t>KOKA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518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12"/>
              </w:rPr>
              <w:t>LEviZJA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7"/>
                <w:w w:val="112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1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PE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6"/>
              </w:rPr>
              <w:t>INTEGRIM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13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left="168" w:right="-6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18"/>
              </w:rPr>
              <w:t>10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54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MILVA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4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VILSO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6"/>
              </w:rPr>
              <w:t>EKONOMI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518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2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2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3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13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0" w:after="0" w:line="213" w:lineRule="exact"/>
              <w:ind w:left="168" w:right="-95"/>
              <w:jc w:val="left"/>
              <w:rPr>
                <w:rFonts w:ascii="Arial" w:hAnsi="Arial" w:cs="Arial" w:eastAsia="Arial"/>
                <w:sz w:val="19"/>
                <w:szCs w:val="19"/>
              </w:rPr>
            </w:pPr>
            <w:rPr/>
            <w:r>
              <w:rPr>
                <w:rFonts w:ascii="Arial" w:hAnsi="Arial" w:cs="Arial" w:eastAsia="Arial"/>
                <w:sz w:val="19"/>
                <w:szCs w:val="19"/>
                <w:color w:val="161616"/>
                <w:spacing w:val="0"/>
                <w:w w:val="117"/>
              </w:rPr>
              <w:t>11</w:t>
            </w:r>
            <w:r>
              <w:rPr>
                <w:rFonts w:ascii="Arial" w:hAnsi="Arial" w:cs="Arial" w:eastAsia="Arial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4354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NORA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1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00"/>
              </w:rPr>
              <w:t>DO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3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02"/>
              </w:rPr>
              <w:t>MALAJ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518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10"/>
              </w:rPr>
              <w:t>LEviZJA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17"/>
                <w:w w:val="11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1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PE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6"/>
              </w:rPr>
              <w:t>INTEGRIM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13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left="168" w:right="-7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19"/>
              </w:rPr>
              <w:t>12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54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2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OER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1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EQRE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M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04"/>
              </w:rPr>
              <w:t>BYLYKBASHI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518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3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3"/>
              </w:rPr>
              <w:t>DEMOKRATIKE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4" w:hRule="exact"/>
        </w:trPr>
        <w:tc>
          <w:tcPr>
            <w:tcW w:w="413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left="168" w:right="-6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18"/>
              </w:rPr>
              <w:t>13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54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ROLANT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2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HA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1"/>
              </w:rPr>
              <w:t>M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-3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29"/>
              </w:rPr>
              <w:t>D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-20"/>
                <w:w w:val="128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3"/>
              </w:rPr>
              <w:t>X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-2"/>
                <w:w w:val="104"/>
              </w:rPr>
              <w:t>H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2"/>
              </w:rPr>
              <w:t>ELILAJ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518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2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2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3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13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68" w:right="-6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18"/>
              </w:rPr>
              <w:t>14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54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RRAHMA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2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REXHEP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RRAJA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518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2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2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161616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42424"/>
                <w:spacing w:val="0"/>
                <w:w w:val="103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</w:tbl>
    <w:p>
      <w:pPr>
        <w:jc w:val="left"/>
        <w:spacing w:after="0"/>
        <w:sectPr>
          <w:pgSz w:w="12240" w:h="15840"/>
          <w:pgMar w:top="1440" w:bottom="280" w:left="1500" w:right="1200"/>
        </w:sectPr>
      </w:pPr>
      <w:rPr/>
    </w:p>
    <w:p>
      <w:pPr>
        <w:spacing w:before="79" w:after="0" w:line="240" w:lineRule="auto"/>
        <w:ind w:right="100"/>
        <w:jc w:val="righ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62626"/>
          <w:w w:val="97"/>
          <w:i/>
        </w:rPr>
        <w:t>Lidhja</w:t>
      </w:r>
      <w:r>
        <w:rPr>
          <w:rFonts w:ascii="Arial" w:hAnsi="Arial" w:cs="Arial" w:eastAsia="Arial"/>
          <w:sz w:val="18"/>
          <w:szCs w:val="18"/>
          <w:color w:val="262626"/>
          <w:spacing w:val="-36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13"/>
          <w:i/>
        </w:rPr>
        <w:t>1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42" w:after="0" w:line="240" w:lineRule="auto"/>
        <w:ind w:right="109"/>
        <w:jc w:val="righ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62626"/>
          <w:spacing w:val="0"/>
          <w:w w:val="79"/>
          <w:i/>
        </w:rPr>
        <w:t>ZGJEDHJET</w:t>
      </w:r>
      <w:r>
        <w:rPr>
          <w:rFonts w:ascii="Arial" w:hAnsi="Arial" w:cs="Arial" w:eastAsia="Arial"/>
          <w:sz w:val="18"/>
          <w:szCs w:val="18"/>
          <w:color w:val="262626"/>
          <w:spacing w:val="8"/>
          <w:w w:val="79"/>
          <w:i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79"/>
          <w:i/>
        </w:rPr>
        <w:t>PE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79"/>
          <w:i/>
        </w:rPr>
        <w:t>R</w:t>
      </w:r>
      <w:r>
        <w:rPr>
          <w:rFonts w:ascii="Arial" w:hAnsi="Arial" w:cs="Arial" w:eastAsia="Arial"/>
          <w:sz w:val="18"/>
          <w:szCs w:val="18"/>
          <w:color w:val="262626"/>
          <w:spacing w:val="1"/>
          <w:w w:val="79"/>
          <w:i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88"/>
          <w:i/>
        </w:rPr>
        <w:t>KUVENDI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88"/>
          <w:i/>
        </w:rPr>
        <w:t>N</w:t>
      </w:r>
      <w:r>
        <w:rPr>
          <w:rFonts w:ascii="Arial" w:hAnsi="Arial" w:cs="Arial" w:eastAsia="Arial"/>
          <w:sz w:val="18"/>
          <w:szCs w:val="18"/>
          <w:color w:val="262626"/>
          <w:spacing w:val="-6"/>
          <w:w w:val="88"/>
          <w:i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71"/>
          <w:i/>
        </w:rPr>
        <w:t>E</w:t>
      </w:r>
      <w:r>
        <w:rPr>
          <w:rFonts w:ascii="Arial" w:hAnsi="Arial" w:cs="Arial" w:eastAsia="Arial"/>
          <w:sz w:val="18"/>
          <w:szCs w:val="18"/>
          <w:color w:val="262626"/>
          <w:spacing w:val="-1"/>
          <w:w w:val="71"/>
          <w:i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81"/>
          <w:i/>
        </w:rPr>
        <w:t>SHQIPERISE</w:t>
      </w:r>
      <w:r>
        <w:rPr>
          <w:rFonts w:ascii="Arial" w:hAnsi="Arial" w:cs="Arial" w:eastAsia="Arial"/>
          <w:sz w:val="18"/>
          <w:szCs w:val="18"/>
          <w:color w:val="262626"/>
          <w:spacing w:val="-4"/>
          <w:w w:val="81"/>
          <w:i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99"/>
          <w:i/>
        </w:rPr>
        <w:t>2017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9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192" w:lineRule="exact"/>
        <w:ind w:left="171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position w:val="-1"/>
        </w:rPr>
        <w:t>REZULTATI</w:t>
      </w:r>
      <w:r>
        <w:rPr>
          <w:rFonts w:ascii="Arial" w:hAnsi="Arial" w:cs="Arial" w:eastAsia="Arial"/>
          <w:sz w:val="17"/>
          <w:szCs w:val="17"/>
          <w:color w:val="262626"/>
          <w:spacing w:val="24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position w:val="-1"/>
        </w:rPr>
        <w:t>PERFUNDIMTA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position w:val="-1"/>
        </w:rPr>
        <w:t>R</w:t>
      </w:r>
      <w:r>
        <w:rPr>
          <w:rFonts w:ascii="Arial" w:hAnsi="Arial" w:cs="Arial" w:eastAsia="Arial"/>
          <w:sz w:val="17"/>
          <w:szCs w:val="17"/>
          <w:color w:val="262626"/>
          <w:spacing w:val="3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355"/>
          <w:position w:val="-1"/>
        </w:rPr>
        <w:t>I</w:t>
      </w:r>
      <w:r>
        <w:rPr>
          <w:rFonts w:ascii="Arial" w:hAnsi="Arial" w:cs="Arial" w:eastAsia="Arial"/>
          <w:sz w:val="17"/>
          <w:szCs w:val="17"/>
          <w:color w:val="262626"/>
          <w:spacing w:val="-120"/>
          <w:w w:val="355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-1"/>
        </w:rPr>
        <w:t>ZGJEDHJEVE</w:t>
      </w:r>
      <w:r>
        <w:rPr>
          <w:rFonts w:ascii="Arial" w:hAnsi="Arial" w:cs="Arial" w:eastAsia="Arial"/>
          <w:sz w:val="17"/>
          <w:szCs w:val="17"/>
          <w:color w:val="111111"/>
          <w:spacing w:val="-15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position w:val="-1"/>
        </w:rPr>
        <w:t>PE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position w:val="-1"/>
        </w:rPr>
        <w:t>R</w:t>
      </w:r>
      <w:r>
        <w:rPr>
          <w:rFonts w:ascii="Arial" w:hAnsi="Arial" w:cs="Arial" w:eastAsia="Arial"/>
          <w:sz w:val="17"/>
          <w:szCs w:val="17"/>
          <w:color w:val="262626"/>
          <w:spacing w:val="-17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position w:val="-1"/>
        </w:rPr>
        <w:t>ZONE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position w:val="-1"/>
        </w:rPr>
        <w:t>N</w:t>
      </w:r>
      <w:r>
        <w:rPr>
          <w:rFonts w:ascii="Arial" w:hAnsi="Arial" w:cs="Arial" w:eastAsia="Arial"/>
          <w:sz w:val="17"/>
          <w:szCs w:val="17"/>
          <w:color w:val="262626"/>
          <w:spacing w:val="23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11111"/>
          <w:spacing w:val="0"/>
          <w:w w:val="100"/>
          <w:position w:val="-1"/>
        </w:rPr>
        <w:t>ZGJEDHORE</w:t>
      </w:r>
      <w:r>
        <w:rPr>
          <w:rFonts w:ascii="Arial" w:hAnsi="Arial" w:cs="Arial" w:eastAsia="Arial"/>
          <w:sz w:val="17"/>
          <w:szCs w:val="17"/>
          <w:color w:val="111111"/>
          <w:spacing w:val="-6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position w:val="-1"/>
        </w:rPr>
        <w:t>QARK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position w:val="-1"/>
        </w:rPr>
        <w:t>U</w:t>
      </w:r>
      <w:r>
        <w:rPr>
          <w:rFonts w:ascii="Arial" w:hAnsi="Arial" w:cs="Arial" w:eastAsia="Arial"/>
          <w:sz w:val="17"/>
          <w:szCs w:val="17"/>
          <w:color w:val="262626"/>
          <w:spacing w:val="6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1"/>
          <w:position w:val="-1"/>
        </w:rPr>
        <w:t>ELBASAN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  <w:position w:val="0"/>
        </w:rPr>
      </w:r>
    </w:p>
    <w:p>
      <w:pPr>
        <w:spacing w:before="5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89.6" w:type="dxa"/>
      </w:tblPr>
      <w:tblGrid/>
      <w:tr>
        <w:trPr>
          <w:trHeight w:val="250" w:hRule="exact"/>
        </w:trPr>
        <w:tc>
          <w:tcPr>
            <w:tcW w:w="413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67" w:right="-4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010101"/>
                <w:spacing w:val="0"/>
                <w:w w:val="115"/>
                <w:b/>
                <w:bCs/>
              </w:rPr>
              <w:t>Nr.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5078" w:type="dxa"/>
            <w:gridSpan w:val="2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2184" w:right="2119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010101"/>
                <w:w w:val="116"/>
                <w:b/>
                <w:bCs/>
              </w:rPr>
              <w:t>Parti</w:t>
            </w:r>
            <w:r>
              <w:rPr>
                <w:rFonts w:ascii="Arial" w:hAnsi="Arial" w:cs="Arial" w:eastAsia="Arial"/>
                <w:sz w:val="18"/>
                <w:szCs w:val="18"/>
                <w:color w:val="010101"/>
                <w:spacing w:val="1"/>
                <w:w w:val="117"/>
                <w:b/>
                <w:bCs/>
              </w:rPr>
              <w:t>t</w:t>
            </w:r>
            <w:r>
              <w:rPr>
                <w:rFonts w:ascii="Arial" w:hAnsi="Arial" w:cs="Arial" w:eastAsia="Arial"/>
                <w:sz w:val="18"/>
                <w:szCs w:val="18"/>
                <w:color w:val="262626"/>
                <w:spacing w:val="0"/>
                <w:w w:val="121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821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02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1"/>
              </w:rPr>
              <w:t>Vota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79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70" w:right="305"/>
              <w:jc w:val="center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32"/>
              </w:rPr>
              <w:t>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77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11111"/>
                <w:spacing w:val="0"/>
                <w:w w:val="111"/>
              </w:rPr>
              <w:t>Mandate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5" w:hRule="exact"/>
        </w:trPr>
        <w:tc>
          <w:tcPr>
            <w:tcW w:w="4694" w:type="dxa"/>
            <w:gridSpan w:val="2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3.84" w:space="0" w:color="000000"/>
            </w:tcBorders>
          </w:tcPr>
          <w:p>
            <w:pPr>
              <w:spacing w:before="13" w:after="0" w:line="240" w:lineRule="auto"/>
              <w:ind w:left="26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w w:val="171"/>
              </w:rPr>
              <w:t>1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3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LEVIZJA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PE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1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4"/>
              </w:rPr>
              <w:t>INTEGRIM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797" w:type="dxa"/>
            <w:tcBorders>
              <w:top w:val="single" w:sz="7.68" w:space="0" w:color="000000"/>
              <w:bottom w:val="single" w:sz="11.52" w:space="0" w:color="000000"/>
              <w:left w:val="single" w:sz="3.84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7"/>
              </w:rPr>
              <w:t>LSI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21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73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4"/>
              </w:rPr>
              <w:t>23.536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79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69" w:right="-64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w w:val="117"/>
              </w:rPr>
              <w:t>14,4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11"/>
                <w:w w:val="118"/>
              </w:rPr>
              <w:t>0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0"/>
                <w:w w:val="132"/>
              </w:rPr>
              <w:t>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right="2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9"/>
              </w:rPr>
              <w:t>2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5" w:hRule="exact"/>
        </w:trPr>
        <w:tc>
          <w:tcPr>
            <w:tcW w:w="4694" w:type="dxa"/>
            <w:gridSpan w:val="2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3.84" w:space="0" w:color="000000"/>
            </w:tcBorders>
          </w:tcPr>
          <w:p>
            <w:pPr>
              <w:spacing w:before="13" w:after="0" w:line="240" w:lineRule="auto"/>
              <w:ind w:left="25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2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3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1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1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797" w:type="dxa"/>
            <w:tcBorders>
              <w:top w:val="single" w:sz="11.52" w:space="0" w:color="000000"/>
              <w:bottom w:val="single" w:sz="7.68" w:space="0" w:color="000000"/>
              <w:left w:val="single" w:sz="3.84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PS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21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173" w:right="-76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21"/>
              </w:rPr>
              <w:t>72.881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79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250" w:right="-46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w w:val="117"/>
              </w:rPr>
              <w:t>44,5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11"/>
                <w:w w:val="118"/>
              </w:rPr>
              <w:t>9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0"/>
                <w:w w:val="132"/>
              </w:rPr>
              <w:t>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right="-1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22"/>
              </w:rPr>
              <w:t>7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4" w:hRule="exact"/>
        </w:trPr>
        <w:tc>
          <w:tcPr>
            <w:tcW w:w="4694" w:type="dxa"/>
            <w:gridSpan w:val="2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3.84" w:space="0" w:color="000000"/>
            </w:tcBorders>
          </w:tcPr>
          <w:p>
            <w:pPr>
              <w:spacing w:before="13" w:after="0" w:line="240" w:lineRule="auto"/>
              <w:ind w:left="25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3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3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2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KRISTIA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2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DEMOKRATE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1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797" w:type="dxa"/>
            <w:tcBorders>
              <w:top w:val="single" w:sz="7.68" w:space="0" w:color="000000"/>
              <w:bottom w:val="single" w:sz="11.52" w:space="0" w:color="000000"/>
              <w:left w:val="single" w:sz="3.84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2"/>
              </w:rPr>
              <w:t>PKD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21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451" w:right="-4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3"/>
              </w:rPr>
              <w:t>203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79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365" w:right="-51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w w:val="118"/>
              </w:rPr>
              <w:t>0,1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12"/>
                <w:w w:val="119"/>
              </w:rPr>
              <w:t>2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0"/>
                <w:w w:val="132"/>
              </w:rPr>
              <w:t>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21"/>
              </w:rPr>
              <w:t>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5" w:hRule="exact"/>
        </w:trPr>
        <w:tc>
          <w:tcPr>
            <w:tcW w:w="4694" w:type="dxa"/>
            <w:gridSpan w:val="2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3.84" w:space="0" w:color="000000"/>
            </w:tcBorders>
          </w:tcPr>
          <w:p>
            <w:pPr>
              <w:spacing w:before="13" w:after="0" w:line="240" w:lineRule="auto"/>
              <w:ind w:left="250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4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4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SFIDA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3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94"/>
              </w:rPr>
              <w:t>PE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94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3"/>
                <w:w w:val="94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2"/>
              </w:rPr>
              <w:t>SHQIPERINE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797" w:type="dxa"/>
            <w:tcBorders>
              <w:top w:val="single" w:sz="11.52" w:space="0" w:color="000000"/>
              <w:bottom w:val="single" w:sz="7.68" w:space="0" w:color="000000"/>
              <w:left w:val="single" w:sz="3.84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4"/>
              </w:rPr>
              <w:t>SFIDA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21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470" w:right="-57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2"/>
              </w:rPr>
              <w:t>160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79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365" w:right="-52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w w:val="118"/>
              </w:rPr>
              <w:t>0,1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11"/>
                <w:w w:val="119"/>
              </w:rPr>
              <w:t>0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0"/>
                <w:w w:val="132"/>
              </w:rPr>
              <w:t>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21"/>
              </w:rPr>
              <w:t>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694" w:type="dxa"/>
            <w:gridSpan w:val="2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3.84" w:space="0" w:color="000000"/>
            </w:tcBorders>
          </w:tcPr>
          <w:p>
            <w:pPr>
              <w:spacing w:before="13" w:after="0" w:line="240" w:lineRule="auto"/>
              <w:ind w:left="25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5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3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2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REPUBLIKANE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2"/>
              </w:rPr>
              <w:t>SHQIPTARE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797" w:type="dxa"/>
            <w:tcBorders>
              <w:top w:val="single" w:sz="7.68" w:space="0" w:color="000000"/>
              <w:bottom w:val="single" w:sz="7.68" w:space="0" w:color="000000"/>
              <w:left w:val="single" w:sz="3.84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PR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21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451" w:right="-4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3"/>
              </w:rPr>
              <w:t>263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79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65" w:right="-53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w w:val="118"/>
              </w:rPr>
              <w:t>0,1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10"/>
                <w:w w:val="119"/>
              </w:rPr>
              <w:t>6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0"/>
                <w:w w:val="132"/>
              </w:rPr>
              <w:t>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21"/>
              </w:rPr>
              <w:t>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5" w:hRule="exact"/>
        </w:trPr>
        <w:tc>
          <w:tcPr>
            <w:tcW w:w="4694" w:type="dxa"/>
            <w:gridSpan w:val="2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3.84" w:space="0" w:color="000000"/>
            </w:tcBorders>
          </w:tcPr>
          <w:p>
            <w:pPr>
              <w:spacing w:before="13" w:after="0" w:line="240" w:lineRule="auto"/>
              <w:ind w:left="25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6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3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2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2"/>
              </w:rPr>
              <w:t>DEMOKRATIKE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797" w:type="dxa"/>
            <w:tcBorders>
              <w:top w:val="single" w:sz="7.68" w:space="0" w:color="000000"/>
              <w:bottom w:val="single" w:sz="11.52" w:space="0" w:color="000000"/>
              <w:left w:val="single" w:sz="3.84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2"/>
              </w:rPr>
              <w:t>PD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21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73" w:right="-44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5"/>
              </w:rPr>
              <w:t>33.868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79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59" w:right="-5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w w:val="116"/>
              </w:rPr>
              <w:t>20,7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12"/>
                <w:w w:val="117"/>
              </w:rPr>
              <w:t>2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0"/>
                <w:w w:val="132"/>
              </w:rPr>
              <w:t>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right="1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20"/>
              </w:rPr>
              <w:t>3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5" w:hRule="exact"/>
        </w:trPr>
        <w:tc>
          <w:tcPr>
            <w:tcW w:w="4694" w:type="dxa"/>
            <w:gridSpan w:val="2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3.84" w:space="0" w:color="000000"/>
            </w:tcBorders>
          </w:tcPr>
          <w:p>
            <w:pPr>
              <w:spacing w:before="13" w:after="0" w:line="240" w:lineRule="auto"/>
              <w:ind w:left="25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7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3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2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4"/>
              </w:rPr>
              <w:t>BASHKIM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29"/>
                <w:w w:val="104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4"/>
              </w:rPr>
              <w:t>DEMOKRISTIA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4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46"/>
                <w:w w:val="104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4"/>
              </w:rPr>
              <w:t>SHQIPTAR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797" w:type="dxa"/>
            <w:tcBorders>
              <w:top w:val="single" w:sz="11.52" w:space="0" w:color="000000"/>
              <w:bottom w:val="single" w:sz="7.68" w:space="0" w:color="000000"/>
              <w:left w:val="single" w:sz="3.84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46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2"/>
              </w:rPr>
              <w:t>PBDKSH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21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right="1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6"/>
              </w:rPr>
              <w:t>73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79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365" w:right="-52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w w:val="118"/>
              </w:rPr>
              <w:t>0,0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11"/>
                <w:w w:val="119"/>
              </w:rPr>
              <w:t>4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0"/>
                <w:w w:val="132"/>
              </w:rPr>
              <w:t>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21"/>
              </w:rPr>
              <w:t>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694" w:type="dxa"/>
            <w:gridSpan w:val="2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3.84" w:space="0" w:color="000000"/>
            </w:tcBorders>
          </w:tcPr>
          <w:p>
            <w:pPr>
              <w:spacing w:before="23" w:after="0" w:line="240" w:lineRule="auto"/>
              <w:ind w:left="25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8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3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1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ALEANCA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1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3"/>
              </w:rPr>
              <w:t>DEMOKRISTIANE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797" w:type="dxa"/>
            <w:tcBorders>
              <w:top w:val="single" w:sz="7.68" w:space="0" w:color="000000"/>
              <w:bottom w:val="single" w:sz="7.68" w:space="0" w:color="000000"/>
              <w:left w:val="single" w:sz="3.84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left="1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6"/>
              </w:rPr>
              <w:t>ADK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21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right="1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6"/>
              </w:rPr>
              <w:t>39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79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65" w:right="-51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w w:val="118"/>
              </w:rPr>
              <w:t>0,0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12"/>
                <w:w w:val="119"/>
              </w:rPr>
              <w:t>2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0"/>
                <w:w w:val="132"/>
              </w:rPr>
              <w:t>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21"/>
              </w:rPr>
              <w:t>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694" w:type="dxa"/>
            <w:gridSpan w:val="2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3.84" w:space="0" w:color="000000"/>
            </w:tcBorders>
          </w:tcPr>
          <w:p>
            <w:pPr>
              <w:spacing w:before="13" w:after="0" w:line="240" w:lineRule="auto"/>
              <w:ind w:left="25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9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3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1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SOCIA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3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DEMOKRATE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1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797" w:type="dxa"/>
            <w:tcBorders>
              <w:top w:val="single" w:sz="7.68" w:space="0" w:color="000000"/>
              <w:bottom w:val="single" w:sz="7.68" w:space="0" w:color="000000"/>
              <w:left w:val="single" w:sz="3.84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2"/>
              </w:rPr>
              <w:t>PSD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21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right="-31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33"/>
              </w:rPr>
              <w:t>61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79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65" w:right="-53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w w:val="118"/>
              </w:rPr>
              <w:t>0,0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10"/>
                <w:w w:val="119"/>
              </w:rPr>
              <w:t>4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0"/>
                <w:w w:val="132"/>
              </w:rPr>
              <w:t>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21"/>
              </w:rPr>
              <w:t>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5" w:hRule="exact"/>
        </w:trPr>
        <w:tc>
          <w:tcPr>
            <w:tcW w:w="413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left="163" w:right="-56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2"/>
              </w:rPr>
              <w:t>10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282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3.84" w:space="0" w:color="000000"/>
            </w:tcBorders>
          </w:tcPr>
          <w:p>
            <w:pPr>
              <w:spacing w:before="13" w:after="0" w:line="240" w:lineRule="auto"/>
              <w:ind w:left="1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ALEANCA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2"/>
              </w:rPr>
              <w:t>DEMOKRATIKE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797" w:type="dxa"/>
            <w:tcBorders>
              <w:top w:val="single" w:sz="7.68" w:space="0" w:color="000000"/>
              <w:bottom w:val="single" w:sz="11.52" w:space="0" w:color="000000"/>
              <w:left w:val="single" w:sz="3.84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5"/>
              </w:rPr>
              <w:t>AD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21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right="1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6"/>
              </w:rPr>
              <w:t>78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79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65" w:right="-52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w w:val="117"/>
              </w:rPr>
              <w:t>0,0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8"/>
                <w:w w:val="118"/>
              </w:rPr>
              <w:t>5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0"/>
                <w:w w:val="132"/>
              </w:rPr>
              <w:t>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21"/>
              </w:rPr>
              <w:t>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5" w:hRule="exact"/>
        </w:trPr>
        <w:tc>
          <w:tcPr>
            <w:tcW w:w="413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0" w:after="0" w:line="213" w:lineRule="exact"/>
              <w:ind w:left="163" w:right="-95"/>
              <w:jc w:val="left"/>
              <w:rPr>
                <w:rFonts w:ascii="Arial" w:hAnsi="Arial" w:cs="Arial" w:eastAsia="Arial"/>
                <w:sz w:val="19"/>
                <w:szCs w:val="19"/>
              </w:rPr>
            </w:pPr>
            <w:rPr/>
            <w:r>
              <w:rPr>
                <w:rFonts w:ascii="Arial" w:hAnsi="Arial" w:cs="Arial" w:eastAsia="Arial"/>
                <w:sz w:val="19"/>
                <w:szCs w:val="19"/>
                <w:color w:val="262626"/>
                <w:spacing w:val="0"/>
                <w:w w:val="117"/>
              </w:rPr>
              <w:t>11</w:t>
            </w:r>
            <w:r>
              <w:rPr>
                <w:rFonts w:ascii="Arial" w:hAnsi="Arial" w:cs="Arial" w:eastAsia="Arial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4282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3.84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FRYMA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2"/>
              </w:rPr>
              <w:t>DEMOKRATIKE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797" w:type="dxa"/>
            <w:tcBorders>
              <w:top w:val="single" w:sz="11.52" w:space="0" w:color="000000"/>
              <w:bottom w:val="single" w:sz="7.68" w:space="0" w:color="000000"/>
              <w:left w:val="single" w:sz="3.84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2"/>
              </w:rPr>
              <w:t>FRD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21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298" w:right="-55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4"/>
              </w:rPr>
              <w:t>1.046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79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365" w:right="-53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w w:val="118"/>
              </w:rPr>
              <w:t>0,6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10"/>
                <w:w w:val="119"/>
              </w:rPr>
              <w:t>4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0"/>
                <w:w w:val="132"/>
              </w:rPr>
              <w:t>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21"/>
              </w:rPr>
              <w:t>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4" w:hRule="exact"/>
        </w:trPr>
        <w:tc>
          <w:tcPr>
            <w:tcW w:w="413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left="163" w:right="-5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3"/>
              </w:rPr>
              <w:t>12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282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3.84" w:space="0" w:color="000000"/>
            </w:tcBorders>
          </w:tcPr>
          <w:p>
            <w:pPr>
              <w:spacing w:before="23" w:after="0" w:line="240" w:lineRule="auto"/>
              <w:ind w:left="2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2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DEMOKRACIA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SOCIALE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797" w:type="dxa"/>
            <w:tcBorders>
              <w:top w:val="single" w:sz="7.68" w:space="0" w:color="000000"/>
              <w:bottom w:val="single" w:sz="11.52" w:space="0" w:color="000000"/>
              <w:left w:val="single" w:sz="3.84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PDS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21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451" w:right="-4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3"/>
              </w:rPr>
              <w:t>203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79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365" w:right="-51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w w:val="118"/>
              </w:rPr>
              <w:t>0,1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12"/>
                <w:w w:val="119"/>
              </w:rPr>
              <w:t>2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0"/>
                <w:w w:val="132"/>
              </w:rPr>
              <w:t>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21"/>
              </w:rPr>
              <w:t>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5" w:hRule="exact"/>
        </w:trPr>
        <w:tc>
          <w:tcPr>
            <w:tcW w:w="413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63" w:right="-56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2"/>
              </w:rPr>
              <w:t>13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282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3.84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2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DREJTESI,INTEGRI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M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1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DH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4"/>
              </w:rPr>
              <w:t>UNITET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797" w:type="dxa"/>
            <w:tcBorders>
              <w:top w:val="single" w:sz="11.52" w:space="0" w:color="000000"/>
              <w:bottom w:val="single" w:sz="7.68" w:space="0" w:color="000000"/>
              <w:left w:val="single" w:sz="3.84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8"/>
              </w:rPr>
              <w:t>PDIU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21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173" w:right="-7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20"/>
              </w:rPr>
              <w:t>29.431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79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269" w:right="-64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w w:val="117"/>
              </w:rPr>
              <w:t>18,0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11"/>
                <w:w w:val="118"/>
              </w:rPr>
              <w:t>0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0"/>
                <w:w w:val="132"/>
              </w:rPr>
              <w:t>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right="2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9"/>
              </w:rPr>
              <w:t>2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13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63" w:right="-56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2"/>
              </w:rPr>
              <w:t>14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282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3.84" w:space="0" w:color="000000"/>
            </w:tcBorders>
          </w:tcPr>
          <w:p>
            <w:pPr>
              <w:spacing w:before="13" w:after="0" w:line="240" w:lineRule="auto"/>
              <w:ind w:left="1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ALEANCA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ARBNORE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KOMBETARE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797" w:type="dxa"/>
            <w:tcBorders>
              <w:top w:val="single" w:sz="7.68" w:space="0" w:color="000000"/>
              <w:bottom w:val="single" w:sz="7.68" w:space="0" w:color="000000"/>
              <w:left w:val="single" w:sz="3.84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1"/>
              </w:rPr>
              <w:t>AAK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21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right="7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8"/>
              </w:rPr>
              <w:t>49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79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65" w:right="-53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w w:val="118"/>
              </w:rPr>
              <w:t>0,0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11"/>
                <w:w w:val="119"/>
              </w:rPr>
              <w:t>3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0"/>
                <w:w w:val="132"/>
              </w:rPr>
              <w:t>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21"/>
              </w:rPr>
              <w:t>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5" w:hRule="exact"/>
        </w:trPr>
        <w:tc>
          <w:tcPr>
            <w:tcW w:w="413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63" w:right="-55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1"/>
              </w:rPr>
              <w:t>15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282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3.84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8"/>
              </w:rPr>
              <w:t>MINORITETI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19"/>
                <w:w w:val="108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ETNIK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3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GREK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1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91"/>
              </w:rPr>
              <w:t>PE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91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9"/>
                <w:w w:val="9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TE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1"/>
              </w:rPr>
              <w:t>ARDHMEN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797" w:type="dxa"/>
            <w:tcBorders>
              <w:top w:val="single" w:sz="7.68" w:space="0" w:color="000000"/>
              <w:bottom w:val="single" w:sz="11.52" w:space="0" w:color="000000"/>
              <w:left w:val="single" w:sz="3.84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MEGA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21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right="3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5"/>
              </w:rPr>
              <w:t>35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79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65" w:right="-51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w w:val="118"/>
              </w:rPr>
              <w:t>0,0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12"/>
                <w:w w:val="119"/>
              </w:rPr>
              <w:t>2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0"/>
                <w:w w:val="132"/>
              </w:rPr>
              <w:t>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21"/>
              </w:rPr>
              <w:t>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5" w:hRule="exact"/>
        </w:trPr>
        <w:tc>
          <w:tcPr>
            <w:tcW w:w="413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63" w:right="-56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2"/>
              </w:rPr>
              <w:t>16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282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3.84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2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KOMUNISTE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3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2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797" w:type="dxa"/>
            <w:tcBorders>
              <w:top w:val="single" w:sz="11.52" w:space="0" w:color="000000"/>
              <w:bottom w:val="single" w:sz="7.68" w:space="0" w:color="000000"/>
              <w:left w:val="single" w:sz="3.84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PKSH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21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470" w:right="-57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2"/>
              </w:rPr>
              <w:t>150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79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65" w:right="-49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w w:val="117"/>
              </w:rPr>
              <w:t>0,0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11"/>
                <w:w w:val="118"/>
              </w:rPr>
              <w:t>9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0"/>
                <w:w w:val="132"/>
              </w:rPr>
              <w:t>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21"/>
              </w:rPr>
              <w:t>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13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left="163" w:right="-56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2"/>
              </w:rPr>
              <w:t>17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282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3.84" w:space="0" w:color="000000"/>
            </w:tcBorders>
          </w:tcPr>
          <w:p>
            <w:pPr>
              <w:spacing w:before="23" w:after="0" w:line="240" w:lineRule="auto"/>
              <w:ind w:left="1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ALEANCA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96"/>
              </w:rPr>
              <w:t>POPULLORE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11"/>
                <w:w w:val="96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PE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2"/>
              </w:rPr>
              <w:t>DREJTESI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797" w:type="dxa"/>
            <w:tcBorders>
              <w:top w:val="single" w:sz="7.68" w:space="0" w:color="000000"/>
              <w:bottom w:val="single" w:sz="7.68" w:space="0" w:color="000000"/>
              <w:left w:val="single" w:sz="3.84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left="1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3"/>
              </w:rPr>
              <w:t>APD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21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470" w:right="-8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23"/>
              </w:rPr>
              <w:t>101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79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65" w:right="-53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w w:val="118"/>
              </w:rPr>
              <w:t>0,0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10"/>
                <w:w w:val="119"/>
              </w:rPr>
              <w:t>6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0"/>
                <w:w w:val="132"/>
              </w:rPr>
              <w:t>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21"/>
              </w:rPr>
              <w:t>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13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left="163" w:right="-56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2"/>
              </w:rPr>
              <w:t>18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282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3.84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LIS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4"/>
                <w:w w:val="10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4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BARABARTE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797" w:type="dxa"/>
            <w:tcBorders>
              <w:top w:val="single" w:sz="7.68" w:space="0" w:color="000000"/>
              <w:bottom w:val="single" w:sz="7.68" w:space="0" w:color="000000"/>
              <w:left w:val="single" w:sz="3.84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3"/>
              </w:rPr>
              <w:t>LIBRA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21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298" w:right="-55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4"/>
              </w:rPr>
              <w:t>1.286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79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65" w:right="-49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w w:val="117"/>
              </w:rPr>
              <w:t>0,7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11"/>
                <w:w w:val="118"/>
              </w:rPr>
              <w:t>9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0"/>
                <w:w w:val="132"/>
              </w:rPr>
              <w:t>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21"/>
              </w:rPr>
              <w:t>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5" w:hRule="exact"/>
        </w:trPr>
        <w:tc>
          <w:tcPr>
            <w:tcW w:w="413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/>
            <w:rPr/>
          </w:p>
        </w:tc>
        <w:tc>
          <w:tcPr>
            <w:tcW w:w="4282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3.84" w:space="0" w:color="000000"/>
            </w:tcBorders>
          </w:tcPr>
          <w:p>
            <w:pPr>
              <w:spacing w:before="0" w:after="0" w:line="201" w:lineRule="exact"/>
              <w:ind w:right="6"/>
              <w:jc w:val="righ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111111"/>
                <w:spacing w:val="0"/>
                <w:w w:val="113"/>
                <w:b/>
                <w:bCs/>
              </w:rPr>
              <w:t>Gjithsej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797" w:type="dxa"/>
            <w:tcBorders>
              <w:top w:val="single" w:sz="7.68" w:space="0" w:color="000000"/>
              <w:bottom w:val="single" w:sz="11.52" w:space="0" w:color="000000"/>
              <w:left w:val="single" w:sz="3.84" w:space="0" w:color="000000"/>
              <w:right w:val="single" w:sz="11.52" w:space="0" w:color="000000"/>
            </w:tcBorders>
          </w:tcPr>
          <w:p>
            <w:pPr/>
            <w:rPr/>
          </w:p>
        </w:tc>
        <w:tc>
          <w:tcPr>
            <w:tcW w:w="821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77" w:right="-5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5"/>
              </w:rPr>
              <w:t>163.463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79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63" w:right="-65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w w:val="116"/>
              </w:rPr>
              <w:t>100,0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11"/>
                <w:w w:val="117"/>
              </w:rPr>
              <w:t>0</w:t>
            </w:r>
            <w:r>
              <w:rPr>
                <w:rFonts w:ascii="Arial" w:hAnsi="Arial" w:cs="Arial" w:eastAsia="Arial"/>
                <w:sz w:val="17"/>
                <w:szCs w:val="17"/>
                <w:color w:val="424242"/>
                <w:spacing w:val="0"/>
                <w:w w:val="132"/>
              </w:rPr>
              <w:t>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right="-13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8"/>
              </w:rPr>
              <w:t>14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</w:tbl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6" w:after="0" w:line="240" w:lineRule="auto"/>
        <w:ind w:left="2245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Arial" w:hAnsi="Arial" w:cs="Arial" w:eastAsia="Arial"/>
          <w:sz w:val="17"/>
          <w:szCs w:val="17"/>
          <w:color w:val="262626"/>
          <w:spacing w:val="0"/>
          <w:w w:val="84"/>
        </w:rPr>
        <w:t>USTA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84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7"/>
          <w:w w:val="84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0"/>
          <w:w w:val="84"/>
        </w:rPr>
        <w:t>EMERORE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0"/>
          <w:w w:val="84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2"/>
          <w:w w:val="84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0"/>
          <w:w w:val="84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4"/>
          <w:w w:val="84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0"/>
          <w:w w:val="84"/>
        </w:rPr>
        <w:t>DEPUTETEVETE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0"/>
          <w:w w:val="84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9"/>
          <w:w w:val="84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0"/>
          <w:w w:val="100"/>
        </w:rPr>
        <w:t>ZGJEDHUR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89.6" w:type="dxa"/>
      </w:tblPr>
      <w:tblGrid/>
      <w:tr>
        <w:trPr>
          <w:trHeight w:val="250" w:hRule="exact"/>
        </w:trPr>
        <w:tc>
          <w:tcPr>
            <w:tcW w:w="413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4"/>
              </w:rPr>
              <w:t>Nr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282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tabs>
                <w:tab w:pos="1280" w:val="left"/>
                <w:tab w:pos="2300" w:val="left"/>
              </w:tabs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Emri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Atesia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4"/>
              </w:rPr>
              <w:t>Mbiemri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39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411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6"/>
              </w:rPr>
              <w:t>Subjekt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6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17"/>
                <w:w w:val="116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6"/>
              </w:rPr>
              <w:t>zgjedhor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5" w:hRule="exact"/>
        </w:trPr>
        <w:tc>
          <w:tcPr>
            <w:tcW w:w="4694" w:type="dxa"/>
            <w:gridSpan w:val="2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3.84" w:space="0" w:color="000000"/>
            </w:tcBorders>
          </w:tcPr>
          <w:p>
            <w:pPr>
              <w:spacing w:before="23" w:after="0" w:line="240" w:lineRule="auto"/>
              <w:ind w:left="26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w w:val="171"/>
              </w:rPr>
              <w:t>1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2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ANASTAS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2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MIHA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3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4"/>
              </w:rPr>
              <w:t>ANGJELI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39" w:type="dxa"/>
            <w:tcBorders>
              <w:top w:val="single" w:sz="7.68" w:space="0" w:color="000000"/>
              <w:bottom w:val="single" w:sz="11.52" w:space="0" w:color="000000"/>
              <w:left w:val="single" w:sz="3.84" w:space="0" w:color="000000"/>
              <w:right w:val="single" w:sz="11.52" w:space="0" w:color="000000"/>
            </w:tcBorders>
          </w:tcPr>
          <w:p>
            <w:pPr>
              <w:spacing w:before="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2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1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694" w:type="dxa"/>
            <w:gridSpan w:val="2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3.84" w:space="0" w:color="000000"/>
            </w:tcBorders>
          </w:tcPr>
          <w:p>
            <w:pPr>
              <w:spacing w:before="13" w:after="0" w:line="240" w:lineRule="auto"/>
              <w:ind w:left="25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2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3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AQIF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KAHRAMA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2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8"/>
              </w:rPr>
              <w:t>RAKIPI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39" w:type="dxa"/>
            <w:tcBorders>
              <w:top w:val="single" w:sz="11.52" w:space="0" w:color="000000"/>
              <w:bottom w:val="single" w:sz="11.52" w:space="0" w:color="000000"/>
              <w:left w:val="single" w:sz="3.84" w:space="0" w:color="000000"/>
              <w:right w:val="single" w:sz="11.52" w:space="0" w:color="000000"/>
            </w:tcBorders>
          </w:tcPr>
          <w:p>
            <w:pPr>
              <w:spacing w:before="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2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4"/>
              </w:rPr>
              <w:t>DREJTESI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4"/>
                <w:w w:val="104"/>
              </w:rPr>
              <w:t>,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4"/>
              </w:rPr>
              <w:t>INTEGRI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4"/>
              </w:rPr>
              <w:t>M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13"/>
                <w:w w:val="104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DH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4"/>
              </w:rPr>
              <w:t>UNITET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5" w:hRule="exact"/>
        </w:trPr>
        <w:tc>
          <w:tcPr>
            <w:tcW w:w="4694" w:type="dxa"/>
            <w:gridSpan w:val="2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3.84" w:space="0" w:color="000000"/>
            </w:tcBorders>
          </w:tcPr>
          <w:p>
            <w:pPr>
              <w:spacing w:before="13" w:after="0" w:line="240" w:lineRule="auto"/>
              <w:ind w:left="25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3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3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ARBE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1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VASI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3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8"/>
              </w:rPr>
              <w:t>KAMAMI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39" w:type="dxa"/>
            <w:tcBorders>
              <w:top w:val="single" w:sz="11.52" w:space="0" w:color="000000"/>
              <w:bottom w:val="single" w:sz="7.68" w:space="0" w:color="000000"/>
              <w:left w:val="single" w:sz="3.84" w:space="0" w:color="000000"/>
              <w:right w:val="single" w:sz="11.52" w:space="0" w:color="000000"/>
            </w:tcBorders>
          </w:tcPr>
          <w:p>
            <w:pPr>
              <w:spacing w:before="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1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1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694" w:type="dxa"/>
            <w:gridSpan w:val="2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3.84" w:space="0" w:color="000000"/>
            </w:tcBorders>
          </w:tcPr>
          <w:p>
            <w:pPr>
              <w:spacing w:before="23" w:after="0" w:line="240" w:lineRule="auto"/>
              <w:ind w:left="250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4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3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BUJA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1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SHAHI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MU&lt;;A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39" w:type="dxa"/>
            <w:tcBorders>
              <w:top w:val="single" w:sz="7.68" w:space="0" w:color="000000"/>
              <w:bottom w:val="single" w:sz="7.68" w:space="0" w:color="000000"/>
              <w:left w:val="single" w:sz="3.84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2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4"/>
              </w:rPr>
              <w:t>DREJTESI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4"/>
                <w:w w:val="104"/>
              </w:rPr>
              <w:t>,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4"/>
              </w:rPr>
              <w:t>INTEGRI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4"/>
              </w:rPr>
              <w:t>M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13"/>
                <w:w w:val="104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DH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4"/>
              </w:rPr>
              <w:t>UNITET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5" w:hRule="exact"/>
        </w:trPr>
        <w:tc>
          <w:tcPr>
            <w:tcW w:w="4694" w:type="dxa"/>
            <w:gridSpan w:val="2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3.84" w:space="0" w:color="000000"/>
            </w:tcBorders>
          </w:tcPr>
          <w:p>
            <w:pPr>
              <w:spacing w:before="13" w:after="0" w:line="240" w:lineRule="auto"/>
              <w:ind w:left="25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5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3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EDMON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2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LLAZA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1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4"/>
              </w:rPr>
              <w:t>HAXHINASTO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39" w:type="dxa"/>
            <w:tcBorders>
              <w:top w:val="single" w:sz="7.68" w:space="0" w:color="000000"/>
              <w:bottom w:val="single" w:sz="11.52" w:space="0" w:color="000000"/>
              <w:left w:val="single" w:sz="3.84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11111"/>
                <w:spacing w:val="0"/>
                <w:w w:val="100"/>
              </w:rPr>
              <w:t>LEVIZJA</w:t>
            </w:r>
            <w:r>
              <w:rPr>
                <w:rFonts w:ascii="Arial" w:hAnsi="Arial" w:cs="Arial" w:eastAsia="Arial"/>
                <w:sz w:val="17"/>
                <w:szCs w:val="17"/>
                <w:color w:val="111111"/>
                <w:spacing w:val="4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3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PE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1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4"/>
              </w:rPr>
              <w:t>INTEGRIM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694" w:type="dxa"/>
            <w:gridSpan w:val="2"/>
            <w:tcBorders>
              <w:top w:val="single" w:sz="11.52" w:space="0" w:color="000000"/>
              <w:bottom w:val="single" w:sz="3.84" w:space="0" w:color="000000"/>
              <w:left w:val="single" w:sz="11.52" w:space="0" w:color="000000"/>
              <w:right w:val="single" w:sz="3.84" w:space="0" w:color="000000"/>
            </w:tcBorders>
          </w:tcPr>
          <w:p>
            <w:pPr>
              <w:spacing w:before="13" w:after="0" w:line="240" w:lineRule="auto"/>
              <w:ind w:left="25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6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3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EDMON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2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3"/>
              </w:rPr>
              <w:t>SHYQYR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34"/>
                <w:w w:val="103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98"/>
              </w:rPr>
              <w:t>SPAHO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39" w:type="dxa"/>
            <w:tcBorders>
              <w:top w:val="single" w:sz="11.52" w:space="0" w:color="000000"/>
              <w:bottom w:val="single" w:sz="3.84" w:space="0" w:color="000000"/>
              <w:left w:val="single" w:sz="3.84" w:space="0" w:color="000000"/>
              <w:right w:val="single" w:sz="11.52" w:space="0" w:color="000000"/>
            </w:tcBorders>
          </w:tcPr>
          <w:p>
            <w:pPr>
              <w:spacing w:before="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2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1"/>
              </w:rPr>
              <w:t>DEMOKRATIKE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694" w:type="dxa"/>
            <w:gridSpan w:val="2"/>
            <w:tcBorders>
              <w:top w:val="single" w:sz="3.84" w:space="0" w:color="000000"/>
              <w:bottom w:val="single" w:sz="11.52" w:space="0" w:color="000000"/>
              <w:left w:val="single" w:sz="11.52" w:space="0" w:color="000000"/>
              <w:right w:val="single" w:sz="3.84" w:space="0" w:color="000000"/>
            </w:tcBorders>
          </w:tcPr>
          <w:p>
            <w:pPr>
              <w:spacing w:before="23" w:after="0" w:line="240" w:lineRule="auto"/>
              <w:ind w:left="25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7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3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END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11"/>
                <w:w w:val="100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119"/>
                <w:w w:val="100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3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9"/>
              </w:rPr>
              <w:t>UR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29"/>
                <w:w w:val="108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2"/>
              </w:rPr>
              <w:t>HASA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39" w:type="dxa"/>
            <w:tcBorders>
              <w:top w:val="single" w:sz="3.84" w:space="0" w:color="000000"/>
              <w:bottom w:val="single" w:sz="11.52" w:space="0" w:color="000000"/>
              <w:left w:val="single" w:sz="3.84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2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2"/>
              </w:rPr>
              <w:t>DEMOKRATIKE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5" w:hRule="exact"/>
        </w:trPr>
        <w:tc>
          <w:tcPr>
            <w:tcW w:w="4694" w:type="dxa"/>
            <w:gridSpan w:val="2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3.84" w:space="0" w:color="000000"/>
            </w:tcBorders>
          </w:tcPr>
          <w:p>
            <w:pPr>
              <w:spacing w:before="13" w:after="0" w:line="240" w:lineRule="auto"/>
              <w:ind w:left="25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8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4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EVIS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2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KOLE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1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8"/>
              </w:rPr>
              <w:t>KUSHI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39" w:type="dxa"/>
            <w:tcBorders>
              <w:top w:val="single" w:sz="11.52" w:space="0" w:color="000000"/>
              <w:bottom w:val="single" w:sz="7.68" w:space="0" w:color="000000"/>
              <w:left w:val="single" w:sz="3.84" w:space="0" w:color="000000"/>
              <w:right w:val="single" w:sz="11.52" w:space="0" w:color="000000"/>
            </w:tcBorders>
          </w:tcPr>
          <w:p>
            <w:pPr>
              <w:spacing w:before="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2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4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1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694" w:type="dxa"/>
            <w:gridSpan w:val="2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3.84" w:space="0" w:color="000000"/>
            </w:tcBorders>
          </w:tcPr>
          <w:p>
            <w:pPr>
              <w:spacing w:before="13" w:after="0" w:line="240" w:lineRule="auto"/>
              <w:ind w:left="25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9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3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LUA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2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XHEMA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5"/>
              </w:rPr>
              <w:t>DUZHA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39" w:type="dxa"/>
            <w:tcBorders>
              <w:top w:val="single" w:sz="7.68" w:space="0" w:color="000000"/>
              <w:bottom w:val="single" w:sz="7.68" w:space="0" w:color="000000"/>
              <w:left w:val="single" w:sz="3.84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2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1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5" w:hRule="exact"/>
        </w:trPr>
        <w:tc>
          <w:tcPr>
            <w:tcW w:w="413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left="163" w:right="-56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2"/>
              </w:rPr>
              <w:t>10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282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3.84" w:space="0" w:color="000000"/>
            </w:tcBorders>
          </w:tcPr>
          <w:p>
            <w:pPr>
              <w:spacing w:before="23" w:after="0" w:line="240" w:lineRule="auto"/>
              <w:ind w:left="2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89"/>
              </w:rPr>
              <w:t>LU&lt;.;:IANO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14"/>
                <w:w w:val="89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DHIMITE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83"/>
              </w:rPr>
              <w:t>BO&lt;.;:I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39" w:type="dxa"/>
            <w:tcBorders>
              <w:top w:val="single" w:sz="7.68" w:space="0" w:color="000000"/>
              <w:bottom w:val="single" w:sz="11.52" w:space="0" w:color="000000"/>
              <w:left w:val="single" w:sz="3.84" w:space="0" w:color="000000"/>
              <w:right w:val="single" w:sz="11.52" w:space="0" w:color="000000"/>
            </w:tcBorders>
          </w:tcPr>
          <w:p>
            <w:pPr>
              <w:spacing w:before="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2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2"/>
              </w:rPr>
              <w:t>DEMOKRATIKE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13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4" w:after="0" w:line="217" w:lineRule="exact"/>
              <w:ind w:left="163" w:right="-95"/>
              <w:jc w:val="left"/>
              <w:rPr>
                <w:rFonts w:ascii="Arial" w:hAnsi="Arial" w:cs="Arial" w:eastAsia="Arial"/>
                <w:sz w:val="19"/>
                <w:szCs w:val="19"/>
              </w:rPr>
            </w:pPr>
            <w:rPr/>
            <w:r>
              <w:rPr>
                <w:rFonts w:ascii="Arial" w:hAnsi="Arial" w:cs="Arial" w:eastAsia="Arial"/>
                <w:sz w:val="19"/>
                <w:szCs w:val="19"/>
                <w:color w:val="262626"/>
                <w:spacing w:val="0"/>
                <w:w w:val="117"/>
              </w:rPr>
              <w:t>11</w:t>
            </w:r>
            <w:r>
              <w:rPr>
                <w:rFonts w:ascii="Arial" w:hAnsi="Arial" w:cs="Arial" w:eastAsia="Arial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4282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3.84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MONIKA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4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RAMAZA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4"/>
              </w:rPr>
              <w:t>KRYEMADHI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39" w:type="dxa"/>
            <w:tcBorders>
              <w:top w:val="single" w:sz="11.52" w:space="0" w:color="000000"/>
              <w:bottom w:val="single" w:sz="11.52" w:space="0" w:color="000000"/>
              <w:left w:val="single" w:sz="3.84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LEVIZJA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4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3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PE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1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4"/>
              </w:rPr>
              <w:t>INTEGRIM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5" w:hRule="exact"/>
        </w:trPr>
        <w:tc>
          <w:tcPr>
            <w:tcW w:w="413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63" w:right="-5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3"/>
              </w:rPr>
              <w:t>12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282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3.84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MUSA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2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97"/>
              </w:rPr>
              <w:t>REXHEP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2"/>
                <w:w w:val="97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3"/>
              </w:rPr>
              <w:t>ULQINI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39" w:type="dxa"/>
            <w:tcBorders>
              <w:top w:val="single" w:sz="11.52" w:space="0" w:color="000000"/>
              <w:bottom w:val="single" w:sz="7.68" w:space="0" w:color="000000"/>
              <w:left w:val="single" w:sz="3.84" w:space="0" w:color="000000"/>
              <w:right w:val="single" w:sz="11.52" w:space="0" w:color="000000"/>
            </w:tcBorders>
          </w:tcPr>
          <w:p>
            <w:pPr>
              <w:spacing w:before="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1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4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1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13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left="163" w:right="-56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2"/>
              </w:rPr>
              <w:t>13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282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3.84" w:space="0" w:color="000000"/>
            </w:tcBorders>
          </w:tcPr>
          <w:p>
            <w:pPr>
              <w:spacing w:before="23" w:after="0" w:line="240" w:lineRule="auto"/>
              <w:ind w:left="2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NU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6"/>
                <w:w w:val="100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116"/>
                <w:w w:val="100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AMIZ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2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BELBA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39" w:type="dxa"/>
            <w:tcBorders>
              <w:top w:val="single" w:sz="7.68" w:space="0" w:color="000000"/>
              <w:bottom w:val="single" w:sz="7.68" w:space="0" w:color="000000"/>
              <w:left w:val="single" w:sz="3.84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2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4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1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5" w:hRule="exact"/>
        </w:trPr>
        <w:tc>
          <w:tcPr>
            <w:tcW w:w="413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63" w:right="-56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2"/>
              </w:rPr>
              <w:t>14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282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3.84" w:space="0" w:color="000000"/>
            </w:tcBorders>
          </w:tcPr>
          <w:p>
            <w:pPr>
              <w:spacing w:before="13" w:after="0" w:line="240" w:lineRule="auto"/>
              <w:ind w:left="1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TAULANT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2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KASE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M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1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BALLA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39" w:type="dxa"/>
            <w:tcBorders>
              <w:top w:val="single" w:sz="7.68" w:space="0" w:color="000000"/>
              <w:bottom w:val="single" w:sz="11.52" w:space="0" w:color="000000"/>
              <w:left w:val="single" w:sz="3.84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1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4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1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</w:tbl>
    <w:p>
      <w:pPr>
        <w:jc w:val="left"/>
        <w:spacing w:after="0"/>
        <w:sectPr>
          <w:pgSz w:w="12240" w:h="15840"/>
          <w:pgMar w:top="1480" w:bottom="280" w:left="1480" w:right="1380"/>
        </w:sectPr>
      </w:pPr>
      <w:rPr/>
    </w:p>
    <w:p>
      <w:pPr>
        <w:spacing w:before="70" w:after="0" w:line="240" w:lineRule="auto"/>
        <w:ind w:right="87"/>
        <w:jc w:val="right"/>
        <w:rPr>
          <w:rFonts w:ascii="Arial" w:hAnsi="Arial" w:cs="Arial" w:eastAsia="Arial"/>
          <w:sz w:val="16"/>
          <w:szCs w:val="16"/>
        </w:rPr>
      </w:pPr>
      <w:rPr/>
      <w:r>
        <w:rPr>
          <w:rFonts w:ascii="Arial" w:hAnsi="Arial" w:cs="Arial" w:eastAsia="Arial"/>
          <w:sz w:val="16"/>
          <w:szCs w:val="16"/>
          <w:color w:val="2B2B2B"/>
          <w:spacing w:val="0"/>
          <w:w w:val="100"/>
          <w:i/>
        </w:rPr>
        <w:t>Lidhja</w:t>
      </w:r>
      <w:r>
        <w:rPr>
          <w:rFonts w:ascii="Arial" w:hAnsi="Arial" w:cs="Arial" w:eastAsia="Arial"/>
          <w:sz w:val="16"/>
          <w:szCs w:val="16"/>
          <w:color w:val="2B2B2B"/>
          <w:spacing w:val="-9"/>
          <w:w w:val="100"/>
          <w:i/>
        </w:rPr>
        <w:t> </w:t>
      </w:r>
      <w:r>
        <w:rPr>
          <w:rFonts w:ascii="Arial" w:hAnsi="Arial" w:cs="Arial" w:eastAsia="Arial"/>
          <w:sz w:val="16"/>
          <w:szCs w:val="16"/>
          <w:color w:val="2B2B2B"/>
          <w:spacing w:val="0"/>
          <w:w w:val="145"/>
          <w:i/>
        </w:rPr>
        <w:t>1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</w:rPr>
      </w:r>
    </w:p>
    <w:p>
      <w:pPr>
        <w:spacing w:before="56" w:after="0" w:line="240" w:lineRule="auto"/>
        <w:ind w:right="99"/>
        <w:jc w:val="righ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2B2B2B"/>
          <w:spacing w:val="0"/>
          <w:w w:val="81"/>
          <w:i/>
        </w:rPr>
        <w:t>ZGJEDHJET</w:t>
      </w:r>
      <w:r>
        <w:rPr>
          <w:rFonts w:ascii="Arial" w:hAnsi="Arial" w:cs="Arial" w:eastAsia="Arial"/>
          <w:sz w:val="17"/>
          <w:szCs w:val="17"/>
          <w:color w:val="2B2B2B"/>
          <w:spacing w:val="21"/>
          <w:w w:val="81"/>
          <w:i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81"/>
          <w:i/>
        </w:rPr>
        <w:t>PE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81"/>
          <w:i/>
        </w:rPr>
        <w:t>R</w:t>
      </w:r>
      <w:r>
        <w:rPr>
          <w:rFonts w:ascii="Arial" w:hAnsi="Arial" w:cs="Arial" w:eastAsia="Arial"/>
          <w:sz w:val="17"/>
          <w:szCs w:val="17"/>
          <w:color w:val="1A1A1A"/>
          <w:spacing w:val="-7"/>
          <w:w w:val="81"/>
          <w:i/>
        </w:rPr>
        <w:t> </w:t>
      </w:r>
      <w:r>
        <w:rPr>
          <w:rFonts w:ascii="Arial" w:hAnsi="Arial" w:cs="Arial" w:eastAsia="Arial"/>
          <w:sz w:val="17"/>
          <w:szCs w:val="17"/>
          <w:color w:val="2B2B2B"/>
          <w:spacing w:val="0"/>
          <w:w w:val="92"/>
          <w:i/>
        </w:rPr>
        <w:t>KUVENDI</w:t>
      </w:r>
      <w:r>
        <w:rPr>
          <w:rFonts w:ascii="Arial" w:hAnsi="Arial" w:cs="Arial" w:eastAsia="Arial"/>
          <w:sz w:val="17"/>
          <w:szCs w:val="17"/>
          <w:color w:val="2B2B2B"/>
          <w:spacing w:val="0"/>
          <w:w w:val="92"/>
          <w:i/>
        </w:rPr>
        <w:t>N</w:t>
      </w:r>
      <w:r>
        <w:rPr>
          <w:rFonts w:ascii="Arial" w:hAnsi="Arial" w:cs="Arial" w:eastAsia="Arial"/>
          <w:sz w:val="17"/>
          <w:szCs w:val="17"/>
          <w:color w:val="2B2B2B"/>
          <w:spacing w:val="-15"/>
          <w:w w:val="92"/>
          <w:i/>
        </w:rPr>
        <w:t> </w:t>
      </w:r>
      <w:r>
        <w:rPr>
          <w:rFonts w:ascii="Arial" w:hAnsi="Arial" w:cs="Arial" w:eastAsia="Arial"/>
          <w:sz w:val="17"/>
          <w:szCs w:val="17"/>
          <w:color w:val="2B2B2B"/>
          <w:spacing w:val="0"/>
          <w:w w:val="75"/>
          <w:i/>
        </w:rPr>
        <w:t>E</w:t>
      </w:r>
      <w:r>
        <w:rPr>
          <w:rFonts w:ascii="Arial" w:hAnsi="Arial" w:cs="Arial" w:eastAsia="Arial"/>
          <w:sz w:val="17"/>
          <w:szCs w:val="17"/>
          <w:color w:val="2B2B2B"/>
          <w:spacing w:val="-1"/>
          <w:w w:val="75"/>
          <w:i/>
        </w:rPr>
        <w:t> </w:t>
      </w:r>
      <w:r>
        <w:rPr>
          <w:rFonts w:ascii="Arial" w:hAnsi="Arial" w:cs="Arial" w:eastAsia="Arial"/>
          <w:sz w:val="17"/>
          <w:szCs w:val="17"/>
          <w:color w:val="2B2B2B"/>
          <w:spacing w:val="0"/>
          <w:w w:val="84"/>
          <w:i/>
        </w:rPr>
        <w:t>SHQIPERISE</w:t>
      </w:r>
      <w:r>
        <w:rPr>
          <w:rFonts w:ascii="Arial" w:hAnsi="Arial" w:cs="Arial" w:eastAsia="Arial"/>
          <w:sz w:val="17"/>
          <w:szCs w:val="17"/>
          <w:color w:val="2B2B2B"/>
          <w:spacing w:val="-2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B2B2B"/>
          <w:spacing w:val="0"/>
          <w:w w:val="105"/>
          <w:i/>
        </w:rPr>
        <w:t>2017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192" w:lineRule="exact"/>
        <w:ind w:left="167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2B2B2B"/>
          <w:spacing w:val="0"/>
          <w:w w:val="100"/>
          <w:position w:val="-1"/>
        </w:rPr>
        <w:t>REZULTATI</w:t>
      </w:r>
      <w:r>
        <w:rPr>
          <w:rFonts w:ascii="Arial" w:hAnsi="Arial" w:cs="Arial" w:eastAsia="Arial"/>
          <w:sz w:val="17"/>
          <w:szCs w:val="17"/>
          <w:color w:val="2B2B2B"/>
          <w:spacing w:val="5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2B2B2B"/>
          <w:spacing w:val="0"/>
          <w:w w:val="98"/>
          <w:position w:val="-1"/>
        </w:rPr>
        <w:t>PERFUNDIMTA</w:t>
      </w:r>
      <w:r>
        <w:rPr>
          <w:rFonts w:ascii="Arial" w:hAnsi="Arial" w:cs="Arial" w:eastAsia="Arial"/>
          <w:sz w:val="17"/>
          <w:szCs w:val="17"/>
          <w:color w:val="2B2B2B"/>
          <w:spacing w:val="-9"/>
          <w:w w:val="99"/>
          <w:position w:val="-1"/>
        </w:rPr>
        <w:t>R</w:t>
      </w:r>
      <w:r>
        <w:rPr>
          <w:rFonts w:ascii="Arial" w:hAnsi="Arial" w:cs="Arial" w:eastAsia="Arial"/>
          <w:sz w:val="17"/>
          <w:szCs w:val="17"/>
          <w:color w:val="2B2B2B"/>
          <w:spacing w:val="0"/>
          <w:w w:val="414"/>
          <w:position w:val="-1"/>
        </w:rPr>
        <w:t>I</w:t>
      </w:r>
      <w:r>
        <w:rPr>
          <w:rFonts w:ascii="Arial" w:hAnsi="Arial" w:cs="Arial" w:eastAsia="Arial"/>
          <w:sz w:val="17"/>
          <w:szCs w:val="17"/>
          <w:color w:val="2B2B2B"/>
          <w:spacing w:val="0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2B2B2B"/>
          <w:spacing w:val="-16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93"/>
          <w:position w:val="-1"/>
        </w:rPr>
        <w:t>ZGJEDHJEVE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93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1"/>
          <w:w w:val="93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2B2B2B"/>
          <w:spacing w:val="0"/>
          <w:w w:val="93"/>
          <w:position w:val="-1"/>
        </w:rPr>
        <w:t>PE</w:t>
      </w:r>
      <w:r>
        <w:rPr>
          <w:rFonts w:ascii="Arial" w:hAnsi="Arial" w:cs="Arial" w:eastAsia="Arial"/>
          <w:sz w:val="17"/>
          <w:szCs w:val="17"/>
          <w:color w:val="2B2B2B"/>
          <w:spacing w:val="0"/>
          <w:w w:val="93"/>
          <w:position w:val="-1"/>
        </w:rPr>
        <w:t>R</w:t>
      </w:r>
      <w:r>
        <w:rPr>
          <w:rFonts w:ascii="Arial" w:hAnsi="Arial" w:cs="Arial" w:eastAsia="Arial"/>
          <w:sz w:val="17"/>
          <w:szCs w:val="17"/>
          <w:color w:val="2B2B2B"/>
          <w:spacing w:val="2"/>
          <w:w w:val="93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position w:val="-1"/>
        </w:rPr>
        <w:t>ZONE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position w:val="-1"/>
        </w:rPr>
        <w:t>N</w:t>
      </w:r>
      <w:r>
        <w:rPr>
          <w:rFonts w:ascii="Arial" w:hAnsi="Arial" w:cs="Arial" w:eastAsia="Arial"/>
          <w:sz w:val="17"/>
          <w:szCs w:val="17"/>
          <w:color w:val="1A1A1A"/>
          <w:spacing w:val="7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96"/>
          <w:position w:val="-1"/>
        </w:rPr>
        <w:t>ZGJEDHORE</w:t>
      </w:r>
      <w:r>
        <w:rPr>
          <w:rFonts w:ascii="Arial" w:hAnsi="Arial" w:cs="Arial" w:eastAsia="Arial"/>
          <w:sz w:val="17"/>
          <w:szCs w:val="17"/>
          <w:color w:val="1A1A1A"/>
          <w:spacing w:val="7"/>
          <w:w w:val="96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2B2B2B"/>
          <w:spacing w:val="0"/>
          <w:w w:val="100"/>
          <w:position w:val="-1"/>
        </w:rPr>
        <w:t>QARK</w:t>
      </w:r>
      <w:r>
        <w:rPr>
          <w:rFonts w:ascii="Arial" w:hAnsi="Arial" w:cs="Arial" w:eastAsia="Arial"/>
          <w:sz w:val="17"/>
          <w:szCs w:val="17"/>
          <w:color w:val="2B2B2B"/>
          <w:spacing w:val="0"/>
          <w:w w:val="100"/>
          <w:position w:val="-1"/>
        </w:rPr>
        <w:t>U</w:t>
      </w:r>
      <w:r>
        <w:rPr>
          <w:rFonts w:ascii="Arial" w:hAnsi="Arial" w:cs="Arial" w:eastAsia="Arial"/>
          <w:sz w:val="17"/>
          <w:szCs w:val="17"/>
          <w:color w:val="2B2B2B"/>
          <w:spacing w:val="-16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A1A1A"/>
          <w:spacing w:val="0"/>
          <w:w w:val="100"/>
          <w:position w:val="-1"/>
        </w:rPr>
        <w:t>FIER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  <w:position w:val="0"/>
        </w:rPr>
      </w:r>
    </w:p>
    <w:p>
      <w:pPr>
        <w:spacing w:before="16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0" w:type="dxa"/>
      </w:tblPr>
      <w:tblGrid/>
      <w:tr>
        <w:trPr>
          <w:trHeight w:val="240" w:hRule="exact"/>
        </w:trPr>
        <w:tc>
          <w:tcPr>
            <w:tcW w:w="398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3" w:after="0" w:line="240" w:lineRule="auto"/>
              <w:ind w:left="67" w:right="-46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010101"/>
                <w:spacing w:val="0"/>
                <w:w w:val="121"/>
                <w:b/>
                <w:bCs/>
              </w:rPr>
              <w:t>Nr.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944" w:type="dxa"/>
            <w:gridSpan w:val="2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0" w:after="0" w:line="201" w:lineRule="exact"/>
              <w:ind w:left="2136" w:right="2053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010101"/>
                <w:spacing w:val="-16"/>
                <w:w w:val="106"/>
                <w:b/>
                <w:bCs/>
              </w:rPr>
              <w:t>P</w:t>
            </w:r>
            <w:r>
              <w:rPr>
                <w:rFonts w:ascii="Arial" w:hAnsi="Arial" w:cs="Arial" w:eastAsia="Arial"/>
                <w:sz w:val="18"/>
                <w:szCs w:val="18"/>
                <w:color w:val="1A1A1A"/>
                <w:spacing w:val="-11"/>
                <w:w w:val="121"/>
                <w:b/>
                <w:bCs/>
              </w:rPr>
              <w:t>a</w:t>
            </w:r>
            <w:r>
              <w:rPr>
                <w:rFonts w:ascii="Arial" w:hAnsi="Arial" w:cs="Arial" w:eastAsia="Arial"/>
                <w:sz w:val="18"/>
                <w:szCs w:val="18"/>
                <w:color w:val="010101"/>
                <w:spacing w:val="0"/>
                <w:w w:val="122"/>
                <w:b/>
                <w:bCs/>
              </w:rPr>
              <w:t>rti</w:t>
            </w:r>
            <w:r>
              <w:rPr>
                <w:rFonts w:ascii="Arial" w:hAnsi="Arial" w:cs="Arial" w:eastAsia="Arial"/>
                <w:sz w:val="18"/>
                <w:szCs w:val="18"/>
                <w:color w:val="010101"/>
                <w:spacing w:val="1"/>
                <w:w w:val="123"/>
                <w:b/>
                <w:bCs/>
              </w:rPr>
              <w:t>t</w:t>
            </w:r>
            <w:r>
              <w:rPr>
                <w:rFonts w:ascii="Arial" w:hAnsi="Arial" w:cs="Arial" w:eastAsia="Arial"/>
                <w:sz w:val="18"/>
                <w:szCs w:val="18"/>
                <w:color w:val="1A1A1A"/>
                <w:spacing w:val="0"/>
                <w:w w:val="121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802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202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0"/>
                <w:w w:val="109"/>
              </w:rPr>
              <w:t>Vota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50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361" w:right="296"/>
              <w:jc w:val="center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25"/>
              </w:rPr>
              <w:t>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45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77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8"/>
              </w:rPr>
              <w:t>Mandate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0" w:hRule="exact"/>
        </w:trPr>
        <w:tc>
          <w:tcPr>
            <w:tcW w:w="398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right="-56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50"/>
              </w:rPr>
              <w:t>1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171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44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LEVIZJA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1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SOCIAUSTE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3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91"/>
              </w:rPr>
              <w:t>PE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91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7"/>
                <w:w w:val="9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0"/>
                <w:w w:val="102"/>
              </w:rPr>
              <w:t>INTEGRIM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773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13"/>
              </w:rPr>
              <w:t>LSI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02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73" w:right="-53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0"/>
                <w:w w:val="113"/>
              </w:rPr>
              <w:t>21.380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50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269" w:right="-72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15"/>
              </w:rPr>
              <w:t>11,73%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45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right="4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0"/>
                <w:w w:val="107"/>
              </w:rPr>
              <w:t>2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0" w:hRule="exact"/>
        </w:trPr>
        <w:tc>
          <w:tcPr>
            <w:tcW w:w="398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250" w:right="-53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19"/>
              </w:rPr>
              <w:t>2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171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0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1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773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PS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02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86" w:right="-6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0"/>
                <w:w w:val="112"/>
              </w:rPr>
              <w:t>104.162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50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259" w:right="-45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12"/>
              </w:rPr>
              <w:t>57,15%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45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right="-11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12"/>
              </w:rPr>
              <w:t>10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5" w:hRule="exact"/>
        </w:trPr>
        <w:tc>
          <w:tcPr>
            <w:tcW w:w="398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250" w:right="-54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20"/>
              </w:rPr>
              <w:t>3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171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2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KRISTIA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4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96"/>
              </w:rPr>
              <w:t>DEMOKRATE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10"/>
                <w:w w:val="96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773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PKD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02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461" w:right="-66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12"/>
              </w:rPr>
              <w:t>156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50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55" w:right="-5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17"/>
              </w:rPr>
              <w:t>0,09%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45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right="2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9"/>
              </w:rPr>
              <w:t>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35" w:hRule="exact"/>
        </w:trPr>
        <w:tc>
          <w:tcPr>
            <w:tcW w:w="398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3" w:after="0" w:line="240" w:lineRule="auto"/>
              <w:ind w:left="250" w:right="-4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0"/>
                <w:w w:val="114"/>
              </w:rPr>
              <w:t>4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171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23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SFIDA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1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0"/>
                <w:w w:val="94"/>
              </w:rPr>
              <w:t>PE</w:t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0"/>
                <w:w w:val="94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3"/>
                <w:w w:val="94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SHQIPERINE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773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3" w:after="0" w:line="240" w:lineRule="auto"/>
              <w:ind w:left="2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2"/>
              </w:rPr>
              <w:t>SFIDA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02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461" w:right="-66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12"/>
              </w:rPr>
              <w:t>143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50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355" w:right="-4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15"/>
              </w:rPr>
              <w:t>0,08%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45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right="2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9"/>
              </w:rPr>
              <w:t>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0" w:hRule="exact"/>
        </w:trPr>
        <w:tc>
          <w:tcPr>
            <w:tcW w:w="398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right="-6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7"/>
              </w:rPr>
              <w:t>5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171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2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0"/>
                <w:w w:val="98"/>
              </w:rPr>
              <w:t>REPUBLIKANE</w:t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5"/>
                <w:w w:val="98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SHQIPTARE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773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PR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02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442" w:right="-53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14"/>
              </w:rPr>
              <w:t>327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50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55" w:right="-4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15"/>
              </w:rPr>
              <w:t>0,18%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45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right="2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9"/>
              </w:rPr>
              <w:t>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5" w:hRule="exact"/>
        </w:trPr>
        <w:tc>
          <w:tcPr>
            <w:tcW w:w="398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250" w:right="-53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19"/>
              </w:rPr>
              <w:t>6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171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2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0"/>
                <w:w w:val="100"/>
              </w:rPr>
              <w:t>DEMOKRATIKE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773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PD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02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63" w:right="-49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14"/>
              </w:rPr>
              <w:t>46.799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50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50" w:right="-52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15"/>
              </w:rPr>
              <w:t>25,68%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45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right="7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0"/>
                <w:w w:val="114"/>
              </w:rPr>
              <w:t>4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0" w:hRule="exact"/>
        </w:trPr>
        <w:tc>
          <w:tcPr>
            <w:tcW w:w="398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right="-9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10"/>
              </w:rPr>
              <w:t>7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171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3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3"/>
              </w:rPr>
              <w:t>BASHKIM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-30"/>
                <w:w w:val="103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3"/>
              </w:rPr>
              <w:t>DEMOKRISTIA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3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15"/>
                <w:w w:val="103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SHQIPTAR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773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46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PBDKSH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02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right="-5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0"/>
                <w:w w:val="119"/>
              </w:rPr>
              <w:t>42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50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355" w:right="-5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17"/>
              </w:rPr>
              <w:t>0,02%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45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right="2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9"/>
              </w:rPr>
              <w:t>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5" w:hRule="exact"/>
        </w:trPr>
        <w:tc>
          <w:tcPr>
            <w:tcW w:w="398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250" w:right="-54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20"/>
              </w:rPr>
              <w:t>8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171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2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ALEANCA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-1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DEMOKRISTIANE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773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3"/>
              </w:rPr>
              <w:t>ADK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02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right="-30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27"/>
              </w:rPr>
              <w:t>81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50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355" w:right="-5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17"/>
              </w:rPr>
              <w:t>0,04%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45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right="2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9"/>
              </w:rPr>
              <w:t>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0" w:hRule="exact"/>
        </w:trPr>
        <w:tc>
          <w:tcPr>
            <w:tcW w:w="398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3" w:after="0" w:line="240" w:lineRule="auto"/>
              <w:ind w:left="250" w:right="-54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20"/>
              </w:rPr>
              <w:t>9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171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32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SOCIA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97"/>
              </w:rPr>
              <w:t>DEMOKRATE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97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773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PSD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02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right="-9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16"/>
              </w:rPr>
              <w:t>80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50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355" w:right="-4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15"/>
              </w:rPr>
              <w:t>0,04%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45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right="2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9"/>
              </w:rPr>
              <w:t>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0" w:hRule="exact"/>
        </w:trPr>
        <w:tc>
          <w:tcPr>
            <w:tcW w:w="398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63" w:right="-66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0"/>
                <w:w w:val="112"/>
              </w:rPr>
              <w:t>10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171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0"/>
                <w:w w:val="100"/>
              </w:rPr>
              <w:t>ALEANCA</w:t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-1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DEMOKRATIKE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773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0"/>
                <w:w w:val="105"/>
              </w:rPr>
              <w:t>AD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02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right="-9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16"/>
              </w:rPr>
              <w:t>33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50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55" w:right="-4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15"/>
              </w:rPr>
              <w:t>0,02%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45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right="2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9"/>
              </w:rPr>
              <w:t>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0" w:hRule="exact"/>
        </w:trPr>
        <w:tc>
          <w:tcPr>
            <w:tcW w:w="398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63" w:right="-89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24"/>
              </w:rPr>
              <w:t>11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171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93"/>
              </w:rPr>
              <w:t>FRYMA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10"/>
                <w:w w:val="93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0"/>
                <w:w w:val="100"/>
              </w:rPr>
              <w:t>ERE</w:t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DEMOKRATIKE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773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FRD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02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442" w:right="-53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14"/>
              </w:rPr>
              <w:t>338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50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55" w:right="-4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0"/>
                <w:w w:val="115"/>
              </w:rPr>
              <w:t>0,19%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45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right="2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0"/>
                <w:w w:val="109"/>
              </w:rPr>
              <w:t>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5" w:hRule="exact"/>
        </w:trPr>
        <w:tc>
          <w:tcPr>
            <w:tcW w:w="398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63" w:right="-6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0"/>
                <w:w w:val="113"/>
              </w:rPr>
              <w:t>12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171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DEMOKRACIA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SOCIALE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773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PDS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02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451" w:right="-54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11"/>
              </w:rPr>
              <w:t>548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50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55" w:right="-5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17"/>
              </w:rPr>
              <w:t>0,30%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45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right="2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9"/>
              </w:rPr>
              <w:t>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0" w:hRule="exact"/>
        </w:trPr>
        <w:tc>
          <w:tcPr>
            <w:tcW w:w="398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63" w:right="-66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12"/>
              </w:rPr>
              <w:t>13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171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0"/>
                <w:w w:val="100"/>
              </w:rPr>
              <w:t>DREJTESI,INTEGRI</w:t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0"/>
                <w:w w:val="100"/>
              </w:rPr>
              <w:t>M</w:t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1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DH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2"/>
              </w:rPr>
              <w:t>UNITET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773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3"/>
              </w:rPr>
              <w:t>PDIU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02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278" w:right="-51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13"/>
              </w:rPr>
              <w:t>6.348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50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355" w:right="-5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17"/>
              </w:rPr>
              <w:t>3,48%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45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right="2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9"/>
              </w:rPr>
              <w:t>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5" w:hRule="exact"/>
        </w:trPr>
        <w:tc>
          <w:tcPr>
            <w:tcW w:w="398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3" w:after="0" w:line="240" w:lineRule="auto"/>
              <w:ind w:left="163" w:right="-66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0"/>
                <w:w w:val="112"/>
              </w:rPr>
              <w:t>14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171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1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97"/>
              </w:rPr>
              <w:t>ALEANCA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3"/>
                <w:w w:val="97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ARBNORE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-1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0"/>
                <w:w w:val="100"/>
              </w:rPr>
              <w:t>KOMBETARE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773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3" w:after="0" w:line="240" w:lineRule="auto"/>
              <w:ind w:left="1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1"/>
              </w:rPr>
              <w:t>AAK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02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right="-9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16"/>
              </w:rPr>
              <w:t>34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50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355" w:right="-5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17"/>
              </w:rPr>
              <w:t>0,02%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45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right="2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9"/>
              </w:rPr>
              <w:t>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0" w:hRule="exact"/>
        </w:trPr>
        <w:tc>
          <w:tcPr>
            <w:tcW w:w="398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63" w:right="-64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11"/>
              </w:rPr>
              <w:t>15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171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MINORITETI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3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ETNIK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GREK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91"/>
              </w:rPr>
              <w:t>PE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91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-1"/>
                <w:w w:val="9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0"/>
                <w:w w:val="100"/>
              </w:rPr>
              <w:t>TE</w:t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ARDHMEN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773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MEGA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02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right="-28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26"/>
              </w:rPr>
              <w:t>21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50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355" w:right="-5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17"/>
              </w:rPr>
              <w:t>0,01%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45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right="2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0"/>
                <w:w w:val="109"/>
              </w:rPr>
              <w:t>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35" w:hRule="exact"/>
        </w:trPr>
        <w:tc>
          <w:tcPr>
            <w:tcW w:w="398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63" w:right="-66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0"/>
                <w:w w:val="112"/>
              </w:rPr>
              <w:t>16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171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KOMUNISTE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773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PKSH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02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461" w:right="-63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11"/>
              </w:rPr>
              <w:t>115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50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355" w:right="-5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17"/>
              </w:rPr>
              <w:t>0,06%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45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right="2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0"/>
                <w:w w:val="109"/>
              </w:rPr>
              <w:t>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5" w:hRule="exact"/>
        </w:trPr>
        <w:tc>
          <w:tcPr>
            <w:tcW w:w="398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63" w:right="-66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12"/>
              </w:rPr>
              <w:t>17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171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ALEANCA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-1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93"/>
              </w:rPr>
              <w:t>POPULLORE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13"/>
                <w:w w:val="93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0"/>
                <w:w w:val="93"/>
              </w:rPr>
              <w:t>PE</w:t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0"/>
                <w:w w:val="93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1"/>
                <w:w w:val="93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DREJTESI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773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APD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02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right="-3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0"/>
                <w:w w:val="118"/>
              </w:rPr>
              <w:t>47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50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355" w:right="-5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17"/>
              </w:rPr>
              <w:t>0,03%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45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right="2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9"/>
              </w:rPr>
              <w:t>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0" w:hRule="exact"/>
        </w:trPr>
        <w:tc>
          <w:tcPr>
            <w:tcW w:w="398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63" w:right="-66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12"/>
              </w:rPr>
              <w:t>18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171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LIS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-14"/>
                <w:w w:val="10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2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BARABARTE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773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1"/>
              </w:rPr>
              <w:t>LIBRA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02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88" w:right="-65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14"/>
              </w:rPr>
              <w:t>1.615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50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55" w:right="-4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15"/>
              </w:rPr>
              <w:t>0,89%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45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right="2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9"/>
              </w:rPr>
              <w:t>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0" w:hRule="exact"/>
        </w:trPr>
        <w:tc>
          <w:tcPr>
            <w:tcW w:w="398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/>
            <w:rPr/>
          </w:p>
        </w:tc>
        <w:tc>
          <w:tcPr>
            <w:tcW w:w="4171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0" w:after="0" w:line="201" w:lineRule="exact"/>
              <w:ind w:right="-5"/>
              <w:jc w:val="righ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010101"/>
                <w:spacing w:val="-4"/>
                <w:w w:val="103"/>
                <w:b/>
                <w:bCs/>
              </w:rPr>
              <w:t>G</w:t>
            </w:r>
            <w:r>
              <w:rPr>
                <w:rFonts w:ascii="Arial" w:hAnsi="Arial" w:cs="Arial" w:eastAsia="Arial"/>
                <w:sz w:val="18"/>
                <w:szCs w:val="18"/>
                <w:color w:val="1A1A1A"/>
                <w:spacing w:val="-18"/>
                <w:w w:val="147"/>
                <w:b/>
                <w:bCs/>
              </w:rPr>
              <w:t>j</w:t>
            </w:r>
            <w:r>
              <w:rPr>
                <w:rFonts w:ascii="Arial" w:hAnsi="Arial" w:cs="Arial" w:eastAsia="Arial"/>
                <w:sz w:val="18"/>
                <w:szCs w:val="18"/>
                <w:color w:val="010101"/>
                <w:spacing w:val="-10"/>
                <w:w w:val="155"/>
                <w:b/>
                <w:bCs/>
              </w:rPr>
              <w:t>i</w:t>
            </w:r>
            <w:r>
              <w:rPr>
                <w:rFonts w:ascii="Arial" w:hAnsi="Arial" w:cs="Arial" w:eastAsia="Arial"/>
                <w:sz w:val="18"/>
                <w:szCs w:val="18"/>
                <w:color w:val="1A1A1A"/>
                <w:spacing w:val="-6"/>
                <w:w w:val="122"/>
                <w:b/>
                <w:bCs/>
              </w:rPr>
              <w:t>t</w:t>
            </w:r>
            <w:r>
              <w:rPr>
                <w:rFonts w:ascii="Arial" w:hAnsi="Arial" w:cs="Arial" w:eastAsia="Arial"/>
                <w:sz w:val="18"/>
                <w:szCs w:val="18"/>
                <w:color w:val="010101"/>
                <w:spacing w:val="-17"/>
                <w:w w:val="123"/>
                <w:b/>
                <w:bCs/>
              </w:rPr>
              <w:t>h</w:t>
            </w:r>
            <w:r>
              <w:rPr>
                <w:rFonts w:ascii="Arial" w:hAnsi="Arial" w:cs="Arial" w:eastAsia="Arial"/>
                <w:sz w:val="18"/>
                <w:szCs w:val="18"/>
                <w:color w:val="1A1A1A"/>
                <w:spacing w:val="0"/>
                <w:w w:val="114"/>
                <w:b/>
                <w:bCs/>
              </w:rPr>
              <w:t>sej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773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/>
            <w:rPr/>
          </w:p>
        </w:tc>
        <w:tc>
          <w:tcPr>
            <w:tcW w:w="802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86" w:right="-6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12"/>
              </w:rPr>
              <w:t>182.269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50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63" w:right="-62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13"/>
              </w:rPr>
              <w:t>100,00%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45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right="-11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12"/>
              </w:rPr>
              <w:t>16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</w:tbl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9" w:after="0" w:line="240" w:lineRule="auto"/>
        <w:ind w:left="2193" w:right="-20"/>
        <w:jc w:val="left"/>
        <w:rPr>
          <w:rFonts w:ascii="Arial" w:hAnsi="Arial" w:cs="Arial" w:eastAsia="Arial"/>
          <w:sz w:val="16"/>
          <w:szCs w:val="16"/>
        </w:rPr>
      </w:pPr>
      <w:rPr/>
      <w:r>
        <w:rPr>
          <w:rFonts w:ascii="Arial" w:hAnsi="Arial" w:cs="Arial" w:eastAsia="Arial"/>
          <w:sz w:val="16"/>
          <w:szCs w:val="16"/>
          <w:color w:val="2B2B2B"/>
          <w:spacing w:val="0"/>
          <w:w w:val="89"/>
        </w:rPr>
        <w:t>LIS</w:t>
      </w:r>
      <w:r>
        <w:rPr>
          <w:rFonts w:ascii="Arial" w:hAnsi="Arial" w:cs="Arial" w:eastAsia="Arial"/>
          <w:sz w:val="16"/>
          <w:szCs w:val="16"/>
          <w:color w:val="2B2B2B"/>
          <w:spacing w:val="-4"/>
          <w:w w:val="89"/>
        </w:rPr>
        <w:t>T</w:t>
      </w:r>
      <w:r>
        <w:rPr>
          <w:rFonts w:ascii="Arial" w:hAnsi="Arial" w:cs="Arial" w:eastAsia="Arial"/>
          <w:sz w:val="16"/>
          <w:szCs w:val="16"/>
          <w:color w:val="1A1A1A"/>
          <w:spacing w:val="0"/>
          <w:w w:val="89"/>
        </w:rPr>
        <w:t>A</w:t>
      </w:r>
      <w:r>
        <w:rPr>
          <w:rFonts w:ascii="Arial" w:hAnsi="Arial" w:cs="Arial" w:eastAsia="Arial"/>
          <w:sz w:val="16"/>
          <w:szCs w:val="16"/>
          <w:color w:val="1A1A1A"/>
          <w:spacing w:val="1"/>
          <w:w w:val="89"/>
        </w:rPr>
        <w:t> </w:t>
      </w:r>
      <w:r>
        <w:rPr>
          <w:rFonts w:ascii="Arial" w:hAnsi="Arial" w:cs="Arial" w:eastAsia="Arial"/>
          <w:sz w:val="16"/>
          <w:szCs w:val="16"/>
          <w:color w:val="1A1A1A"/>
          <w:spacing w:val="0"/>
          <w:w w:val="89"/>
        </w:rPr>
        <w:t>EMERORE</w:t>
      </w:r>
      <w:r>
        <w:rPr>
          <w:rFonts w:ascii="Arial" w:hAnsi="Arial" w:cs="Arial" w:eastAsia="Arial"/>
          <w:sz w:val="16"/>
          <w:szCs w:val="16"/>
          <w:color w:val="1A1A1A"/>
          <w:spacing w:val="25"/>
          <w:w w:val="89"/>
        </w:rPr>
        <w:t> </w:t>
      </w:r>
      <w:r>
        <w:rPr>
          <w:rFonts w:ascii="Arial" w:hAnsi="Arial" w:cs="Arial" w:eastAsia="Arial"/>
          <w:sz w:val="16"/>
          <w:szCs w:val="16"/>
          <w:color w:val="1A1A1A"/>
          <w:spacing w:val="0"/>
          <w:w w:val="100"/>
        </w:rPr>
        <w:t>E</w:t>
      </w:r>
      <w:r>
        <w:rPr>
          <w:rFonts w:ascii="Arial" w:hAnsi="Arial" w:cs="Arial" w:eastAsia="Arial"/>
          <w:sz w:val="16"/>
          <w:szCs w:val="16"/>
          <w:color w:val="1A1A1A"/>
          <w:spacing w:val="-18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1A1A1A"/>
          <w:spacing w:val="0"/>
          <w:w w:val="93"/>
        </w:rPr>
        <w:t>DEPUTETEVETE</w:t>
      </w:r>
      <w:r>
        <w:rPr>
          <w:rFonts w:ascii="Arial" w:hAnsi="Arial" w:cs="Arial" w:eastAsia="Arial"/>
          <w:sz w:val="16"/>
          <w:szCs w:val="16"/>
          <w:color w:val="1A1A1A"/>
          <w:spacing w:val="-13"/>
          <w:w w:val="93"/>
        </w:rPr>
        <w:t> </w:t>
      </w:r>
      <w:r>
        <w:rPr>
          <w:rFonts w:ascii="Arial" w:hAnsi="Arial" w:cs="Arial" w:eastAsia="Arial"/>
          <w:sz w:val="16"/>
          <w:szCs w:val="16"/>
          <w:color w:val="2B2B2B"/>
          <w:spacing w:val="0"/>
          <w:w w:val="100"/>
        </w:rPr>
        <w:t>ZGJEDHUR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0" w:type="dxa"/>
      </w:tblPr>
      <w:tblGrid/>
      <w:tr>
        <w:trPr>
          <w:trHeight w:val="245" w:hRule="exact"/>
        </w:trPr>
        <w:tc>
          <w:tcPr>
            <w:tcW w:w="398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0"/>
                <w:w w:val="114"/>
              </w:rPr>
              <w:t>Nr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171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38" w:right="-20"/>
              <w:jc w:val="left"/>
              <w:tabs>
                <w:tab w:pos="1260" w:val="left"/>
                <w:tab w:pos="2240" w:val="left"/>
              </w:tabs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Emri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-1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Atesia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0"/>
                <w:w w:val="111"/>
              </w:rPr>
              <w:t>Mbiemri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370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950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13"/>
              </w:rPr>
              <w:t>Subjekt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13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-16"/>
                <w:w w:val="113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0"/>
                <w:w w:val="113"/>
              </w:rPr>
              <w:t>zgjedhor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0" w:hRule="exact"/>
        </w:trPr>
        <w:tc>
          <w:tcPr>
            <w:tcW w:w="398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/>
            <w:rPr/>
          </w:p>
        </w:tc>
        <w:tc>
          <w:tcPr>
            <w:tcW w:w="4171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-134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11"/>
                <w:w w:val="171"/>
              </w:rPr>
              <w:t>1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3"/>
              </w:rPr>
              <w:t>ADEUNA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1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94"/>
              </w:rPr>
              <w:t>PETRAQ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13"/>
                <w:w w:val="94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RISTA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370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SOCIAUSTE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0" w:hRule="exact"/>
        </w:trPr>
        <w:tc>
          <w:tcPr>
            <w:tcW w:w="398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right="-17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19"/>
              </w:rPr>
              <w:t>2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171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4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0"/>
                <w:w w:val="100"/>
              </w:rPr>
              <w:t>ANDUE</w:t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FATMI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10"/>
              </w:rPr>
              <w:t>XHINDI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370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3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0" w:hRule="exact"/>
        </w:trPr>
        <w:tc>
          <w:tcPr>
            <w:tcW w:w="398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right="-18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20"/>
              </w:rPr>
              <w:t>3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171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7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ANTONETA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-1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0"/>
                <w:w w:val="111"/>
              </w:rPr>
              <w:t>NAS</w:t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-36"/>
                <w:w w:val="111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3"/>
              </w:rPr>
              <w:t>DHIMA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370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3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5" w:hRule="exact"/>
        </w:trPr>
        <w:tc>
          <w:tcPr>
            <w:tcW w:w="398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250" w:right="-59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25"/>
              </w:rPr>
              <w:t>4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171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BASHKI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M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2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0"/>
                <w:w w:val="100"/>
              </w:rPr>
              <w:t>MUHAMET</w:t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-1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0"/>
                <w:w w:val="101"/>
              </w:rPr>
              <w:t>FINO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370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SOCIAUSTE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1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35" w:hRule="exact"/>
        </w:trPr>
        <w:tc>
          <w:tcPr>
            <w:tcW w:w="398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3" w:after="0" w:line="240" w:lineRule="auto"/>
              <w:ind w:right="-16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7"/>
              </w:rPr>
              <w:t>5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171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33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96"/>
              </w:rPr>
              <w:t>BUJA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96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2"/>
                <w:w w:val="96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AVDULLA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&lt;;ELA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370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SOCIAUSTE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5" w:hRule="exact"/>
        </w:trPr>
        <w:tc>
          <w:tcPr>
            <w:tcW w:w="398" w:type="dxa"/>
            <w:tcBorders>
              <w:top w:val="single" w:sz="7.68" w:space="0" w:color="000000"/>
              <w:bottom w:val="single" w:sz="3.84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right="-17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19"/>
              </w:rPr>
              <w:t>6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171" w:type="dxa"/>
            <w:tcBorders>
              <w:top w:val="single" w:sz="7.68" w:space="0" w:color="000000"/>
              <w:bottom w:val="single" w:sz="3.84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1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96"/>
              </w:rPr>
              <w:t>ENKELEJ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96"/>
              </w:rPr>
              <w:t>D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8"/>
                <w:w w:val="96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3"/>
              </w:rPr>
              <w:t>LUTF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-35"/>
                <w:w w:val="103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98"/>
              </w:rPr>
              <w:t>ALIBEAJ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370" w:type="dxa"/>
            <w:tcBorders>
              <w:top w:val="single" w:sz="7.68" w:space="0" w:color="000000"/>
              <w:bottom w:val="single" w:sz="3.84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DEMOKRATIKE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0" w:hRule="exact"/>
        </w:trPr>
        <w:tc>
          <w:tcPr>
            <w:tcW w:w="398" w:type="dxa"/>
            <w:tcBorders>
              <w:top w:val="single" w:sz="3.84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right="-20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22"/>
              </w:rPr>
              <w:t>7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171" w:type="dxa"/>
            <w:tcBorders>
              <w:top w:val="single" w:sz="3.84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33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ERIO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0"/>
                <w:w w:val="100"/>
              </w:rPr>
              <w:t>MIRDAS</w:t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0"/>
                <w:w w:val="100"/>
              </w:rPr>
              <w:t>H</w:t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1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BRACE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370" w:type="dxa"/>
            <w:tcBorders>
              <w:top w:val="single" w:sz="3.84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2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0" w:hRule="exact"/>
        </w:trPr>
        <w:tc>
          <w:tcPr>
            <w:tcW w:w="398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right="-18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20"/>
              </w:rPr>
              <w:t>8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171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7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GEN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C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-1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STEFA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-1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POLLO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370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DEMOKRATIKE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5" w:hRule="exact"/>
        </w:trPr>
        <w:tc>
          <w:tcPr>
            <w:tcW w:w="398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right="-7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8"/>
              </w:rPr>
              <w:t>9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171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7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GRAMOZ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0"/>
                <w:w w:val="100"/>
              </w:rPr>
              <w:t>KASO</w:t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1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RU&lt;;I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370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SOCIAUSTE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0" w:hRule="exact"/>
        </w:trPr>
        <w:tc>
          <w:tcPr>
            <w:tcW w:w="398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63" w:right="-77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0"/>
                <w:w w:val="118"/>
              </w:rPr>
              <w:t>10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171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ISMET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2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SHYQYR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-30"/>
                <w:w w:val="100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BEQIRAJ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370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SOCIAUSTE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0" w:hRule="exact"/>
        </w:trPr>
        <w:tc>
          <w:tcPr>
            <w:tcW w:w="398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63" w:right="-102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31"/>
              </w:rPr>
              <w:t>11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171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LUA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RAMADA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-1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0"/>
                <w:w w:val="108"/>
              </w:rPr>
              <w:t>BACI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370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DEMOKRATIKE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0" w:hRule="exact"/>
        </w:trPr>
        <w:tc>
          <w:tcPr>
            <w:tcW w:w="398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63" w:right="-79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0"/>
                <w:w w:val="119"/>
              </w:rPr>
              <w:t>12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171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MYSLI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M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NAZIF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2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22"/>
              </w:rPr>
              <w:t>MURRill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370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DEMOKRATIKE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5" w:hRule="exact"/>
        </w:trPr>
        <w:tc>
          <w:tcPr>
            <w:tcW w:w="398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left="163" w:right="-77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18"/>
              </w:rPr>
              <w:t>13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171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PETRIT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-1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0"/>
                <w:w w:val="100"/>
              </w:rPr>
              <w:t>KOZMA</w:t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1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10"/>
              </w:rPr>
              <w:t>VASILI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370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LEVIZJA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1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2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91"/>
              </w:rPr>
              <w:t>PE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91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-3"/>
                <w:w w:val="91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2"/>
              </w:rPr>
              <w:t>INTEGRIM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0" w:hRule="exact"/>
        </w:trPr>
        <w:tc>
          <w:tcPr>
            <w:tcW w:w="398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3" w:after="0" w:line="240" w:lineRule="auto"/>
              <w:ind w:left="163" w:right="-66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12"/>
              </w:rPr>
              <w:t>14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171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96"/>
              </w:rPr>
              <w:t>ROBERT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-16"/>
                <w:w w:val="96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THOMA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1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10"/>
              </w:rPr>
              <w:t>BITRI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370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LEVIZJA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1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2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88"/>
              </w:rPr>
              <w:t>PE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88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10"/>
                <w:w w:val="88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2"/>
              </w:rPr>
              <w:t>INTEGRIM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5" w:hRule="exact"/>
        </w:trPr>
        <w:tc>
          <w:tcPr>
            <w:tcW w:w="398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63" w:right="-75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17"/>
              </w:rPr>
              <w:t>15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171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1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TATIANA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3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0"/>
                <w:w w:val="100"/>
              </w:rPr>
              <w:t>NUREDI</w:t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1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0"/>
                <w:w w:val="100"/>
              </w:rPr>
              <w:t>PIRO</w:t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0"/>
                <w:w w:val="100"/>
              </w:rPr>
              <w:t>(</w:t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0"/>
                <w:w w:val="100"/>
              </w:rPr>
              <w:t>NUR&lt;;E</w:t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0"/>
                <w:w w:val="100"/>
              </w:rPr>
              <w:t>)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370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SOCIAUSTE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0" w:hRule="exact"/>
        </w:trPr>
        <w:tc>
          <w:tcPr>
            <w:tcW w:w="398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63" w:right="-77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18"/>
              </w:rPr>
              <w:t>16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171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XHEVIT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98"/>
              </w:rPr>
              <w:t>QEMA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98"/>
              </w:rPr>
              <w:t>L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-9"/>
                <w:w w:val="98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BUSHAJ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370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SOCIAUSTE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B2B2B"/>
                <w:spacing w:val="0"/>
                <w:w w:val="100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</w:tbl>
    <w:p>
      <w:pPr>
        <w:jc w:val="left"/>
        <w:spacing w:after="0"/>
        <w:sectPr>
          <w:pgSz w:w="12240" w:h="15840"/>
          <w:pgMar w:top="1440" w:bottom="280" w:left="1580" w:right="1520"/>
        </w:sectPr>
      </w:pPr>
      <w:rPr/>
    </w:p>
    <w:p>
      <w:pPr>
        <w:spacing w:before="79" w:after="0" w:line="240" w:lineRule="auto"/>
        <w:ind w:right="87"/>
        <w:jc w:val="righ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212121"/>
          <w:spacing w:val="0"/>
          <w:w w:val="100"/>
          <w:i/>
        </w:rPr>
        <w:t>Lidhja</w:t>
      </w:r>
      <w:r>
        <w:rPr>
          <w:rFonts w:ascii="Arial" w:hAnsi="Arial" w:cs="Arial" w:eastAsia="Arial"/>
          <w:sz w:val="17"/>
          <w:szCs w:val="17"/>
          <w:color w:val="212121"/>
          <w:spacing w:val="-2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212121"/>
          <w:spacing w:val="0"/>
          <w:w w:val="136"/>
          <w:i/>
        </w:rPr>
        <w:t>1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4" w:after="0" w:line="240" w:lineRule="auto"/>
        <w:ind w:right="97"/>
        <w:jc w:val="righ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12121"/>
          <w:spacing w:val="0"/>
          <w:w w:val="81"/>
          <w:i/>
        </w:rPr>
        <w:t>ZGJEOHJET</w:t>
      </w:r>
      <w:r>
        <w:rPr>
          <w:rFonts w:ascii="Arial" w:hAnsi="Arial" w:cs="Arial" w:eastAsia="Arial"/>
          <w:sz w:val="18"/>
          <w:szCs w:val="18"/>
          <w:color w:val="212121"/>
          <w:spacing w:val="7"/>
          <w:w w:val="81"/>
          <w:i/>
        </w:rPr>
        <w:t> </w:t>
      </w:r>
      <w:r>
        <w:rPr>
          <w:rFonts w:ascii="Arial" w:hAnsi="Arial" w:cs="Arial" w:eastAsia="Arial"/>
          <w:sz w:val="18"/>
          <w:szCs w:val="18"/>
          <w:color w:val="212121"/>
          <w:spacing w:val="0"/>
          <w:w w:val="81"/>
          <w:i/>
        </w:rPr>
        <w:t>PE</w:t>
      </w:r>
      <w:r>
        <w:rPr>
          <w:rFonts w:ascii="Arial" w:hAnsi="Arial" w:cs="Arial" w:eastAsia="Arial"/>
          <w:sz w:val="18"/>
          <w:szCs w:val="18"/>
          <w:color w:val="212121"/>
          <w:spacing w:val="0"/>
          <w:w w:val="81"/>
          <w:i/>
        </w:rPr>
        <w:t>R</w:t>
      </w:r>
      <w:r>
        <w:rPr>
          <w:rFonts w:ascii="Arial" w:hAnsi="Arial" w:cs="Arial" w:eastAsia="Arial"/>
          <w:sz w:val="18"/>
          <w:szCs w:val="18"/>
          <w:color w:val="212121"/>
          <w:spacing w:val="-6"/>
          <w:w w:val="81"/>
          <w:i/>
        </w:rPr>
        <w:t> </w:t>
      </w:r>
      <w:r>
        <w:rPr>
          <w:rFonts w:ascii="Arial" w:hAnsi="Arial" w:cs="Arial" w:eastAsia="Arial"/>
          <w:sz w:val="18"/>
          <w:szCs w:val="18"/>
          <w:color w:val="212121"/>
          <w:spacing w:val="0"/>
          <w:w w:val="91"/>
          <w:i/>
        </w:rPr>
        <w:t>KUVENDI</w:t>
      </w:r>
      <w:r>
        <w:rPr>
          <w:rFonts w:ascii="Arial" w:hAnsi="Arial" w:cs="Arial" w:eastAsia="Arial"/>
          <w:sz w:val="18"/>
          <w:szCs w:val="18"/>
          <w:color w:val="212121"/>
          <w:spacing w:val="0"/>
          <w:w w:val="91"/>
          <w:i/>
        </w:rPr>
        <w:t>N</w:t>
      </w:r>
      <w:r>
        <w:rPr>
          <w:rFonts w:ascii="Arial" w:hAnsi="Arial" w:cs="Arial" w:eastAsia="Arial"/>
          <w:sz w:val="18"/>
          <w:szCs w:val="18"/>
          <w:color w:val="212121"/>
          <w:spacing w:val="-7"/>
          <w:w w:val="91"/>
          <w:i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81"/>
          <w:i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-9"/>
          <w:w w:val="81"/>
          <w:i/>
        </w:rPr>
        <w:t> </w:t>
      </w:r>
      <w:r>
        <w:rPr>
          <w:rFonts w:ascii="Arial" w:hAnsi="Arial" w:cs="Arial" w:eastAsia="Arial"/>
          <w:sz w:val="18"/>
          <w:szCs w:val="18"/>
          <w:color w:val="212121"/>
          <w:spacing w:val="0"/>
          <w:w w:val="81"/>
          <w:i/>
        </w:rPr>
        <w:t>SHQIPERISE</w:t>
      </w:r>
      <w:r>
        <w:rPr>
          <w:rFonts w:ascii="Arial" w:hAnsi="Arial" w:cs="Arial" w:eastAsia="Arial"/>
          <w:sz w:val="18"/>
          <w:szCs w:val="18"/>
          <w:color w:val="212121"/>
          <w:spacing w:val="29"/>
          <w:w w:val="81"/>
          <w:i/>
        </w:rPr>
        <w:t> </w:t>
      </w:r>
      <w:r>
        <w:rPr>
          <w:rFonts w:ascii="Arial" w:hAnsi="Arial" w:cs="Arial" w:eastAsia="Arial"/>
          <w:sz w:val="18"/>
          <w:szCs w:val="18"/>
          <w:color w:val="212121"/>
          <w:spacing w:val="0"/>
          <w:w w:val="104"/>
          <w:i/>
        </w:rPr>
        <w:t>2017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9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3" w:lineRule="exact"/>
        <w:ind w:left="171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  <w:position w:val="-1"/>
        </w:rPr>
        <w:t>REZULTATI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212121"/>
          <w:spacing w:val="0"/>
          <w:w w:val="100"/>
          <w:position w:val="-1"/>
        </w:rPr>
        <w:t>PERFUNDIMTA</w:t>
      </w:r>
      <w:r>
        <w:rPr>
          <w:rFonts w:ascii="Arial" w:hAnsi="Arial" w:cs="Arial" w:eastAsia="Arial"/>
          <w:sz w:val="18"/>
          <w:szCs w:val="18"/>
          <w:color w:val="212121"/>
          <w:spacing w:val="0"/>
          <w:w w:val="100"/>
          <w:position w:val="-1"/>
        </w:rPr>
        <w:t>R</w:t>
      </w:r>
      <w:r>
        <w:rPr>
          <w:rFonts w:ascii="Arial" w:hAnsi="Arial" w:cs="Arial" w:eastAsia="Arial"/>
          <w:sz w:val="18"/>
          <w:szCs w:val="18"/>
          <w:color w:val="212121"/>
          <w:spacing w:val="-18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335"/>
          <w:position w:val="-1"/>
        </w:rPr>
        <w:t>I</w:t>
      </w:r>
      <w:r>
        <w:rPr>
          <w:rFonts w:ascii="Arial" w:hAnsi="Arial" w:cs="Arial" w:eastAsia="Arial"/>
          <w:sz w:val="18"/>
          <w:szCs w:val="18"/>
          <w:color w:val="111111"/>
          <w:spacing w:val="-127"/>
          <w:w w:val="335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212121"/>
          <w:spacing w:val="0"/>
          <w:w w:val="93"/>
          <w:position w:val="-1"/>
        </w:rPr>
        <w:t>ZGJEDHJEVE</w:t>
      </w:r>
      <w:r>
        <w:rPr>
          <w:rFonts w:ascii="Arial" w:hAnsi="Arial" w:cs="Arial" w:eastAsia="Arial"/>
          <w:sz w:val="18"/>
          <w:szCs w:val="18"/>
          <w:color w:val="212121"/>
          <w:spacing w:val="42"/>
          <w:w w:val="93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212121"/>
          <w:spacing w:val="0"/>
          <w:w w:val="93"/>
          <w:position w:val="-1"/>
        </w:rPr>
        <w:t>PE</w:t>
      </w:r>
      <w:r>
        <w:rPr>
          <w:rFonts w:ascii="Arial" w:hAnsi="Arial" w:cs="Arial" w:eastAsia="Arial"/>
          <w:sz w:val="18"/>
          <w:szCs w:val="18"/>
          <w:color w:val="212121"/>
          <w:spacing w:val="0"/>
          <w:w w:val="93"/>
          <w:position w:val="-1"/>
        </w:rPr>
        <w:t>R</w:t>
      </w:r>
      <w:r>
        <w:rPr>
          <w:rFonts w:ascii="Arial" w:hAnsi="Arial" w:cs="Arial" w:eastAsia="Arial"/>
          <w:sz w:val="18"/>
          <w:szCs w:val="18"/>
          <w:color w:val="212121"/>
          <w:spacing w:val="7"/>
          <w:w w:val="93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  <w:position w:val="-1"/>
        </w:rPr>
        <w:t>ZONE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100"/>
          <w:position w:val="-1"/>
        </w:rPr>
        <w:t>N</w:t>
      </w:r>
      <w:r>
        <w:rPr>
          <w:rFonts w:ascii="Arial" w:hAnsi="Arial" w:cs="Arial" w:eastAsia="Arial"/>
          <w:sz w:val="18"/>
          <w:szCs w:val="18"/>
          <w:color w:val="111111"/>
          <w:spacing w:val="8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96"/>
          <w:position w:val="-1"/>
        </w:rPr>
        <w:t>ZGJEDHORE</w:t>
      </w:r>
      <w:r>
        <w:rPr>
          <w:rFonts w:ascii="Arial" w:hAnsi="Arial" w:cs="Arial" w:eastAsia="Arial"/>
          <w:sz w:val="18"/>
          <w:szCs w:val="18"/>
          <w:color w:val="111111"/>
          <w:spacing w:val="2"/>
          <w:w w:val="96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212121"/>
          <w:spacing w:val="0"/>
          <w:w w:val="100"/>
          <w:position w:val="-1"/>
        </w:rPr>
        <w:t>QARK</w:t>
      </w:r>
      <w:r>
        <w:rPr>
          <w:rFonts w:ascii="Arial" w:hAnsi="Arial" w:cs="Arial" w:eastAsia="Arial"/>
          <w:sz w:val="18"/>
          <w:szCs w:val="18"/>
          <w:color w:val="212121"/>
          <w:spacing w:val="0"/>
          <w:w w:val="100"/>
          <w:position w:val="-1"/>
        </w:rPr>
        <w:t>U</w:t>
      </w:r>
      <w:r>
        <w:rPr>
          <w:rFonts w:ascii="Arial" w:hAnsi="Arial" w:cs="Arial" w:eastAsia="Arial"/>
          <w:sz w:val="18"/>
          <w:szCs w:val="18"/>
          <w:color w:val="212121"/>
          <w:spacing w:val="-10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212121"/>
          <w:spacing w:val="0"/>
          <w:w w:val="100"/>
          <w:position w:val="-1"/>
        </w:rPr>
        <w:t>GJIROKASTER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13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3.999996" w:type="dxa"/>
      </w:tblPr>
      <w:tblGrid/>
      <w:tr>
        <w:trPr>
          <w:trHeight w:val="254" w:hRule="exact"/>
        </w:trPr>
        <w:tc>
          <w:tcPr>
            <w:tcW w:w="422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0" w:after="0" w:line="213" w:lineRule="exact"/>
              <w:ind w:left="72" w:right="-43"/>
              <w:jc w:val="left"/>
              <w:rPr>
                <w:rFonts w:ascii="Arial" w:hAnsi="Arial" w:cs="Arial" w:eastAsia="Arial"/>
                <w:sz w:val="19"/>
                <w:szCs w:val="19"/>
              </w:rPr>
            </w:pPr>
            <w:rPr/>
            <w:r>
              <w:rPr>
                <w:rFonts w:ascii="Arial" w:hAnsi="Arial" w:cs="Arial" w:eastAsia="Arial"/>
                <w:sz w:val="19"/>
                <w:szCs w:val="19"/>
                <w:color w:val="010101"/>
                <w:spacing w:val="0"/>
                <w:w w:val="113"/>
                <w:b/>
                <w:bCs/>
              </w:rPr>
              <w:t>Nr.</w:t>
            </w:r>
            <w:r>
              <w:rPr>
                <w:rFonts w:ascii="Arial" w:hAnsi="Arial" w:cs="Arial" w:eastAsia="Arial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242" w:type="dxa"/>
            <w:gridSpan w:val="2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0" w:after="0" w:line="213" w:lineRule="exact"/>
              <w:ind w:left="2260" w:right="2190"/>
              <w:jc w:val="center"/>
              <w:rPr>
                <w:rFonts w:ascii="Arial" w:hAnsi="Arial" w:cs="Arial" w:eastAsia="Arial"/>
                <w:sz w:val="19"/>
                <w:szCs w:val="19"/>
              </w:rPr>
            </w:pPr>
            <w:rPr/>
            <w:r>
              <w:rPr>
                <w:rFonts w:ascii="Arial" w:hAnsi="Arial" w:cs="Arial" w:eastAsia="Arial"/>
                <w:sz w:val="19"/>
                <w:szCs w:val="19"/>
                <w:color w:val="010101"/>
                <w:spacing w:val="-18"/>
                <w:w w:val="110"/>
                <w:b/>
                <w:bCs/>
              </w:rPr>
              <w:t>P</w:t>
            </w:r>
            <w:r>
              <w:rPr>
                <w:rFonts w:ascii="Arial" w:hAnsi="Arial" w:cs="Arial" w:eastAsia="Arial"/>
                <w:sz w:val="19"/>
                <w:szCs w:val="19"/>
                <w:color w:val="212121"/>
                <w:spacing w:val="0"/>
                <w:w w:val="119"/>
                <w:b/>
                <w:bCs/>
              </w:rPr>
              <w:t>ar</w:t>
            </w:r>
            <w:r>
              <w:rPr>
                <w:rFonts w:ascii="Arial" w:hAnsi="Arial" w:cs="Arial" w:eastAsia="Arial"/>
                <w:sz w:val="19"/>
                <w:szCs w:val="19"/>
                <w:color w:val="212121"/>
                <w:spacing w:val="-12"/>
                <w:w w:val="119"/>
                <w:b/>
                <w:bCs/>
              </w:rPr>
              <w:t>t</w:t>
            </w:r>
            <w:r>
              <w:rPr>
                <w:rFonts w:ascii="Arial" w:hAnsi="Arial" w:cs="Arial" w:eastAsia="Arial"/>
                <w:sz w:val="19"/>
                <w:szCs w:val="19"/>
                <w:color w:val="010101"/>
                <w:spacing w:val="0"/>
                <w:w w:val="123"/>
                <w:b/>
                <w:bCs/>
              </w:rPr>
              <w:t>ite</w:t>
            </w:r>
            <w:r>
              <w:rPr>
                <w:rFonts w:ascii="Arial" w:hAnsi="Arial" w:cs="Arial" w:eastAsia="Arial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850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ind w:left="211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8"/>
              </w:rPr>
              <w:t>Vota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008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ind w:left="379" w:right="322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25"/>
              </w:rPr>
              <w:t>%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893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ind w:left="77" w:right="-42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111111"/>
                <w:spacing w:val="0"/>
                <w:w w:val="109"/>
              </w:rPr>
              <w:t>Mandate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254" w:hRule="exact"/>
        </w:trPr>
        <w:tc>
          <w:tcPr>
            <w:tcW w:w="422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right="-46"/>
              <w:jc w:val="righ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41"/>
              </w:rPr>
              <w:t>1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421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5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LEVIZJA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17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17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11111"/>
                <w:spacing w:val="0"/>
                <w:w w:val="94"/>
              </w:rPr>
              <w:t>PE</w:t>
            </w:r>
            <w:r>
              <w:rPr>
                <w:rFonts w:ascii="Arial" w:hAnsi="Arial" w:cs="Arial" w:eastAsia="Arial"/>
                <w:sz w:val="18"/>
                <w:szCs w:val="18"/>
                <w:color w:val="111111"/>
                <w:spacing w:val="0"/>
                <w:w w:val="94"/>
              </w:rPr>
              <w:t>R</w:t>
            </w:r>
            <w:r>
              <w:rPr>
                <w:rFonts w:ascii="Arial" w:hAnsi="Arial" w:cs="Arial" w:eastAsia="Arial"/>
                <w:sz w:val="18"/>
                <w:szCs w:val="18"/>
                <w:color w:val="111111"/>
                <w:spacing w:val="-8"/>
                <w:w w:val="94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11111"/>
                <w:spacing w:val="0"/>
                <w:w w:val="103"/>
              </w:rPr>
              <w:t>INTEGRIM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821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5"/>
              </w:rPr>
              <w:t>LSI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850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ind w:left="192" w:right="-69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w w:val="112"/>
              </w:rPr>
              <w:t>1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-7"/>
                <w:w w:val="112"/>
              </w:rPr>
              <w:t>2</w:t>
            </w:r>
            <w:r>
              <w:rPr>
                <w:rFonts w:ascii="Arial" w:hAnsi="Arial" w:cs="Arial" w:eastAsia="Arial"/>
                <w:sz w:val="18"/>
                <w:szCs w:val="18"/>
                <w:color w:val="010101"/>
                <w:spacing w:val="0"/>
                <w:w w:val="128"/>
              </w:rPr>
              <w:t>.</w:t>
            </w:r>
            <w:r>
              <w:rPr>
                <w:rFonts w:ascii="Arial" w:hAnsi="Arial" w:cs="Arial" w:eastAsia="Arial"/>
                <w:sz w:val="18"/>
                <w:szCs w:val="18"/>
                <w:color w:val="010101"/>
                <w:spacing w:val="-5"/>
                <w:w w:val="129"/>
              </w:rPr>
              <w:t>5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5"/>
              </w:rPr>
              <w:t>97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008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ind w:left="269" w:right="-49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4"/>
              </w:rPr>
              <w:t>23,23%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893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ind w:right="-57"/>
              <w:jc w:val="righ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111111"/>
                <w:spacing w:val="0"/>
                <w:w w:val="162"/>
              </w:rPr>
              <w:t>1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259" w:hRule="exact"/>
        </w:trPr>
        <w:tc>
          <w:tcPr>
            <w:tcW w:w="422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264" w:right="-45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2"/>
              </w:rPr>
              <w:t>2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421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2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11111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8"/>
                <w:szCs w:val="18"/>
                <w:color w:val="111111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SHQIPERISE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821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PS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850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ind w:left="182" w:right="-46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2"/>
              </w:rPr>
              <w:t>27.222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008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69" w:right="-49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4"/>
              </w:rPr>
              <w:t>50,20%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893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jc w:val="righ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4"/>
              </w:rPr>
              <w:t>3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254" w:hRule="exact"/>
        </w:trPr>
        <w:tc>
          <w:tcPr>
            <w:tcW w:w="422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264" w:right="-47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4"/>
              </w:rPr>
              <w:t>3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421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ind w:left="2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KRISTIA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4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97"/>
              </w:rPr>
              <w:t>DEMOKRATE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6"/>
                <w:w w:val="97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SHQIPERISE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821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3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PKD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850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right="3"/>
              <w:jc w:val="righ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3"/>
              </w:rPr>
              <w:t>65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008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74" w:right="-49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6"/>
              </w:rPr>
              <w:t>0,12%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893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jc w:val="righ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4"/>
              </w:rPr>
              <w:t>0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254" w:hRule="exact"/>
        </w:trPr>
        <w:tc>
          <w:tcPr>
            <w:tcW w:w="422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254" w:right="-41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8"/>
              </w:rPr>
              <w:t>4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421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SFIDA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2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91"/>
              </w:rPr>
              <w:t>PE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91"/>
              </w:rPr>
              <w:t>R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12"/>
                <w:w w:val="91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SHQIPERINE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821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4"/>
              </w:rPr>
              <w:t>SFIDA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850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ind w:right="1"/>
              <w:jc w:val="righ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4"/>
              </w:rPr>
              <w:t>35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008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ind w:left="384" w:right="-49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4"/>
              </w:rPr>
              <w:t>0,06%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893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jc w:val="righ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4"/>
              </w:rPr>
              <w:t>0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259" w:hRule="exact"/>
        </w:trPr>
        <w:tc>
          <w:tcPr>
            <w:tcW w:w="422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right="4"/>
              <w:jc w:val="righ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111111"/>
                <w:spacing w:val="0"/>
                <w:w w:val="101"/>
              </w:rPr>
              <w:t>5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421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2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REPUBLIKANE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-1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SHQIPTARE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821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PR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850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480" w:right="-82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20"/>
              </w:rPr>
              <w:t>121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008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74" w:right="-49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6"/>
              </w:rPr>
              <w:t>0,22%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893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jc w:val="righ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4"/>
              </w:rPr>
              <w:t>0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254" w:hRule="exact"/>
        </w:trPr>
        <w:tc>
          <w:tcPr>
            <w:tcW w:w="422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264" w:right="-46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3"/>
              </w:rPr>
              <w:t>6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421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ind w:left="31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DEMOKRATIKE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821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3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PO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850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ind w:left="192" w:right="-83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7"/>
              </w:rPr>
              <w:t>13.321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008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ind w:left="269" w:right="-49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4"/>
              </w:rPr>
              <w:t>24,57%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893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right="-57"/>
              <w:jc w:val="righ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62"/>
              </w:rPr>
              <w:t>1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22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264" w:right="-48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5"/>
              </w:rPr>
              <w:t>7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421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ind w:left="3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3"/>
              </w:rPr>
              <w:t>BASHKIM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-29"/>
                <w:w w:val="103"/>
              </w:rPr>
              <w:t>I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3"/>
              </w:rPr>
              <w:t>DEMOKRISTIA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3"/>
              </w:rPr>
              <w:t>N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11"/>
                <w:w w:val="103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SHQIPTAR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821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38" w:right="-48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PBDKSH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850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ind w:right="1"/>
              <w:jc w:val="righ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4"/>
              </w:rPr>
              <w:t>22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008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ind w:left="374" w:right="-49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6"/>
              </w:rPr>
              <w:t>0,04%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893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jc w:val="righ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4"/>
              </w:rPr>
              <w:t>0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264" w:hRule="exact"/>
        </w:trPr>
        <w:tc>
          <w:tcPr>
            <w:tcW w:w="422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264" w:right="-46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3"/>
              </w:rPr>
              <w:t>8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421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2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ALEANCA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-2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1"/>
              </w:rPr>
              <w:t>DEMOKRISTIANE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821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9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3"/>
              </w:rPr>
              <w:t>ADK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850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right="1"/>
              <w:jc w:val="righ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4"/>
              </w:rPr>
              <w:t>36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008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ind w:left="374" w:right="-49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6"/>
              </w:rPr>
              <w:t>0,07%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893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jc w:val="righ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4"/>
              </w:rPr>
              <w:t>0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254" w:hRule="exact"/>
        </w:trPr>
        <w:tc>
          <w:tcPr>
            <w:tcW w:w="422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264" w:right="-46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3"/>
              </w:rPr>
              <w:t>9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421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ind w:left="32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SOCIA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1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11111"/>
                <w:spacing w:val="0"/>
                <w:w w:val="97"/>
              </w:rPr>
              <w:t>DEMOKRATE</w:t>
            </w:r>
            <w:r>
              <w:rPr>
                <w:rFonts w:ascii="Arial" w:hAnsi="Arial" w:cs="Arial" w:eastAsia="Arial"/>
                <w:sz w:val="18"/>
                <w:szCs w:val="18"/>
                <w:color w:val="111111"/>
                <w:spacing w:val="13"/>
                <w:w w:val="97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SHQIPERISE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821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3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PSD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850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right="3"/>
              <w:jc w:val="righ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3"/>
              </w:rPr>
              <w:t>26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008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74" w:right="-49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6"/>
              </w:rPr>
              <w:t>0,05%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893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jc w:val="righ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4"/>
              </w:rPr>
              <w:t>0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22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68" w:right="-61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2"/>
              </w:rPr>
              <w:t>10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421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ind w:left="19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97"/>
              </w:rPr>
              <w:t>ALEANCA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5"/>
                <w:w w:val="97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DEMOKRATIKE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821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9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3"/>
              </w:rPr>
              <w:t>AD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850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ind w:right="1"/>
              <w:jc w:val="righ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3"/>
              </w:rPr>
              <w:t>6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008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ind w:left="374" w:right="-49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6"/>
              </w:rPr>
              <w:t>0,01%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893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jc w:val="righ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4"/>
              </w:rPr>
              <w:t>0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259" w:hRule="exact"/>
        </w:trPr>
        <w:tc>
          <w:tcPr>
            <w:tcW w:w="422" w:type="dxa"/>
            <w:tcBorders>
              <w:top w:val="single" w:sz="11.52" w:space="0" w:color="000000"/>
              <w:bottom w:val="single" w:sz="3.84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68" w:right="-85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24"/>
              </w:rPr>
              <w:t>11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421" w:type="dxa"/>
            <w:tcBorders>
              <w:top w:val="single" w:sz="11.52" w:space="0" w:color="000000"/>
              <w:bottom w:val="single" w:sz="3.84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93"/>
              </w:rPr>
              <w:t>FRYMA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17"/>
                <w:w w:val="93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11111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8"/>
                <w:szCs w:val="18"/>
                <w:color w:val="111111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DEMOKRATIKE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821" w:type="dxa"/>
            <w:tcBorders>
              <w:top w:val="single" w:sz="11.52" w:space="0" w:color="000000"/>
              <w:bottom w:val="single" w:sz="3.84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FRO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850" w:type="dxa"/>
            <w:tcBorders>
              <w:top w:val="single" w:sz="11.52" w:space="0" w:color="000000"/>
              <w:bottom w:val="single" w:sz="3.84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ind w:right="7"/>
              <w:jc w:val="righ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1"/>
              </w:rPr>
              <w:t>45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008" w:type="dxa"/>
            <w:tcBorders>
              <w:top w:val="single" w:sz="11.52" w:space="0" w:color="000000"/>
              <w:bottom w:val="single" w:sz="3.84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74" w:right="-49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6"/>
              </w:rPr>
              <w:t>0,08%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893" w:type="dxa"/>
            <w:tcBorders>
              <w:top w:val="single" w:sz="11.52" w:space="0" w:color="000000"/>
              <w:bottom w:val="single" w:sz="3.84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jc w:val="righ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4"/>
              </w:rPr>
              <w:t>0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259" w:hRule="exact"/>
        </w:trPr>
        <w:tc>
          <w:tcPr>
            <w:tcW w:w="422" w:type="dxa"/>
            <w:tcBorders>
              <w:top w:val="single" w:sz="3.84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left="168" w:right="-61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2"/>
              </w:rPr>
              <w:t>12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421" w:type="dxa"/>
            <w:tcBorders>
              <w:top w:val="single" w:sz="3.84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11111"/>
                <w:spacing w:val="0"/>
                <w:w w:val="100"/>
              </w:rPr>
              <w:t>DEMOKRACIA</w:t>
            </w:r>
            <w:r>
              <w:rPr>
                <w:rFonts w:ascii="Arial" w:hAnsi="Arial" w:cs="Arial" w:eastAsia="Arial"/>
                <w:sz w:val="18"/>
                <w:szCs w:val="18"/>
                <w:color w:val="111111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SOCIALE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821" w:type="dxa"/>
            <w:tcBorders>
              <w:top w:val="single" w:sz="3.84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PDS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850" w:type="dxa"/>
            <w:tcBorders>
              <w:top w:val="single" w:sz="3.84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right="1"/>
              <w:jc w:val="righ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4"/>
              </w:rPr>
              <w:t>69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008" w:type="dxa"/>
            <w:tcBorders>
              <w:top w:val="single" w:sz="3.84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374" w:right="-49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6"/>
              </w:rPr>
              <w:t>0,13%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893" w:type="dxa"/>
            <w:tcBorders>
              <w:top w:val="single" w:sz="3.84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jc w:val="righ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4"/>
              </w:rPr>
              <w:t>0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22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68" w:right="-59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1"/>
              </w:rPr>
              <w:t>13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421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ind w:left="3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DREJTESI,INTEGRI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M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9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DH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1"/>
              </w:rPr>
              <w:t>UNITET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821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3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4"/>
              </w:rPr>
              <w:t>PDIU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850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ind w:left="480" w:right="-82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20"/>
              </w:rPr>
              <w:t>171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008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ind w:left="374" w:right="-49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6"/>
              </w:rPr>
              <w:t>0,32%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893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jc w:val="righ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4"/>
              </w:rPr>
              <w:t>0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254" w:hRule="exact"/>
        </w:trPr>
        <w:tc>
          <w:tcPr>
            <w:tcW w:w="422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68" w:right="-61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2"/>
              </w:rPr>
              <w:t>14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421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9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ALEANCA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-16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96"/>
              </w:rPr>
              <w:t>ARBNORE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8"/>
                <w:w w:val="96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KOMBETARE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821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9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AAK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850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ind w:right="6"/>
              <w:jc w:val="righ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111111"/>
                <w:spacing w:val="0"/>
                <w:w w:val="118"/>
              </w:rPr>
              <w:t>4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008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ind w:left="374" w:right="-49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6"/>
              </w:rPr>
              <w:t>0,01%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893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jc w:val="righ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4"/>
              </w:rPr>
              <w:t>0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264" w:hRule="exact"/>
        </w:trPr>
        <w:tc>
          <w:tcPr>
            <w:tcW w:w="422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left="168" w:right="-59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1"/>
              </w:rPr>
              <w:t>15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421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MINORITETI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3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ETNIK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19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GREK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-1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91"/>
              </w:rPr>
              <w:t>PE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91"/>
              </w:rPr>
              <w:t>R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8"/>
                <w:w w:val="91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11111"/>
                <w:spacing w:val="0"/>
                <w:w w:val="100"/>
              </w:rPr>
              <w:t>TE</w:t>
            </w:r>
            <w:r>
              <w:rPr>
                <w:rFonts w:ascii="Arial" w:hAnsi="Arial" w:cs="Arial" w:eastAsia="Arial"/>
                <w:sz w:val="18"/>
                <w:szCs w:val="18"/>
                <w:color w:val="111111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ARDHMEN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821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MEGA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850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right="-23"/>
              <w:jc w:val="righ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26"/>
              </w:rPr>
              <w:t>61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008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374" w:right="-49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6"/>
              </w:rPr>
              <w:t>0,11%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893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jc w:val="righ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4"/>
              </w:rPr>
              <w:t>0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22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68" w:right="-59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1"/>
              </w:rPr>
              <w:t>16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421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ind w:left="3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11111"/>
                <w:spacing w:val="0"/>
                <w:w w:val="100"/>
              </w:rPr>
              <w:t>KOMUNISTE</w:t>
            </w:r>
            <w:r>
              <w:rPr>
                <w:rFonts w:ascii="Arial" w:hAnsi="Arial" w:cs="Arial" w:eastAsia="Arial"/>
                <w:sz w:val="18"/>
                <w:szCs w:val="18"/>
                <w:color w:val="111111"/>
                <w:spacing w:val="1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11111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8"/>
                <w:szCs w:val="18"/>
                <w:color w:val="111111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SHQIPERISE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821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3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PKSH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850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ind w:right="3"/>
              <w:jc w:val="righ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3"/>
              </w:rPr>
              <w:t>24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008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ind w:left="374" w:right="-49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6"/>
              </w:rPr>
              <w:t>0,04%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893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jc w:val="righ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4"/>
              </w:rPr>
              <w:t>0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254" w:hRule="exact"/>
        </w:trPr>
        <w:tc>
          <w:tcPr>
            <w:tcW w:w="422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68" w:right="-59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1"/>
              </w:rPr>
              <w:t>17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421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9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94"/>
              </w:rPr>
              <w:t>ALEANCA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32"/>
                <w:w w:val="94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94"/>
              </w:rPr>
              <w:t>POPULLORE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18"/>
                <w:w w:val="94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94"/>
              </w:rPr>
              <w:t>PE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94"/>
              </w:rPr>
              <w:t>R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-7"/>
                <w:w w:val="94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DREJTESI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821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9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APD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850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ind w:right="2"/>
              <w:jc w:val="righ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9"/>
              </w:rPr>
              <w:t>57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008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ind w:left="374" w:right="-49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6"/>
              </w:rPr>
              <w:t>0,11%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893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jc w:val="righ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4"/>
              </w:rPr>
              <w:t>0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259" w:hRule="exact"/>
        </w:trPr>
        <w:tc>
          <w:tcPr>
            <w:tcW w:w="422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left="168" w:right="-59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1"/>
              </w:rPr>
              <w:t>18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421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LIS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-14"/>
                <w:w w:val="100"/>
              </w:rPr>
              <w:t>T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4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11111"/>
                <w:spacing w:val="0"/>
                <w:w w:val="100"/>
              </w:rPr>
              <w:t>BARABARTE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821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left="3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1"/>
              </w:rPr>
              <w:t>LIBRA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850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470" w:right="-48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2"/>
              </w:rPr>
              <w:t>340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008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374" w:right="-49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6"/>
              </w:rPr>
              <w:t>0,63%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893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jc w:val="righ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4"/>
              </w:rPr>
              <w:t>0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254" w:hRule="exact"/>
        </w:trPr>
        <w:tc>
          <w:tcPr>
            <w:tcW w:w="422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/>
            <w:rPr/>
          </w:p>
        </w:tc>
        <w:tc>
          <w:tcPr>
            <w:tcW w:w="4421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0" w:after="0" w:line="213" w:lineRule="exact"/>
              <w:ind w:right="4"/>
              <w:jc w:val="right"/>
              <w:rPr>
                <w:rFonts w:ascii="Arial" w:hAnsi="Arial" w:cs="Arial" w:eastAsia="Arial"/>
                <w:sz w:val="19"/>
                <w:szCs w:val="19"/>
              </w:rPr>
            </w:pPr>
            <w:rPr/>
            <w:r>
              <w:rPr>
                <w:rFonts w:ascii="Arial" w:hAnsi="Arial" w:cs="Arial" w:eastAsia="Arial"/>
                <w:sz w:val="19"/>
                <w:szCs w:val="19"/>
                <w:color w:val="010101"/>
                <w:spacing w:val="0"/>
                <w:w w:val="110"/>
                <w:b/>
                <w:bCs/>
              </w:rPr>
              <w:t>Gjithsej</w:t>
            </w:r>
            <w:r>
              <w:rPr>
                <w:rFonts w:ascii="Arial" w:hAnsi="Arial" w:cs="Arial" w:eastAsia="Arial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821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/>
            <w:rPr/>
          </w:p>
        </w:tc>
        <w:tc>
          <w:tcPr>
            <w:tcW w:w="850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82" w:right="-46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2"/>
              </w:rPr>
              <w:t>54.222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008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73" w:right="-61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111111"/>
                <w:spacing w:val="0"/>
                <w:w w:val="113"/>
              </w:rPr>
              <w:t>100,00%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893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right="4"/>
              <w:jc w:val="righ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1"/>
              </w:rPr>
              <w:t>5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</w:tbl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7" w:after="0" w:line="240" w:lineRule="auto"/>
        <w:ind w:left="2322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12121"/>
          <w:spacing w:val="0"/>
          <w:w w:val="83"/>
        </w:rPr>
        <w:t>LIS</w:t>
      </w:r>
      <w:r>
        <w:rPr>
          <w:rFonts w:ascii="Arial" w:hAnsi="Arial" w:cs="Arial" w:eastAsia="Arial"/>
          <w:sz w:val="18"/>
          <w:szCs w:val="18"/>
          <w:color w:val="212121"/>
          <w:spacing w:val="-2"/>
          <w:w w:val="83"/>
        </w:rPr>
        <w:t>T</w:t>
      </w:r>
      <w:r>
        <w:rPr>
          <w:rFonts w:ascii="Arial" w:hAnsi="Arial" w:cs="Arial" w:eastAsia="Arial"/>
          <w:sz w:val="18"/>
          <w:szCs w:val="18"/>
          <w:color w:val="212121"/>
          <w:spacing w:val="0"/>
          <w:w w:val="83"/>
        </w:rPr>
        <w:t>A</w:t>
      </w:r>
      <w:r>
        <w:rPr>
          <w:rFonts w:ascii="Arial" w:hAnsi="Arial" w:cs="Arial" w:eastAsia="Arial"/>
          <w:sz w:val="18"/>
          <w:szCs w:val="18"/>
          <w:color w:val="212121"/>
          <w:spacing w:val="10"/>
          <w:w w:val="83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83"/>
        </w:rPr>
        <w:t>EMERORE</w:t>
      </w:r>
      <w:r>
        <w:rPr>
          <w:rFonts w:ascii="Arial" w:hAnsi="Arial" w:cs="Arial" w:eastAsia="Arial"/>
          <w:sz w:val="18"/>
          <w:szCs w:val="18"/>
          <w:color w:val="111111"/>
          <w:spacing w:val="33"/>
          <w:w w:val="83"/>
        </w:rPr>
        <w:t> </w:t>
      </w:r>
      <w:r>
        <w:rPr>
          <w:rFonts w:ascii="Arial" w:hAnsi="Arial" w:cs="Arial" w:eastAsia="Arial"/>
          <w:sz w:val="18"/>
          <w:szCs w:val="18"/>
          <w:color w:val="111111"/>
          <w:spacing w:val="0"/>
          <w:w w:val="83"/>
        </w:rPr>
        <w:t>E</w:t>
      </w:r>
      <w:r>
        <w:rPr>
          <w:rFonts w:ascii="Arial" w:hAnsi="Arial" w:cs="Arial" w:eastAsia="Arial"/>
          <w:sz w:val="18"/>
          <w:szCs w:val="18"/>
          <w:color w:val="111111"/>
          <w:spacing w:val="2"/>
          <w:w w:val="83"/>
        </w:rPr>
        <w:t> </w:t>
      </w:r>
      <w:r>
        <w:rPr>
          <w:rFonts w:ascii="Arial" w:hAnsi="Arial" w:cs="Arial" w:eastAsia="Arial"/>
          <w:sz w:val="18"/>
          <w:szCs w:val="18"/>
          <w:color w:val="212121"/>
          <w:spacing w:val="0"/>
          <w:w w:val="85"/>
        </w:rPr>
        <w:t>DEPUTETEVE</w:t>
      </w:r>
      <w:r>
        <w:rPr>
          <w:rFonts w:ascii="Arial" w:hAnsi="Arial" w:cs="Arial" w:eastAsia="Arial"/>
          <w:sz w:val="18"/>
          <w:szCs w:val="18"/>
          <w:color w:val="212121"/>
          <w:spacing w:val="-2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12121"/>
          <w:spacing w:val="0"/>
          <w:w w:val="88"/>
        </w:rPr>
        <w:t>TE</w:t>
      </w:r>
      <w:r>
        <w:rPr>
          <w:rFonts w:ascii="Arial" w:hAnsi="Arial" w:cs="Arial" w:eastAsia="Arial"/>
          <w:sz w:val="18"/>
          <w:szCs w:val="18"/>
          <w:color w:val="212121"/>
          <w:spacing w:val="-5"/>
          <w:w w:val="88"/>
        </w:rPr>
        <w:t> </w:t>
      </w:r>
      <w:r>
        <w:rPr>
          <w:rFonts w:ascii="Arial" w:hAnsi="Arial" w:cs="Arial" w:eastAsia="Arial"/>
          <w:sz w:val="18"/>
          <w:szCs w:val="18"/>
          <w:color w:val="212121"/>
          <w:spacing w:val="0"/>
          <w:w w:val="100"/>
        </w:rPr>
        <w:t>ZGJEDHUR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3.999996" w:type="dxa"/>
      </w:tblPr>
      <w:tblGrid/>
      <w:tr>
        <w:trPr>
          <w:trHeight w:val="254" w:hRule="exact"/>
        </w:trPr>
        <w:tc>
          <w:tcPr>
            <w:tcW w:w="422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9" w:after="0" w:line="240" w:lineRule="auto"/>
              <w:ind w:left="3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111111"/>
                <w:spacing w:val="0"/>
                <w:w w:val="113"/>
              </w:rPr>
              <w:t>Nr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421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9" w:after="0" w:line="240" w:lineRule="auto"/>
              <w:ind w:left="29" w:right="-20"/>
              <w:jc w:val="left"/>
              <w:tabs>
                <w:tab w:pos="1340" w:val="left"/>
                <w:tab w:pos="2380" w:val="left"/>
              </w:tabs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Emri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Atesia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-1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1"/>
              </w:rPr>
              <w:t>Mbiemri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3571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9" w:after="0" w:line="240" w:lineRule="auto"/>
              <w:ind w:left="100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4"/>
              </w:rPr>
              <w:t>Subjekt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4"/>
              </w:rPr>
              <w:t>i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-16"/>
                <w:w w:val="114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zgjed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010101"/>
                <w:spacing w:val="-12"/>
                <w:w w:val="114"/>
              </w:rPr>
              <w:t>h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6"/>
              </w:rPr>
              <w:t>or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259" w:hRule="exact"/>
        </w:trPr>
        <w:tc>
          <w:tcPr>
            <w:tcW w:w="422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/>
            <w:rPr/>
          </w:p>
        </w:tc>
        <w:tc>
          <w:tcPr>
            <w:tcW w:w="4421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8" w:after="0" w:line="240" w:lineRule="auto"/>
              <w:ind w:left="-14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w w:val="162"/>
              </w:rPr>
              <w:t>1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-2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97"/>
              </w:rPr>
              <w:t>BLEDA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97"/>
              </w:rPr>
              <w:t>R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3"/>
                <w:w w:val="97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TRIUMF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&lt;;U&lt;;I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3571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0" w:after="0" w:line="206" w:lineRule="exact"/>
              <w:ind w:left="3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26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SHQIPERISE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254" w:hRule="exact"/>
        </w:trPr>
        <w:tc>
          <w:tcPr>
            <w:tcW w:w="422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9" w:after="0" w:line="240" w:lineRule="auto"/>
              <w:ind w:right="-7"/>
              <w:jc w:val="righ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2"/>
              </w:rPr>
              <w:t>2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421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9" w:after="0" w:line="240" w:lineRule="auto"/>
              <w:ind w:left="19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FLAMU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-1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SEJ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-4"/>
                <w:w w:val="100"/>
              </w:rPr>
              <w:t>D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-140"/>
                <w:w w:val="100"/>
              </w:rPr>
              <w:t>G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I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1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2"/>
              </w:rPr>
              <w:t>OLEMI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3571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9" w:after="0" w:line="240" w:lineRule="auto"/>
              <w:ind w:left="3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26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SHQIPERISE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254" w:hRule="exact"/>
        </w:trPr>
        <w:tc>
          <w:tcPr>
            <w:tcW w:w="422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9" w:after="0" w:line="240" w:lineRule="auto"/>
              <w:ind w:right="-9"/>
              <w:jc w:val="righ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4"/>
              </w:rPr>
              <w:t>3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421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9" w:after="0" w:line="240" w:lineRule="auto"/>
              <w:ind w:left="32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MIRELA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11111"/>
                <w:spacing w:val="0"/>
                <w:w w:val="97"/>
              </w:rPr>
              <w:t>MENTO</w:t>
            </w:r>
            <w:r>
              <w:rPr>
                <w:rFonts w:ascii="Arial" w:hAnsi="Arial" w:cs="Arial" w:eastAsia="Arial"/>
                <w:sz w:val="18"/>
                <w:szCs w:val="18"/>
                <w:color w:val="111111"/>
                <w:spacing w:val="0"/>
                <w:w w:val="97"/>
              </w:rPr>
              <w:t>R</w:t>
            </w:r>
            <w:r>
              <w:rPr>
                <w:rFonts w:ascii="Arial" w:hAnsi="Arial" w:cs="Arial" w:eastAsia="Arial"/>
                <w:sz w:val="18"/>
                <w:szCs w:val="18"/>
                <w:color w:val="111111"/>
                <w:spacing w:val="4"/>
                <w:w w:val="97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KUMBARO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3"/>
              </w:rPr>
              <w:t>(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2"/>
              </w:rPr>
              <w:t>FURXHI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3"/>
              </w:rPr>
              <w:t>)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3571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0" w:after="0" w:line="206" w:lineRule="exact"/>
              <w:ind w:left="3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26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SHQIPERISE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259" w:hRule="exact"/>
        </w:trPr>
        <w:tc>
          <w:tcPr>
            <w:tcW w:w="422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8" w:after="0" w:line="240" w:lineRule="auto"/>
              <w:ind w:left="264" w:right="-51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8"/>
              </w:rPr>
              <w:t>4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421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8" w:after="0" w:line="240" w:lineRule="auto"/>
              <w:ind w:left="17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111111"/>
                <w:spacing w:val="0"/>
                <w:w w:val="100"/>
              </w:rPr>
              <w:t>TRITA</w:t>
            </w:r>
            <w:r>
              <w:rPr>
                <w:rFonts w:ascii="Arial" w:hAnsi="Arial" w:cs="Arial" w:eastAsia="Arial"/>
                <w:sz w:val="18"/>
                <w:szCs w:val="18"/>
                <w:color w:val="111111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18"/>
                <w:szCs w:val="18"/>
                <w:color w:val="111111"/>
                <w:spacing w:val="28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MASA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SHEHU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3571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0" w:after="0" w:line="206" w:lineRule="exact"/>
              <w:ind w:left="3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DEMOKRATIKE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254" w:hRule="exact"/>
        </w:trPr>
        <w:tc>
          <w:tcPr>
            <w:tcW w:w="422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9" w:after="0" w:line="240" w:lineRule="auto"/>
              <w:ind w:right="-8"/>
              <w:jc w:val="righ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13"/>
              </w:rPr>
              <w:t>5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421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9" w:after="0" w:line="240" w:lineRule="auto"/>
              <w:ind w:left="26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VANGJE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-18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3"/>
              </w:rPr>
              <w:t>LLAMB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-39"/>
                <w:w w:val="103"/>
              </w:rPr>
              <w:t>I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TAVO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3571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9" w:after="0" w:line="240" w:lineRule="auto"/>
              <w:ind w:left="3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LEviZJA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1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91"/>
              </w:rPr>
              <w:t>PE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91"/>
              </w:rPr>
              <w:t>R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5"/>
                <w:w w:val="91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12121"/>
                <w:spacing w:val="0"/>
                <w:w w:val="102"/>
              </w:rPr>
              <w:t>INTEGRIM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</w:tbl>
    <w:p>
      <w:pPr>
        <w:jc w:val="left"/>
        <w:spacing w:after="0"/>
        <w:sectPr>
          <w:pgSz w:w="12240" w:h="15840"/>
          <w:pgMar w:top="1460" w:bottom="280" w:left="1480" w:right="1080"/>
        </w:sectPr>
      </w:pPr>
      <w:rPr/>
    </w:p>
    <w:p>
      <w:pPr>
        <w:spacing w:before="7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right="94"/>
        <w:jc w:val="right"/>
        <w:rPr>
          <w:rFonts w:ascii="Arial" w:hAnsi="Arial" w:cs="Arial" w:eastAsia="Arial"/>
          <w:sz w:val="16"/>
          <w:szCs w:val="16"/>
        </w:rPr>
      </w:pPr>
      <w:rPr/>
      <w:r>
        <w:rPr>
          <w:rFonts w:ascii="Arial" w:hAnsi="Arial" w:cs="Arial" w:eastAsia="Arial"/>
          <w:sz w:val="16"/>
          <w:szCs w:val="16"/>
          <w:color w:val="282828"/>
          <w:spacing w:val="0"/>
          <w:w w:val="100"/>
          <w:i/>
        </w:rPr>
        <w:t>Lidhja</w:t>
      </w:r>
      <w:r>
        <w:rPr>
          <w:rFonts w:ascii="Arial" w:hAnsi="Arial" w:cs="Arial" w:eastAsia="Arial"/>
          <w:sz w:val="16"/>
          <w:szCs w:val="16"/>
          <w:color w:val="282828"/>
          <w:spacing w:val="12"/>
          <w:w w:val="100"/>
          <w:i/>
        </w:rPr>
        <w:t> </w:t>
      </w:r>
      <w:r>
        <w:rPr>
          <w:rFonts w:ascii="Arial" w:hAnsi="Arial" w:cs="Arial" w:eastAsia="Arial"/>
          <w:sz w:val="16"/>
          <w:szCs w:val="16"/>
          <w:color w:val="282828"/>
          <w:spacing w:val="0"/>
          <w:w w:val="145"/>
          <w:i/>
        </w:rPr>
        <w:t>1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</w:rPr>
      </w:r>
    </w:p>
    <w:p>
      <w:pPr>
        <w:spacing w:before="56" w:after="0" w:line="240" w:lineRule="auto"/>
        <w:ind w:right="112"/>
        <w:jc w:val="righ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82828"/>
          <w:spacing w:val="0"/>
          <w:w w:val="79"/>
          <w:i/>
        </w:rPr>
        <w:t>ZGJEDHJET</w:t>
      </w:r>
      <w:r>
        <w:rPr>
          <w:rFonts w:ascii="Arial" w:hAnsi="Arial" w:cs="Arial" w:eastAsia="Arial"/>
          <w:sz w:val="18"/>
          <w:szCs w:val="18"/>
          <w:color w:val="282828"/>
          <w:spacing w:val="8"/>
          <w:w w:val="79"/>
          <w:i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79"/>
          <w:i/>
        </w:rPr>
        <w:t>PE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79"/>
          <w:i/>
        </w:rPr>
        <w:t>R</w:t>
      </w:r>
      <w:r>
        <w:rPr>
          <w:rFonts w:ascii="Arial" w:hAnsi="Arial" w:cs="Arial" w:eastAsia="Arial"/>
          <w:sz w:val="18"/>
          <w:szCs w:val="18"/>
          <w:color w:val="282828"/>
          <w:spacing w:val="-8"/>
          <w:w w:val="79"/>
          <w:i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89"/>
          <w:i/>
        </w:rPr>
        <w:t>KUVENDI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90"/>
          <w:i/>
        </w:rPr>
        <w:t>N</w:t>
      </w:r>
      <w:r>
        <w:rPr>
          <w:rFonts w:ascii="Arial" w:hAnsi="Arial" w:cs="Arial" w:eastAsia="Arial"/>
          <w:sz w:val="18"/>
          <w:szCs w:val="18"/>
          <w:color w:val="282828"/>
          <w:spacing w:val="-23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80"/>
          <w:i/>
        </w:rPr>
        <w:t>E</w:t>
      </w:r>
      <w:r>
        <w:rPr>
          <w:rFonts w:ascii="Arial" w:hAnsi="Arial" w:cs="Arial" w:eastAsia="Arial"/>
          <w:sz w:val="18"/>
          <w:szCs w:val="18"/>
          <w:color w:val="282828"/>
          <w:spacing w:val="-7"/>
          <w:w w:val="80"/>
          <w:i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80"/>
          <w:i/>
        </w:rPr>
        <w:t>SHQIPERISE</w:t>
      </w:r>
      <w:r>
        <w:rPr>
          <w:rFonts w:ascii="Arial" w:hAnsi="Arial" w:cs="Arial" w:eastAsia="Arial"/>
          <w:sz w:val="18"/>
          <w:szCs w:val="18"/>
          <w:color w:val="282828"/>
          <w:spacing w:val="7"/>
          <w:w w:val="80"/>
          <w:i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99"/>
          <w:i/>
        </w:rPr>
        <w:t>2017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9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192" w:lineRule="exact"/>
        <w:ind w:left="158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  <w:position w:val="-1"/>
        </w:rPr>
        <w:t>REZULTATI</w:t>
      </w:r>
      <w:r>
        <w:rPr>
          <w:rFonts w:ascii="Arial" w:hAnsi="Arial" w:cs="Arial" w:eastAsia="Arial"/>
          <w:sz w:val="17"/>
          <w:szCs w:val="17"/>
          <w:color w:val="282828"/>
          <w:spacing w:val="33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  <w:position w:val="-1"/>
        </w:rPr>
        <w:t>PERFUNDIMTA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  <w:position w:val="-1"/>
        </w:rPr>
        <w:t>R</w:t>
      </w:r>
      <w:r>
        <w:rPr>
          <w:rFonts w:ascii="Arial" w:hAnsi="Arial" w:cs="Arial" w:eastAsia="Arial"/>
          <w:sz w:val="17"/>
          <w:szCs w:val="17"/>
          <w:color w:val="282828"/>
          <w:spacing w:val="-17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414"/>
          <w:position w:val="-1"/>
        </w:rPr>
        <w:t>I</w:t>
      </w:r>
      <w:r>
        <w:rPr>
          <w:rFonts w:ascii="Arial" w:hAnsi="Arial" w:cs="Arial" w:eastAsia="Arial"/>
          <w:sz w:val="17"/>
          <w:szCs w:val="17"/>
          <w:color w:val="282828"/>
          <w:spacing w:val="-98"/>
          <w:w w:val="414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97"/>
          <w:position w:val="-1"/>
        </w:rPr>
        <w:t>ZGJEDHJEVE</w:t>
      </w:r>
      <w:r>
        <w:rPr>
          <w:rFonts w:ascii="Arial" w:hAnsi="Arial" w:cs="Arial" w:eastAsia="Arial"/>
          <w:sz w:val="17"/>
          <w:szCs w:val="17"/>
          <w:color w:val="282828"/>
          <w:spacing w:val="10"/>
          <w:w w:val="97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  <w:position w:val="-1"/>
        </w:rPr>
        <w:t>PE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  <w:position w:val="-1"/>
        </w:rPr>
        <w:t>R</w:t>
      </w:r>
      <w:r>
        <w:rPr>
          <w:rFonts w:ascii="Arial" w:hAnsi="Arial" w:cs="Arial" w:eastAsia="Arial"/>
          <w:sz w:val="17"/>
          <w:szCs w:val="17"/>
          <w:color w:val="282828"/>
          <w:spacing w:val="-6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  <w:position w:val="-1"/>
        </w:rPr>
        <w:t>ZONE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  <w:position w:val="-1"/>
        </w:rPr>
        <w:t>N</w:t>
      </w:r>
      <w:r>
        <w:rPr>
          <w:rFonts w:ascii="Arial" w:hAnsi="Arial" w:cs="Arial" w:eastAsia="Arial"/>
          <w:sz w:val="17"/>
          <w:szCs w:val="17"/>
          <w:color w:val="282828"/>
          <w:spacing w:val="23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  <w:position w:val="-1"/>
        </w:rPr>
        <w:t>ZGJEDHORE</w:t>
      </w:r>
      <w:r>
        <w:rPr>
          <w:rFonts w:ascii="Arial" w:hAnsi="Arial" w:cs="Arial" w:eastAsia="Arial"/>
          <w:sz w:val="17"/>
          <w:szCs w:val="17"/>
          <w:color w:val="282828"/>
          <w:spacing w:val="-16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  <w:position w:val="-1"/>
        </w:rPr>
        <w:t>QARK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  <w:position w:val="-1"/>
        </w:rPr>
        <w:t>U</w:t>
      </w:r>
      <w:r>
        <w:rPr>
          <w:rFonts w:ascii="Arial" w:hAnsi="Arial" w:cs="Arial" w:eastAsia="Arial"/>
          <w:sz w:val="17"/>
          <w:szCs w:val="17"/>
          <w:color w:val="282828"/>
          <w:spacing w:val="19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  <w:position w:val="-1"/>
        </w:rPr>
        <w:t>KOR&lt;;E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  <w:position w:val="0"/>
        </w:rPr>
      </w:r>
    </w:p>
    <w:p>
      <w:pPr>
        <w:spacing w:before="9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8" w:after="0" w:line="192" w:lineRule="exact"/>
        <w:ind w:right="1063"/>
        <w:jc w:val="right"/>
        <w:rPr>
          <w:rFonts w:ascii="Arial" w:hAnsi="Arial" w:cs="Arial" w:eastAsia="Arial"/>
          <w:sz w:val="17"/>
          <w:szCs w:val="17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83.519997pt;margin-top:-12.687117pt;width:409.92pt;height:250.32pt;mso-position-horizontal-relative:page;mso-position-vertical-relative:paragraph;z-index:-8215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250" w:hRule="exact"/>
                    </w:trPr>
                    <w:tc>
                      <w:tcPr>
                        <w:tcW w:w="408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62" w:right="-4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10101"/>
                            <w:spacing w:val="0"/>
                            <w:w w:val="119"/>
                            <w:b/>
                            <w:bCs/>
                          </w:rPr>
                          <w:t>Nr.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074" w:type="dxa"/>
                        <w:gridSpan w:val="2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2194" w:right="2114"/>
                          <w:jc w:val="center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10101"/>
                            <w:spacing w:val="0"/>
                            <w:w w:val="116"/>
                            <w:b/>
                            <w:bCs/>
                          </w:rPr>
                          <w:t>Partite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0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211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9"/>
                          </w:rPr>
                          <w:t>Vota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70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66" w:right="306"/>
                          <w:jc w:val="center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25"/>
                          </w:rPr>
                          <w:t>%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4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77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11"/>
                          </w:rPr>
                          <w:t>Mandate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45" w:hRule="exact"/>
                    </w:trPr>
                    <w:tc>
                      <w:tcPr>
                        <w:tcW w:w="408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23" w:after="0" w:line="240" w:lineRule="auto"/>
                          <w:ind w:right="-47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50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282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23" w:after="0" w:line="240" w:lineRule="auto"/>
                          <w:ind w:left="44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LEVIZJA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3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SOCIALISTE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94"/>
                          </w:rPr>
                          <w:t>PE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94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-5"/>
                            <w:w w:val="9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6"/>
                          </w:rPr>
                          <w:t>INTEGRIM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2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2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17"/>
                          </w:rPr>
                          <w:t>LSI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0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11.52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192" w:right="-59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15"/>
                          </w:rPr>
                          <w:t>19.465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70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264" w:right="-7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18"/>
                          </w:rPr>
                          <w:t>15,00%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4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54" w:hRule="exact"/>
                    </w:trPr>
                    <w:tc>
                      <w:tcPr>
                        <w:tcW w:w="408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254" w:right="-44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19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282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0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1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SOCIALISTE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3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1"/>
                          </w:rPr>
                          <w:t>SHQIPERISE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2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PS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0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11.52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182" w:right="-49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15"/>
                          </w:rPr>
                          <w:t>62.787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70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245" w:right="-54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w w:val="114"/>
                          </w:rPr>
                          <w:t>48,3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1"/>
                            <w:w w:val="115"/>
                          </w:rPr>
                          <w:t>9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44444"/>
                            <w:spacing w:val="0"/>
                            <w:w w:val="132"/>
                          </w:rPr>
                          <w:t>%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4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-8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19"/>
                          </w:rPr>
                          <w:t>6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45" w:hRule="exact"/>
                    </w:trPr>
                    <w:tc>
                      <w:tcPr>
                        <w:tcW w:w="408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254" w:right="-45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20"/>
                          </w:rPr>
                          <w:t>3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282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2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2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KRISTIA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2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DEMOKRATE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-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2"/>
                          </w:rPr>
                          <w:t>SHQIPERISE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2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PKD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0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11.52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470" w:right="-6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15"/>
                          </w:rPr>
                          <w:t>188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70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60" w:right="-58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19"/>
                          </w:rPr>
                          <w:t>0,14%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4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-10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21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45" w:hRule="exact"/>
                    </w:trPr>
                    <w:tc>
                      <w:tcPr>
                        <w:tcW w:w="408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254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14"/>
                          </w:rPr>
                          <w:t>4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282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23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SFIDA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3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PE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-1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2"/>
                          </w:rPr>
                          <w:t>SHQIPERINE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2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29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6"/>
                          </w:rPr>
                          <w:t>SFIDA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0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11.52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470" w:right="-6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15"/>
                          </w:rPr>
                          <w:t>129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70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60" w:right="-62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-24"/>
                            <w:w w:val="121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44444"/>
                            <w:spacing w:val="0"/>
                            <w:w w:val="265"/>
                          </w:rPr>
                          <w:t>,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44444"/>
                            <w:spacing w:val="-2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12"/>
                          </w:rPr>
                          <w:t>10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44444"/>
                            <w:spacing w:val="0"/>
                            <w:w w:val="132"/>
                          </w:rPr>
                          <w:t>%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4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-10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21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0" w:hRule="exact"/>
                    </w:trPr>
                    <w:tc>
                      <w:tcPr>
                        <w:tcW w:w="408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23" w:after="0" w:line="240" w:lineRule="auto"/>
                          <w:ind w:right="4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7"/>
                          </w:rPr>
                          <w:t>5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282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23" w:after="0" w:line="240" w:lineRule="auto"/>
                          <w:ind w:left="32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1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REPUBLIKANE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1"/>
                          </w:rPr>
                          <w:t>SHQIPTARE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2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2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PR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0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461" w:right="-48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14"/>
                          </w:rPr>
                          <w:t>315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70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60" w:right="-58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19"/>
                          </w:rPr>
                          <w:t>0,24%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4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-10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21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0" w:hRule="exact"/>
                    </w:trPr>
                    <w:tc>
                      <w:tcPr>
                        <w:tcW w:w="408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254" w:right="-44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19"/>
                          </w:rPr>
                          <w:t>6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282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2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2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1"/>
                          </w:rPr>
                          <w:t>DEMOKRATIKE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2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PD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0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173" w:right="-45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16"/>
                          </w:rPr>
                          <w:t>42.177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70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245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w w:val="123"/>
                          </w:rPr>
                          <w:t>32,5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-43"/>
                            <w:w w:val="124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44444"/>
                            <w:spacing w:val="0"/>
                            <w:w w:val="132"/>
                          </w:rPr>
                          <w:t>%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4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-4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25"/>
                          </w:rPr>
                          <w:t>4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45" w:hRule="exact"/>
                    </w:trPr>
                    <w:tc>
                      <w:tcPr>
                        <w:tcW w:w="408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23" w:after="0" w:line="240" w:lineRule="auto"/>
                          <w:ind w:left="254" w:right="-46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22"/>
                          </w:rPr>
                          <w:t>7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282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23" w:after="0" w:line="240" w:lineRule="auto"/>
                          <w:ind w:left="33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1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9"/>
                          </w:rPr>
                          <w:t>BASHKI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-8"/>
                            <w:w w:val="109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-126"/>
                            <w:w w:val="109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9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25"/>
                            <w:w w:val="109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EMOKRISTIA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2"/>
                          </w:rPr>
                          <w:t>SHQIPTAR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2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23" w:after="0" w:line="240" w:lineRule="auto"/>
                          <w:ind w:left="38" w:right="-48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1"/>
                          </w:rPr>
                          <w:t>PBDKSH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0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11.52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-4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16"/>
                          </w:rPr>
                          <w:t>56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70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60" w:right="-58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19"/>
                          </w:rPr>
                          <w:t>0,04%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4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-10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21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4" w:hRule="exact"/>
                    </w:trPr>
                    <w:tc>
                      <w:tcPr>
                        <w:tcW w:w="408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254" w:right="-45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20"/>
                          </w:rPr>
                          <w:t>8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282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2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1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ALEANCA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4"/>
                          </w:rPr>
                          <w:t>DEMOKRISTIANE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2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19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6"/>
                          </w:rPr>
                          <w:t>ADK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0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11.52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-4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16"/>
                          </w:rPr>
                          <w:t>33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70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60" w:right="-61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-21"/>
                            <w:w w:val="121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44444"/>
                            <w:spacing w:val="0"/>
                            <w:w w:val="265"/>
                          </w:rPr>
                          <w:t>,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44444"/>
                            <w:spacing w:val="-2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10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1"/>
                            <w:w w:val="110"/>
                          </w:rPr>
                          <w:t>3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44444"/>
                            <w:spacing w:val="0"/>
                            <w:w w:val="132"/>
                          </w:rPr>
                          <w:t>%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4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-10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21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45" w:hRule="exact"/>
                    </w:trPr>
                    <w:tc>
                      <w:tcPr>
                        <w:tcW w:w="408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254" w:right="-45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20"/>
                          </w:rPr>
                          <w:t>9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282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2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1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SOCIA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3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DEMOKRATE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2"/>
                          </w:rPr>
                          <w:t>SHQIPERISE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2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PSD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0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11.52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-4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16"/>
                          </w:rPr>
                          <w:t>60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70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60" w:right="-58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19"/>
                          </w:rPr>
                          <w:t>0,05%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4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-10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21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45" w:hRule="exact"/>
                    </w:trPr>
                    <w:tc>
                      <w:tcPr>
                        <w:tcW w:w="408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168" w:right="-56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12"/>
                          </w:rPr>
                          <w:t>10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282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19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ALEANCA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2"/>
                          </w:rPr>
                          <w:t>DEMOKRATIKE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2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19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9"/>
                          </w:rPr>
                          <w:t>AD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0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11.52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14"/>
                          </w:rPr>
                          <w:t>26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70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60" w:right="-58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-21"/>
                            <w:w w:val="121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44444"/>
                            <w:spacing w:val="0"/>
                            <w:w w:val="265"/>
                          </w:rPr>
                          <w:t>,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44444"/>
                            <w:spacing w:val="-2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19"/>
                          </w:rPr>
                          <w:t>02%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4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-10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21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0" w:hRule="exact"/>
                    </w:trPr>
                    <w:tc>
                      <w:tcPr>
                        <w:tcW w:w="408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23" w:after="0" w:line="240" w:lineRule="auto"/>
                          <w:ind w:left="168" w:right="-79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24"/>
                          </w:rPr>
                          <w:t>11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282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2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FRYMA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-1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1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1"/>
                          </w:rPr>
                          <w:t>DEMOKRATIKE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2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2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FRD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0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470" w:right="-63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16"/>
                          </w:rPr>
                          <w:t>196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70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60" w:right="-58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19"/>
                          </w:rPr>
                          <w:t>0,15%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4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-10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21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0" w:hRule="exact"/>
                    </w:trPr>
                    <w:tc>
                      <w:tcPr>
                        <w:tcW w:w="408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23" w:after="0" w:line="240" w:lineRule="auto"/>
                          <w:ind w:left="168" w:right="-58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13"/>
                          </w:rPr>
                          <w:t>12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282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2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DEMOKRACIA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2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2"/>
                          </w:rPr>
                          <w:t>SOCIALE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2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PDS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0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461" w:right="-65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20"/>
                          </w:rPr>
                          <w:t>241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70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60" w:right="-6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w w:val="114"/>
                          </w:rPr>
                          <w:t>0,1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1"/>
                            <w:w w:val="115"/>
                          </w:rPr>
                          <w:t>9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44444"/>
                            <w:spacing w:val="0"/>
                            <w:w w:val="132"/>
                          </w:rPr>
                          <w:t>%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4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23" w:after="0" w:line="240" w:lineRule="auto"/>
                          <w:ind w:right="-10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21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45" w:hRule="exact"/>
                    </w:trPr>
                    <w:tc>
                      <w:tcPr>
                        <w:tcW w:w="408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23" w:after="0" w:line="240" w:lineRule="auto"/>
                          <w:ind w:left="168" w:right="-56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12"/>
                          </w:rPr>
                          <w:t>13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282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1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DREJTESI,INTEGRI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DH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1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4"/>
                          </w:rPr>
                          <w:t>UNITET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2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8"/>
                          </w:rPr>
                          <w:t>PDIU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0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11.52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288" w:right="-45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15"/>
                          </w:rPr>
                          <w:t>2.003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70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70" w:right="-72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20"/>
                          </w:rPr>
                          <w:t>1,54%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4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-10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21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0" w:hRule="exact"/>
                    </w:trPr>
                    <w:tc>
                      <w:tcPr>
                        <w:tcW w:w="408" w:type="dxa"/>
                        <w:tcBorders>
                          <w:top w:val="single" w:sz="11.52" w:space="0" w:color="000000"/>
                          <w:bottom w:val="single" w:sz="3.84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168" w:right="-56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12"/>
                          </w:rPr>
                          <w:t>14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282" w:type="dxa"/>
                        <w:tcBorders>
                          <w:top w:val="single" w:sz="11.52" w:space="0" w:color="000000"/>
                          <w:bottom w:val="single" w:sz="3.84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19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ALEANCA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ARBNORE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KOMBETARE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2" w:type="dxa"/>
                        <w:tcBorders>
                          <w:top w:val="single" w:sz="11.52" w:space="0" w:color="000000"/>
                          <w:bottom w:val="single" w:sz="3.84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19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4"/>
                          </w:rPr>
                          <w:t>AAK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0" w:type="dxa"/>
                        <w:tcBorders>
                          <w:top w:val="single" w:sz="11.52" w:space="0" w:color="000000"/>
                          <w:bottom w:val="single" w:sz="3.84" w:space="0" w:color="000000"/>
                          <w:left w:val="single" w:sz="11.52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-3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19"/>
                          </w:rPr>
                          <w:t>6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70" w:type="dxa"/>
                        <w:tcBorders>
                          <w:top w:val="single" w:sz="11.52" w:space="0" w:color="000000"/>
                          <w:bottom w:val="single" w:sz="3.84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60" w:right="-62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-21"/>
                            <w:w w:val="121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44444"/>
                            <w:spacing w:val="0"/>
                            <w:w w:val="265"/>
                          </w:rPr>
                          <w:t>,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44444"/>
                            <w:spacing w:val="-2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11"/>
                          </w:rPr>
                          <w:t>00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44444"/>
                            <w:spacing w:val="0"/>
                            <w:w w:val="132"/>
                          </w:rPr>
                          <w:t>%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4" w:type="dxa"/>
                        <w:tcBorders>
                          <w:top w:val="single" w:sz="11.52" w:space="0" w:color="000000"/>
                          <w:bottom w:val="single" w:sz="3.84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-10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21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0" w:hRule="exact"/>
                    </w:trPr>
                    <w:tc>
                      <w:tcPr>
                        <w:tcW w:w="408" w:type="dxa"/>
                        <w:tcBorders>
                          <w:top w:val="single" w:sz="3.84" w:space="0" w:color="000000"/>
                          <w:bottom w:val="single" w:sz="11.52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23" w:after="0" w:line="240" w:lineRule="auto"/>
                          <w:ind w:left="168" w:right="-55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11"/>
                          </w:rPr>
                          <w:t>15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282" w:type="dxa"/>
                        <w:tcBorders>
                          <w:top w:val="single" w:sz="3.84" w:space="0" w:color="000000"/>
                          <w:bottom w:val="single" w:sz="11.52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2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8"/>
                          </w:rPr>
                          <w:t>MINORITETI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-19"/>
                            <w:w w:val="10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ETNIK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3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GREK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PE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-1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TE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ARDHMEN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2" w:type="dxa"/>
                        <w:tcBorders>
                          <w:top w:val="single" w:sz="3.84" w:space="0" w:color="000000"/>
                          <w:bottom w:val="single" w:sz="11.52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2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MEGA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0" w:type="dxa"/>
                        <w:tcBorders>
                          <w:top w:val="single" w:sz="3.84" w:space="0" w:color="000000"/>
                          <w:bottom w:val="single" w:sz="11.52" w:space="0" w:color="000000"/>
                          <w:left w:val="single" w:sz="11.52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23" w:after="0" w:line="240" w:lineRule="auto"/>
                          <w:ind w:right="-4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16"/>
                          </w:rPr>
                          <w:t>83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70" w:type="dxa"/>
                        <w:tcBorders>
                          <w:top w:val="single" w:sz="3.84" w:space="0" w:color="000000"/>
                          <w:bottom w:val="single" w:sz="11.52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23" w:after="0" w:line="240" w:lineRule="auto"/>
                          <w:ind w:left="360" w:right="-58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19"/>
                          </w:rPr>
                          <w:t>0,06%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4" w:type="dxa"/>
                        <w:tcBorders>
                          <w:top w:val="single" w:sz="3.84" w:space="0" w:color="000000"/>
                          <w:bottom w:val="single" w:sz="11.52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23" w:after="0" w:line="240" w:lineRule="auto"/>
                          <w:ind w:right="-10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21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45" w:hRule="exact"/>
                    </w:trPr>
                    <w:tc>
                      <w:tcPr>
                        <w:tcW w:w="408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168" w:right="-56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12"/>
                          </w:rPr>
                          <w:t>16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282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2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KOMUNISTE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3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1"/>
                          </w:rPr>
                          <w:t>SHQIPERISE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2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PKSH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0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11.52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470" w:right="-83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23"/>
                          </w:rPr>
                          <w:t>111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70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60" w:right="-61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-21"/>
                            <w:w w:val="121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44444"/>
                            <w:spacing w:val="0"/>
                            <w:w w:val="265"/>
                          </w:rPr>
                          <w:t>,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44444"/>
                            <w:spacing w:val="-2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10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1"/>
                            <w:w w:val="110"/>
                          </w:rPr>
                          <w:t>9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44444"/>
                            <w:spacing w:val="0"/>
                            <w:w w:val="132"/>
                          </w:rPr>
                          <w:t>%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4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-10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21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0" w:hRule="exact"/>
                    </w:trPr>
                    <w:tc>
                      <w:tcPr>
                        <w:tcW w:w="408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23" w:after="0" w:line="240" w:lineRule="auto"/>
                          <w:ind w:left="168" w:right="-56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12"/>
                          </w:rPr>
                          <w:t>17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282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23" w:after="0" w:line="240" w:lineRule="auto"/>
                          <w:ind w:left="19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ALEANCA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1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96"/>
                          </w:rPr>
                          <w:t>POPULLORE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11"/>
                            <w:w w:val="9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PE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-1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2"/>
                          </w:rPr>
                          <w:t>DREJTESI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2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23" w:after="0" w:line="240" w:lineRule="auto"/>
                          <w:ind w:left="19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1"/>
                          </w:rPr>
                          <w:t>APD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0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-4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16"/>
                          </w:rPr>
                          <w:t>57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70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60" w:right="-58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19"/>
                          </w:rPr>
                          <w:t>0,04%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4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-10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21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0" w:hRule="exact"/>
                    </w:trPr>
                    <w:tc>
                      <w:tcPr>
                        <w:tcW w:w="408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23" w:after="0" w:line="240" w:lineRule="auto"/>
                          <w:ind w:left="168" w:right="-56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12"/>
                          </w:rPr>
                          <w:t>18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282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LIS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-4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3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0"/>
                          </w:rPr>
                          <w:t>BARABARTE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2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2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03"/>
                          </w:rPr>
                          <w:t>LIBRA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0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23" w:after="0" w:line="240" w:lineRule="auto"/>
                          <w:ind w:left="298" w:right="-63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17"/>
                          </w:rPr>
                          <w:t>1.809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70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70" w:right="-72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20"/>
                          </w:rPr>
                          <w:t>1,39%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4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23" w:after="0" w:line="240" w:lineRule="auto"/>
                          <w:ind w:right="-10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21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45" w:hRule="exact"/>
                    </w:trPr>
                    <w:tc>
                      <w:tcPr>
                        <w:tcW w:w="408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282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0" w:after="0" w:line="201" w:lineRule="exact"/>
                          <w:ind w:right="-2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10101"/>
                            <w:w w:val="115"/>
                            <w:b/>
                            <w:bCs/>
                          </w:rPr>
                          <w:t>Gjit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10101"/>
                            <w:spacing w:val="-12"/>
                            <w:w w:val="115"/>
                            <w:b/>
                            <w:bCs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82828"/>
                            <w:spacing w:val="0"/>
                            <w:w w:val="114"/>
                            <w:b/>
                            <w:bCs/>
                          </w:rPr>
                          <w:t>sej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2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30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11.52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86" w:right="-63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15"/>
                          </w:rPr>
                          <w:t>129.742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70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158" w:right="-7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2828"/>
                            <w:spacing w:val="0"/>
                            <w:w w:val="117"/>
                          </w:rPr>
                          <w:t>100,00%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4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0" w:after="0" w:line="214" w:lineRule="exact"/>
                          <w:ind w:right="-39"/>
                          <w:jc w:val="righ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82828"/>
                            <w:spacing w:val="0"/>
                            <w:w w:val="126"/>
                          </w:rPr>
                          <w:t>11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71"/>
          <w:position w:val="-1"/>
        </w:rPr>
        <w:t>1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  <w:position w:val="0"/>
        </w:rPr>
      </w:r>
    </w:p>
    <w:p>
      <w:pPr>
        <w:spacing w:before="3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8" w:after="0" w:line="240" w:lineRule="auto"/>
        <w:ind w:left="2241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282828"/>
          <w:spacing w:val="0"/>
          <w:w w:val="86"/>
        </w:rPr>
        <w:t>LISTA</w:t>
      </w:r>
      <w:r>
        <w:rPr>
          <w:rFonts w:ascii="Arial" w:hAnsi="Arial" w:cs="Arial" w:eastAsia="Arial"/>
          <w:sz w:val="17"/>
          <w:szCs w:val="17"/>
          <w:color w:val="282828"/>
          <w:spacing w:val="9"/>
          <w:w w:val="86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86"/>
        </w:rPr>
        <w:t>EMERORE</w:t>
      </w:r>
      <w:r>
        <w:rPr>
          <w:rFonts w:ascii="Arial" w:hAnsi="Arial" w:cs="Arial" w:eastAsia="Arial"/>
          <w:sz w:val="17"/>
          <w:szCs w:val="17"/>
          <w:color w:val="282828"/>
          <w:spacing w:val="23"/>
          <w:w w:val="86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86"/>
        </w:rPr>
        <w:t>E</w:t>
      </w:r>
      <w:r>
        <w:rPr>
          <w:rFonts w:ascii="Arial" w:hAnsi="Arial" w:cs="Arial" w:eastAsia="Arial"/>
          <w:sz w:val="17"/>
          <w:szCs w:val="17"/>
          <w:color w:val="282828"/>
          <w:spacing w:val="-5"/>
          <w:w w:val="86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86"/>
        </w:rPr>
        <w:t>DEPUTETEVETE</w:t>
      </w:r>
      <w:r>
        <w:rPr>
          <w:rFonts w:ascii="Arial" w:hAnsi="Arial" w:cs="Arial" w:eastAsia="Arial"/>
          <w:sz w:val="17"/>
          <w:szCs w:val="17"/>
          <w:color w:val="282828"/>
          <w:spacing w:val="38"/>
          <w:w w:val="86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ZGJEDHUR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2" w:after="0" w:line="10" w:lineRule="exact"/>
        <w:jc w:val="left"/>
        <w:rPr>
          <w:sz w:val="1"/>
          <w:szCs w:val="1"/>
        </w:rPr>
      </w:pPr>
      <w:rPr/>
      <w:r>
        <w:rPr>
          <w:sz w:val="1"/>
          <w:szCs w:val="1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0.4" w:type="dxa"/>
      </w:tblPr>
      <w:tblGrid/>
      <w:tr>
        <w:trPr>
          <w:trHeight w:val="250" w:hRule="exact"/>
        </w:trPr>
        <w:tc>
          <w:tcPr>
            <w:tcW w:w="408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left="34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14"/>
              </w:rPr>
              <w:t>Nr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282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34" w:right="-20"/>
              <w:jc w:val="left"/>
              <w:tabs>
                <w:tab w:pos="1300" w:val="left"/>
                <w:tab w:pos="2300" w:val="left"/>
              </w:tabs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Emri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Atesia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13"/>
              </w:rPr>
              <w:t>Mbiemri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456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97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16"/>
              </w:rPr>
              <w:t>Subjekt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16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-17"/>
                <w:w w:val="116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16"/>
              </w:rPr>
              <w:t>zgjedhor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08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/>
            <w:rPr/>
          </w:p>
        </w:tc>
        <w:tc>
          <w:tcPr>
            <w:tcW w:w="4282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-13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w w:val="171"/>
              </w:rPr>
              <w:t>1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-3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EDLIRA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3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PERPARIM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4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1"/>
              </w:rPr>
              <w:t>BODE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456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1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2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5" w:hRule="exact"/>
        </w:trPr>
        <w:tc>
          <w:tcPr>
            <w:tcW w:w="408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right="-12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19"/>
              </w:rPr>
              <w:t>2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282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5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EDMON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2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QAMI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3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6"/>
              </w:rPr>
              <w:t>PANARITI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456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LEVIZJA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3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PE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-1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4"/>
              </w:rPr>
              <w:t>INTEGRIM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08" w:type="dxa"/>
            <w:tcBorders>
              <w:top w:val="single" w:sz="11.52" w:space="0" w:color="000000"/>
              <w:bottom w:val="single" w:sz="3.84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right="-13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20"/>
              </w:rPr>
              <w:t>3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282" w:type="dxa"/>
            <w:tcBorders>
              <w:top w:val="single" w:sz="11.52" w:space="0" w:color="000000"/>
              <w:bottom w:val="single" w:sz="3.84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7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EDUAR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1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PAJTIM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3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8"/>
              </w:rPr>
              <w:t>SHALSI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456" w:type="dxa"/>
            <w:tcBorders>
              <w:top w:val="single" w:sz="11.52" w:space="0" w:color="000000"/>
              <w:bottom w:val="single" w:sz="3.84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1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6"/>
              </w:rPr>
              <w:t>SOCIAUSTE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15"/>
                <w:w w:val="106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2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08" w:type="dxa"/>
            <w:tcBorders>
              <w:top w:val="single" w:sz="3.84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left="254" w:right="-54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25"/>
              </w:rPr>
              <w:t>4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282" w:type="dxa"/>
            <w:tcBorders>
              <w:top w:val="single" w:sz="3.84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22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ELISA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3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ALEKSANDE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1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3"/>
              </w:rPr>
              <w:t>SPIROPALI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456" w:type="dxa"/>
            <w:tcBorders>
              <w:top w:val="single" w:sz="3.84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1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1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5" w:hRule="exact"/>
        </w:trPr>
        <w:tc>
          <w:tcPr>
            <w:tcW w:w="408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right="-12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19"/>
              </w:rPr>
              <w:t>5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282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7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ERVI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2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BUJA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8"/>
              </w:rPr>
              <w:t>SALIANJI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456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2"/>
              </w:rPr>
              <w:t>DEMOKRATIKE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08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right="-12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19"/>
              </w:rPr>
              <w:t>6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282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26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HEKURA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BUJA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6"/>
              </w:rPr>
              <w:t>HOXHALLI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456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1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2"/>
              </w:rPr>
              <w:t>DEMOKRATIKE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08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right="-15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22"/>
              </w:rPr>
              <w:t>7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282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16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20"/>
              </w:rPr>
              <w:t>ILI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20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42"/>
                <w:w w:val="12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TELHA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2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6"/>
              </w:rPr>
              <w:t>XHAKOLLI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456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1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2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5" w:hRule="exact"/>
        </w:trPr>
        <w:tc>
          <w:tcPr>
            <w:tcW w:w="408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right="-13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20"/>
              </w:rPr>
              <w:t>8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282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5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15"/>
              </w:rPr>
              <w:t>ILIRIA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15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15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1"/>
                <w:w w:val="115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ANESTI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3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6"/>
              </w:rPr>
              <w:t>PENDAVINJI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456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1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1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5" w:hRule="exact"/>
        </w:trPr>
        <w:tc>
          <w:tcPr>
            <w:tcW w:w="408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right="-13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20"/>
              </w:rPr>
              <w:t>9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282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KLEVIS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3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FAH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-7"/>
                <w:w w:val="100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-106"/>
                <w:w w:val="100"/>
              </w:rPr>
              <w:t>B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5"/>
              </w:rPr>
              <w:t>ALLIU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456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1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2"/>
              </w:rPr>
              <w:t>DEMOKRATIKE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5" w:hRule="exact"/>
        </w:trPr>
        <w:tc>
          <w:tcPr>
            <w:tcW w:w="408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left="168" w:right="-73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18"/>
              </w:rPr>
              <w:t>10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282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4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NIKO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3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ALEKS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1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2"/>
              </w:rPr>
              <w:t>PELESHI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456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P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6"/>
                <w:w w:val="100"/>
              </w:rPr>
              <w:t>A</w:t>
            </w:r>
            <w:r>
              <w:rPr>
                <w:rFonts w:ascii="Arial" w:hAnsi="Arial" w:cs="Arial" w:eastAsia="Arial"/>
                <w:sz w:val="17"/>
                <w:szCs w:val="17"/>
                <w:color w:val="444444"/>
                <w:spacing w:val="0"/>
                <w:w w:val="100"/>
              </w:rPr>
              <w:t>RT</w:t>
            </w:r>
            <w:r>
              <w:rPr>
                <w:rFonts w:ascii="Arial" w:hAnsi="Arial" w:cs="Arial" w:eastAsia="Arial"/>
                <w:sz w:val="17"/>
                <w:szCs w:val="17"/>
                <w:color w:val="444444"/>
                <w:spacing w:val="-19"/>
                <w:w w:val="100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3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S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3"/>
                <w:w w:val="100"/>
              </w:rPr>
              <w:t>O</w:t>
            </w:r>
            <w:r>
              <w:rPr>
                <w:rFonts w:ascii="Arial" w:hAnsi="Arial" w:cs="Arial" w:eastAsia="Arial"/>
                <w:sz w:val="17"/>
                <w:szCs w:val="17"/>
                <w:color w:val="444444"/>
                <w:spacing w:val="-24"/>
                <w:w w:val="100"/>
              </w:rPr>
              <w:t>C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-85"/>
                <w:w w:val="100"/>
              </w:rPr>
              <w:t>A</w:t>
            </w:r>
            <w:r>
              <w:rPr>
                <w:rFonts w:ascii="Arial" w:hAnsi="Arial" w:cs="Arial" w:eastAsia="Arial"/>
                <w:sz w:val="17"/>
                <w:szCs w:val="17"/>
                <w:color w:val="444444"/>
                <w:spacing w:val="0"/>
                <w:w w:val="100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444444"/>
                <w:spacing w:val="2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LI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-4"/>
                <w:w w:val="100"/>
              </w:rPr>
              <w:t>S</w:t>
            </w:r>
            <w:r>
              <w:rPr>
                <w:rFonts w:ascii="Arial" w:hAnsi="Arial" w:cs="Arial" w:eastAsia="Arial"/>
                <w:sz w:val="17"/>
                <w:szCs w:val="17"/>
                <w:color w:val="6E6E6E"/>
                <w:spacing w:val="-8"/>
                <w:w w:val="100"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44444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444444"/>
                <w:spacing w:val="3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44444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444444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2"/>
              </w:rPr>
              <w:t>SHQIPERI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7"/>
                <w:w w:val="102"/>
              </w:rPr>
              <w:t>S</w:t>
            </w:r>
            <w:r>
              <w:rPr>
                <w:rFonts w:ascii="Arial" w:hAnsi="Arial" w:cs="Arial" w:eastAsia="Arial"/>
                <w:sz w:val="17"/>
                <w:szCs w:val="17"/>
                <w:color w:val="444444"/>
                <w:spacing w:val="0"/>
                <w:w w:val="94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5" w:hRule="exact"/>
        </w:trPr>
        <w:tc>
          <w:tcPr>
            <w:tcW w:w="408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0" w:after="0" w:line="214" w:lineRule="exact"/>
              <w:ind w:left="168" w:right="-92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282828"/>
                <w:spacing w:val="0"/>
                <w:w w:val="126"/>
              </w:rPr>
              <w:t>11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4282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4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VALENTINA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4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PAN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-7"/>
                <w:w w:val="100"/>
              </w:rPr>
              <w:t>D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-116"/>
                <w:w w:val="100"/>
              </w:rPr>
              <w:t>D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2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4"/>
              </w:rPr>
              <w:t>UKA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456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2"/>
              </w:rPr>
              <w:t>DEMOKRATIKE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</w:tbl>
    <w:p>
      <w:pPr>
        <w:jc w:val="left"/>
        <w:spacing w:after="0"/>
        <w:sectPr>
          <w:pgSz w:w="12240" w:h="15840"/>
          <w:pgMar w:top="1480" w:bottom="280" w:left="1580" w:right="1280"/>
        </w:sectPr>
      </w:pPr>
      <w:rPr/>
    </w:p>
    <w:p>
      <w:pPr>
        <w:spacing w:before="1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03" w:lineRule="exact"/>
        <w:ind w:left="190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  <w:position w:val="-1"/>
        </w:rPr>
        <w:t>REZULTATI</w:t>
      </w:r>
      <w:r>
        <w:rPr>
          <w:rFonts w:ascii="Arial" w:hAnsi="Arial" w:cs="Arial" w:eastAsia="Arial"/>
          <w:sz w:val="18"/>
          <w:szCs w:val="18"/>
          <w:color w:val="1F1F1F"/>
          <w:spacing w:val="-10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97"/>
          <w:position w:val="-1"/>
        </w:rPr>
        <w:t>PERFUNDIMTA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97"/>
          <w:position w:val="-1"/>
        </w:rPr>
        <w:t>R</w:t>
      </w:r>
      <w:r>
        <w:rPr>
          <w:rFonts w:ascii="Arial" w:hAnsi="Arial" w:cs="Arial" w:eastAsia="Arial"/>
          <w:sz w:val="18"/>
          <w:szCs w:val="18"/>
          <w:color w:val="1F1F1F"/>
          <w:spacing w:val="2"/>
          <w:w w:val="97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391"/>
          <w:position w:val="-1"/>
        </w:rPr>
        <w:t>I</w:t>
      </w:r>
      <w:r>
        <w:rPr>
          <w:rFonts w:ascii="Arial" w:hAnsi="Arial" w:cs="Arial" w:eastAsia="Arial"/>
          <w:sz w:val="18"/>
          <w:szCs w:val="18"/>
          <w:color w:val="1F1F1F"/>
          <w:spacing w:val="-103"/>
          <w:w w:val="391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95"/>
          <w:position w:val="-1"/>
        </w:rPr>
        <w:t>ZGJEDHJEVE</w:t>
      </w:r>
      <w:r>
        <w:rPr>
          <w:rFonts w:ascii="Arial" w:hAnsi="Arial" w:cs="Arial" w:eastAsia="Arial"/>
          <w:sz w:val="18"/>
          <w:szCs w:val="18"/>
          <w:color w:val="1F1F1F"/>
          <w:spacing w:val="8"/>
          <w:w w:val="95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  <w:position w:val="-1"/>
        </w:rPr>
        <w:t>PE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  <w:position w:val="-1"/>
        </w:rPr>
        <w:t>R</w:t>
      </w:r>
      <w:r>
        <w:rPr>
          <w:rFonts w:ascii="Arial" w:hAnsi="Arial" w:cs="Arial" w:eastAsia="Arial"/>
          <w:sz w:val="18"/>
          <w:szCs w:val="18"/>
          <w:color w:val="1F1F1F"/>
          <w:spacing w:val="-19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  <w:position w:val="-1"/>
        </w:rPr>
        <w:t>ZONE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  <w:position w:val="-1"/>
        </w:rPr>
        <w:t>N</w:t>
      </w:r>
      <w:r>
        <w:rPr>
          <w:rFonts w:ascii="Arial" w:hAnsi="Arial" w:cs="Arial" w:eastAsia="Arial"/>
          <w:sz w:val="18"/>
          <w:szCs w:val="18"/>
          <w:color w:val="1F1F1F"/>
          <w:spacing w:val="-4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95"/>
          <w:position w:val="-1"/>
        </w:rPr>
        <w:t>ZGJEDHORE</w:t>
      </w:r>
      <w:r>
        <w:rPr>
          <w:rFonts w:ascii="Arial" w:hAnsi="Arial" w:cs="Arial" w:eastAsia="Arial"/>
          <w:sz w:val="18"/>
          <w:szCs w:val="18"/>
          <w:color w:val="1F1F1F"/>
          <w:spacing w:val="14"/>
          <w:w w:val="95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  <w:position w:val="-1"/>
        </w:rPr>
        <w:t>QARK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  <w:position w:val="-1"/>
        </w:rPr>
        <w:t>U</w:t>
      </w:r>
      <w:r>
        <w:rPr>
          <w:rFonts w:ascii="Arial" w:hAnsi="Arial" w:cs="Arial" w:eastAsia="Arial"/>
          <w:sz w:val="18"/>
          <w:szCs w:val="18"/>
          <w:color w:val="1F1F1F"/>
          <w:spacing w:val="-10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  <w:position w:val="-1"/>
        </w:rPr>
        <w:t>KUKES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8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03" w:lineRule="exact"/>
        <w:ind w:right="1078"/>
        <w:jc w:val="right"/>
        <w:rPr>
          <w:rFonts w:ascii="Arial" w:hAnsi="Arial" w:cs="Arial" w:eastAsia="Arial"/>
          <w:sz w:val="18"/>
          <w:szCs w:val="18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91.919998pt;margin-top:-25.708096pt;width:419.76pt;height:255.6pt;mso-position-horizontal-relative:page;mso-position-vertical-relative:paragraph;z-index:-8214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259" w:hRule="exact"/>
                    </w:trPr>
                    <w:tc>
                      <w:tcPr>
                        <w:tcW w:w="418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72" w:right="-5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10101"/>
                            <w:spacing w:val="0"/>
                            <w:w w:val="119"/>
                            <w:b/>
                            <w:bCs/>
                          </w:rPr>
                          <w:t>Nr.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203" w:type="dxa"/>
                        <w:gridSpan w:val="2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2242" w:right="2166"/>
                          <w:jc w:val="center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10101"/>
                            <w:spacing w:val="-18"/>
                            <w:w w:val="116"/>
                            <w:b/>
                            <w:bCs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-2"/>
                            <w:w w:val="121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10101"/>
                            <w:spacing w:val="0"/>
                            <w:w w:val="131"/>
                            <w:b/>
                            <w:bCs/>
                          </w:rPr>
                          <w:t>rti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10101"/>
                            <w:spacing w:val="-10"/>
                            <w:w w:val="132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32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40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211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5"/>
                          </w:rPr>
                          <w:t>Vota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4" w:after="0" w:line="240" w:lineRule="auto"/>
                          <w:ind w:left="379" w:right="335"/>
                          <w:jc w:val="center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1"/>
                            <w:szCs w:val="11"/>
                            <w:color w:val="1F1F1F"/>
                            <w:spacing w:val="-22"/>
                            <w:w w:val="150"/>
                            <w:position w:val="5"/>
                          </w:rPr>
                          <w:t>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1F1F1F"/>
                            <w:spacing w:val="0"/>
                            <w:w w:val="92"/>
                            <w:position w:val="0"/>
                          </w:rPr>
                          <w:t>/o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883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77" w:right="-43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8"/>
                          </w:rPr>
                          <w:t>Mandate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0" w:hRule="exact"/>
                    </w:trPr>
                    <w:tc>
                      <w:tcPr>
                        <w:tcW w:w="4805" w:type="dxa"/>
                        <w:gridSpan w:val="2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274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w w:val="162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-2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LEVIZJA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1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SOCIALISTE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91"/>
                          </w:rPr>
                          <w:t>PE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91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3"/>
                            <w:w w:val="9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2"/>
                          </w:rPr>
                          <w:t>INTEGRIM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16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4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15"/>
                          </w:rPr>
                          <w:t>LSI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40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288" w:right="-43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11"/>
                          </w:rPr>
                          <w:t>2.938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374" w:right="-49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14"/>
                          </w:rPr>
                          <w:t>7,00%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83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14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9" w:hRule="exact"/>
                    </w:trPr>
                    <w:tc>
                      <w:tcPr>
                        <w:tcW w:w="4805" w:type="dxa"/>
                        <w:gridSpan w:val="2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264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3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-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SOCIALISTE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1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SHQIPERISE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16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4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PS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40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192" w:right="-59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11"/>
                          </w:rPr>
                          <w:t>18.387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259" w:right="-43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13"/>
                          </w:rPr>
                          <w:t>43,79%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83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50" w:hRule="exact"/>
                    </w:trPr>
                    <w:tc>
                      <w:tcPr>
                        <w:tcW w:w="4805" w:type="dxa"/>
                        <w:gridSpan w:val="2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264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3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3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-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KRISTIA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3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96"/>
                          </w:rPr>
                          <w:t>DEMOKRATE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7"/>
                            <w:w w:val="9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-5"/>
                            <w:w w:val="100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10101"/>
                            <w:spacing w:val="-5"/>
                            <w:w w:val="100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QIPERISE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16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34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PKD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40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right="4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8"/>
                          </w:rPr>
                          <w:t>29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374" w:right="-49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14"/>
                          </w:rPr>
                          <w:t>0,07%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83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14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0" w:hRule="exact"/>
                    </w:trPr>
                    <w:tc>
                      <w:tcPr>
                        <w:tcW w:w="4805" w:type="dxa"/>
                        <w:gridSpan w:val="2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254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4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3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SFIDA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2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89"/>
                          </w:rPr>
                          <w:t>PE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89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15"/>
                            <w:w w:val="89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-5"/>
                            <w:w w:val="100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10101"/>
                            <w:spacing w:val="5"/>
                            <w:w w:val="100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QIPERINE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16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4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SFIDA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40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1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13"/>
                          </w:rPr>
                          <w:t>8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74" w:right="-49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14"/>
                          </w:rPr>
                          <w:t>0,02%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83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14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9" w:hRule="exact"/>
                    </w:trPr>
                    <w:tc>
                      <w:tcPr>
                        <w:tcW w:w="4805" w:type="dxa"/>
                        <w:gridSpan w:val="2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274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5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2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-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97"/>
                          </w:rPr>
                          <w:t>REPUBLIKANE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12"/>
                            <w:w w:val="9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SHQIPTARE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16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4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PR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40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480" w:right="-61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10"/>
                          </w:rPr>
                          <w:t>112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74" w:right="-49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14"/>
                          </w:rPr>
                          <w:t>0,27%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83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14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0" w:hRule="exact"/>
                    </w:trPr>
                    <w:tc>
                      <w:tcPr>
                        <w:tcW w:w="4805" w:type="dxa"/>
                        <w:gridSpan w:val="2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264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6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3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-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DEMOKRATIKE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16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34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PD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40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192" w:right="-59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11"/>
                          </w:rPr>
                          <w:t>19.935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259" w:right="-43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13"/>
                          </w:rPr>
                          <w:t>47,48%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83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4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1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4" w:hRule="exact"/>
                    </w:trPr>
                    <w:tc>
                      <w:tcPr>
                        <w:tcW w:w="4805" w:type="dxa"/>
                        <w:gridSpan w:val="2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264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7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3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-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BASHKI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-5"/>
                            <w:w w:val="100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-125"/>
                            <w:w w:val="100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2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EMOK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STIA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2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SHQIPTAR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16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4" w:right="-48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PBDKSH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40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-12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11"/>
                          </w:rPr>
                          <w:t>15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374" w:right="-49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14"/>
                          </w:rPr>
                          <w:t>0,04%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83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2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3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4" w:hRule="exact"/>
                    </w:trPr>
                    <w:tc>
                      <w:tcPr>
                        <w:tcW w:w="4805" w:type="dxa"/>
                        <w:gridSpan w:val="2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264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8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3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-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95"/>
                          </w:rPr>
                          <w:t>ALEANCA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16"/>
                            <w:w w:val="95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DEMOKRISTIANE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16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24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ADK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40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right="4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8"/>
                          </w:rPr>
                          <w:t>20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374" w:right="-49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14"/>
                          </w:rPr>
                          <w:t>0,05%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83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right="2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3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0" w:hRule="exact"/>
                    </w:trPr>
                    <w:tc>
                      <w:tcPr>
                        <w:tcW w:w="4805" w:type="dxa"/>
                        <w:gridSpan w:val="2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264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9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3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-1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SOCIA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1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97"/>
                          </w:rPr>
                          <w:t>DEMOKRATE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4"/>
                            <w:w w:val="9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SHQIPERISE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16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34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PSD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40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10"/>
                          </w:rPr>
                          <w:t>82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74" w:right="-49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14"/>
                          </w:rPr>
                          <w:t>0,20%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83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14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4" w:hRule="exact"/>
                    </w:trPr>
                    <w:tc>
                      <w:tcPr>
                        <w:tcW w:w="418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168" w:right="-66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12"/>
                          </w:rPr>
                          <w:t>10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387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4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95"/>
                          </w:rPr>
                          <w:t>ALEANCA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16"/>
                            <w:w w:val="95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DEMOKRATIKE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16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24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3"/>
                          </w:rPr>
                          <w:t>AD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40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0" w:after="0" w:line="226" w:lineRule="exact"/>
                          <w:ind w:right="-1"/>
                          <w:jc w:val="righ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1F1F1F"/>
                            <w:spacing w:val="0"/>
                            <w:w w:val="115"/>
                          </w:rPr>
                          <w:t>9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74" w:right="-49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14"/>
                          </w:rPr>
                          <w:t>0,02%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83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14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4" w:hRule="exact"/>
                    </w:trPr>
                    <w:tc>
                      <w:tcPr>
                        <w:tcW w:w="418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168" w:right="-9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24"/>
                          </w:rPr>
                          <w:t>11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387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43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94"/>
                          </w:rPr>
                          <w:t>FRYMA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7"/>
                            <w:w w:val="9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-1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DEMOKRATIKE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16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34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FRO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40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right="7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11"/>
                          </w:rPr>
                          <w:t>48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374" w:right="-49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14"/>
                          </w:rPr>
                          <w:t>0,11%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83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14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4" w:hRule="exact"/>
                    </w:trPr>
                    <w:tc>
                      <w:tcPr>
                        <w:tcW w:w="418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168" w:right="-66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12"/>
                          </w:rPr>
                          <w:t>12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387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43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-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DEMOKRACIA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SOCIALE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16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34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PDS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40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-1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15"/>
                          </w:rPr>
                          <w:t>30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374" w:right="-49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14"/>
                          </w:rPr>
                          <w:t>0,07%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83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14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0" w:hRule="exact"/>
                    </w:trPr>
                    <w:tc>
                      <w:tcPr>
                        <w:tcW w:w="418" w:type="dxa"/>
                        <w:tcBorders>
                          <w:top w:val="single" w:sz="11.52" w:space="0" w:color="000000"/>
                          <w:bottom w:val="single" w:sz="11.52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168" w:right="-64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11"/>
                          </w:rPr>
                          <w:t>13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387" w:type="dxa"/>
                        <w:tcBorders>
                          <w:top w:val="single" w:sz="11.52" w:space="0" w:color="000000"/>
                          <w:bottom w:val="single" w:sz="11.52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43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-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98"/>
                          </w:rPr>
                          <w:t>DREJTESI,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-4"/>
                            <w:w w:val="9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NTE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-6"/>
                            <w:w w:val="100"/>
                          </w:rPr>
                          <w:t>G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-1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DH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1"/>
                          </w:rPr>
                          <w:t>UNITET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16" w:type="dxa"/>
                        <w:tcBorders>
                          <w:top w:val="single" w:sz="11.52" w:space="0" w:color="000000"/>
                          <w:bottom w:val="single" w:sz="11.52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34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4"/>
                          </w:rPr>
                          <w:t>PDIU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40" w:type="dxa"/>
                        <w:tcBorders>
                          <w:top w:val="single" w:sz="11.52" w:space="0" w:color="000000"/>
                          <w:bottom w:val="single" w:sz="11.52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right="-12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11"/>
                          </w:rPr>
                          <w:t>13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11.52" w:space="0" w:color="000000"/>
                          <w:bottom w:val="single" w:sz="11.52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374" w:right="-49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14"/>
                          </w:rPr>
                          <w:t>0,03%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83" w:type="dxa"/>
                        <w:tcBorders>
                          <w:top w:val="single" w:sz="11.52" w:space="0" w:color="000000"/>
                          <w:bottom w:val="single" w:sz="11.52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14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4" w:hRule="exact"/>
                    </w:trPr>
                    <w:tc>
                      <w:tcPr>
                        <w:tcW w:w="418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168" w:right="-66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12"/>
                          </w:rPr>
                          <w:t>14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387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24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96"/>
                          </w:rPr>
                          <w:t>ALEANCA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9"/>
                            <w:w w:val="9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96"/>
                          </w:rPr>
                          <w:t>ARBNORE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8"/>
                            <w:w w:val="9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KOMBETARE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16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24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AAK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40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98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-134" w:right="-49"/>
                          <w:jc w:val="left"/>
                          <w:tabs>
                            <w:tab w:pos="360" w:val="left"/>
                          </w:tabs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62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14"/>
                          </w:rPr>
                          <w:t>0,00%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83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14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4" w:hRule="exact"/>
                    </w:trPr>
                    <w:tc>
                      <w:tcPr>
                        <w:tcW w:w="418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168" w:right="-64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11"/>
                          </w:rPr>
                          <w:t>15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387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43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MINORITETI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3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ETNIK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GREK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-1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91"/>
                          </w:rPr>
                          <w:t>PE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91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-3"/>
                            <w:w w:val="91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TE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ARDHMEN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16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34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MEGA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40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14"/>
                          </w:rPr>
                          <w:t>3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74" w:right="-49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14"/>
                          </w:rPr>
                          <w:t>0,01%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83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2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3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0" w:hRule="exact"/>
                    </w:trPr>
                    <w:tc>
                      <w:tcPr>
                        <w:tcW w:w="418" w:type="dxa"/>
                        <w:tcBorders>
                          <w:top w:val="single" w:sz="11.52" w:space="0" w:color="000000"/>
                          <w:bottom w:val="single" w:sz="11.52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168" w:right="-64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11"/>
                          </w:rPr>
                          <w:t>16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387" w:type="dxa"/>
                        <w:tcBorders>
                          <w:top w:val="single" w:sz="11.52" w:space="0" w:color="000000"/>
                          <w:bottom w:val="single" w:sz="11.52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43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-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KOMUNISTE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SHQIPERISE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16" w:type="dxa"/>
                        <w:tcBorders>
                          <w:top w:val="single" w:sz="11.52" w:space="0" w:color="000000"/>
                          <w:bottom w:val="single" w:sz="11.52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34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PKSH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40" w:type="dxa"/>
                        <w:tcBorders>
                          <w:top w:val="single" w:sz="11.52" w:space="0" w:color="000000"/>
                          <w:bottom w:val="single" w:sz="11.52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right="-12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11"/>
                          </w:rPr>
                          <w:t>19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11.52" w:space="0" w:color="000000"/>
                          <w:bottom w:val="single" w:sz="11.52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374" w:right="-49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14"/>
                          </w:rPr>
                          <w:t>0,05%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83" w:type="dxa"/>
                        <w:tcBorders>
                          <w:top w:val="single" w:sz="11.52" w:space="0" w:color="000000"/>
                          <w:bottom w:val="single" w:sz="11.52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right="2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3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4" w:hRule="exact"/>
                    </w:trPr>
                    <w:tc>
                      <w:tcPr>
                        <w:tcW w:w="418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168" w:right="-64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11"/>
                          </w:rPr>
                          <w:t>17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387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24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93"/>
                          </w:rPr>
                          <w:t>ALEANCA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41"/>
                            <w:w w:val="9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93"/>
                          </w:rPr>
                          <w:t>POPULLORE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18"/>
                            <w:w w:val="9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93"/>
                          </w:rPr>
                          <w:t>PE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93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-3"/>
                            <w:w w:val="9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DREJTESI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16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24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APD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40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right="-12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11"/>
                          </w:rPr>
                          <w:t>17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374" w:right="-49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14"/>
                          </w:rPr>
                          <w:t>0,04%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83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right="2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3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4" w:hRule="exact"/>
                    </w:trPr>
                    <w:tc>
                      <w:tcPr>
                        <w:tcW w:w="418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168" w:right="-64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11"/>
                          </w:rPr>
                          <w:t>18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387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43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LIS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-14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3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-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0"/>
                          </w:rPr>
                          <w:t>BARABARTE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16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4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01"/>
                          </w:rPr>
                          <w:t>LIBRA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40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461" w:right="-45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11"/>
                          </w:rPr>
                          <w:t>319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74" w:right="-49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14"/>
                          </w:rPr>
                          <w:t>0,76%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83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14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0" w:hRule="exact"/>
                    </w:trPr>
                    <w:tc>
                      <w:tcPr>
                        <w:tcW w:w="418" w:type="dxa"/>
                        <w:tcBorders>
                          <w:top w:val="single" w:sz="11.52" w:space="0" w:color="000000"/>
                          <w:bottom w:val="single" w:sz="11.52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387" w:type="dxa"/>
                        <w:tcBorders>
                          <w:top w:val="single" w:sz="11.52" w:space="0" w:color="000000"/>
                          <w:bottom w:val="single" w:sz="11.52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0" w:after="0" w:line="201" w:lineRule="exact"/>
                          <w:ind w:right="3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10101"/>
                            <w:w w:val="120"/>
                            <w:b/>
                            <w:bCs/>
                          </w:rPr>
                          <w:t>Gjit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10101"/>
                            <w:spacing w:val="-17"/>
                            <w:w w:val="120"/>
                            <w:b/>
                            <w:bCs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17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-12"/>
                            <w:w w:val="117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10101"/>
                            <w:spacing w:val="0"/>
                            <w:w w:val="147"/>
                            <w:b/>
                            <w:bCs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16" w:type="dxa"/>
                        <w:tcBorders>
                          <w:top w:val="single" w:sz="11.52" w:space="0" w:color="000000"/>
                          <w:bottom w:val="single" w:sz="11.52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40" w:type="dxa"/>
                        <w:tcBorders>
                          <w:top w:val="single" w:sz="11.52" w:space="0" w:color="000000"/>
                          <w:bottom w:val="single" w:sz="11.52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173" w:right="-4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11"/>
                          </w:rPr>
                          <w:t>41.985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11.52" w:space="0" w:color="000000"/>
                          <w:bottom w:val="single" w:sz="11.52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173" w:right="-63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12"/>
                          </w:rPr>
                          <w:t>100,00%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83" w:type="dxa"/>
                        <w:tcBorders>
                          <w:top w:val="single" w:sz="11.52" w:space="0" w:color="000000"/>
                          <w:bottom w:val="single" w:sz="11.52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F1F1F"/>
                            <w:spacing w:val="0"/>
                            <w:w w:val="114"/>
                          </w:rPr>
                          <w:t>3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62"/>
          <w:position w:val="-1"/>
        </w:rPr>
        <w:t>1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2062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LISTA</w:t>
      </w:r>
      <w:r>
        <w:rPr>
          <w:rFonts w:ascii="Arial" w:hAnsi="Arial" w:cs="Arial" w:eastAsia="Arial"/>
          <w:sz w:val="18"/>
          <w:szCs w:val="18"/>
          <w:color w:val="1F1F1F"/>
          <w:spacing w:val="2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93"/>
        </w:rPr>
        <w:t>EMERORE</w:t>
      </w:r>
      <w:r>
        <w:rPr>
          <w:rFonts w:ascii="Arial" w:hAnsi="Arial" w:cs="Arial" w:eastAsia="Arial"/>
          <w:sz w:val="18"/>
          <w:szCs w:val="18"/>
          <w:color w:val="1F1F1F"/>
          <w:spacing w:val="6"/>
          <w:w w:val="93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F1F1F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94"/>
        </w:rPr>
        <w:t>DEPUTETEVE</w:t>
      </w:r>
      <w:r>
        <w:rPr>
          <w:rFonts w:ascii="Arial" w:hAnsi="Arial" w:cs="Arial" w:eastAsia="Arial"/>
          <w:sz w:val="18"/>
          <w:szCs w:val="18"/>
          <w:color w:val="1F1F1F"/>
          <w:spacing w:val="-3"/>
          <w:w w:val="94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TE</w:t>
      </w:r>
      <w:r>
        <w:rPr>
          <w:rFonts w:ascii="Arial" w:hAnsi="Arial" w:cs="Arial" w:eastAsia="Arial"/>
          <w:sz w:val="18"/>
          <w:szCs w:val="18"/>
          <w:color w:val="1F1F1F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00"/>
        </w:rPr>
        <w:t>ZGJEDHUR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8.400002" w:type="dxa"/>
      </w:tblPr>
      <w:tblGrid/>
      <w:tr>
        <w:trPr>
          <w:trHeight w:val="254" w:hRule="exact"/>
        </w:trPr>
        <w:tc>
          <w:tcPr>
            <w:tcW w:w="418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0" w:after="0" w:line="206" w:lineRule="exact"/>
              <w:ind w:left="3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1F1F1F"/>
                <w:spacing w:val="0"/>
                <w:w w:val="113"/>
              </w:rPr>
              <w:t>Nr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387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0" w:after="0" w:line="206" w:lineRule="exact"/>
              <w:ind w:left="38" w:right="-20"/>
              <w:jc w:val="left"/>
              <w:tabs>
                <w:tab w:pos="1320" w:val="left"/>
                <w:tab w:pos="2360" w:val="left"/>
              </w:tabs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1F1F1F"/>
                <w:w w:val="101"/>
              </w:rPr>
              <w:t>E</w:t>
            </w:r>
            <w:r>
              <w:rPr>
                <w:rFonts w:ascii="Arial" w:hAnsi="Arial" w:cs="Arial" w:eastAsia="Arial"/>
                <w:sz w:val="18"/>
                <w:szCs w:val="18"/>
                <w:color w:val="1F1F1F"/>
                <w:spacing w:val="1"/>
                <w:w w:val="102"/>
              </w:rPr>
              <w:t>m</w:t>
            </w:r>
            <w:r>
              <w:rPr>
                <w:rFonts w:ascii="Arial" w:hAnsi="Arial" w:cs="Arial" w:eastAsia="Arial"/>
                <w:sz w:val="18"/>
                <w:szCs w:val="18"/>
                <w:color w:val="010101"/>
                <w:spacing w:val="-1"/>
                <w:w w:val="113"/>
              </w:rPr>
              <w:t>r</w:t>
            </w:r>
            <w:r>
              <w:rPr>
                <w:rFonts w:ascii="Arial" w:hAnsi="Arial" w:cs="Arial" w:eastAsia="Arial"/>
                <w:sz w:val="18"/>
                <w:szCs w:val="18"/>
                <w:color w:val="1F1F1F"/>
                <w:spacing w:val="0"/>
                <w:w w:val="182"/>
              </w:rPr>
              <w:t>i</w:t>
            </w:r>
            <w:r>
              <w:rPr>
                <w:rFonts w:ascii="Arial" w:hAnsi="Arial" w:cs="Arial" w:eastAsia="Arial"/>
                <w:sz w:val="18"/>
                <w:szCs w:val="18"/>
                <w:color w:val="1F1F1F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8"/>
                <w:szCs w:val="18"/>
                <w:color w:val="1F1F1F"/>
                <w:spacing w:val="0"/>
                <w:w w:val="100"/>
              </w:rPr>
              <w:t>Atesia</w:t>
            </w:r>
            <w:r>
              <w:rPr>
                <w:rFonts w:ascii="Arial" w:hAnsi="Arial" w:cs="Arial" w:eastAsia="Arial"/>
                <w:sz w:val="18"/>
                <w:szCs w:val="18"/>
                <w:color w:val="1F1F1F"/>
                <w:spacing w:val="-2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F1F1F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8"/>
                <w:szCs w:val="18"/>
                <w:color w:val="1F1F1F"/>
                <w:spacing w:val="0"/>
                <w:w w:val="109"/>
              </w:rPr>
              <w:t>Mbiemri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3538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0" w:after="0" w:line="206" w:lineRule="exact"/>
              <w:ind w:left="100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1F1F1F"/>
                <w:spacing w:val="0"/>
                <w:w w:val="111"/>
              </w:rPr>
              <w:t>Subjekt</w:t>
            </w:r>
            <w:r>
              <w:rPr>
                <w:rFonts w:ascii="Arial" w:hAnsi="Arial" w:cs="Arial" w:eastAsia="Arial"/>
                <w:sz w:val="18"/>
                <w:szCs w:val="18"/>
                <w:color w:val="1F1F1F"/>
                <w:spacing w:val="0"/>
                <w:w w:val="111"/>
              </w:rPr>
              <w:t>i</w:t>
            </w:r>
            <w:r>
              <w:rPr>
                <w:rFonts w:ascii="Arial" w:hAnsi="Arial" w:cs="Arial" w:eastAsia="Arial"/>
                <w:sz w:val="18"/>
                <w:szCs w:val="18"/>
                <w:color w:val="1F1F1F"/>
                <w:spacing w:val="7"/>
                <w:w w:val="111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F1F1F"/>
                <w:spacing w:val="0"/>
                <w:w w:val="111"/>
              </w:rPr>
              <w:t>zgjedhor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254" w:hRule="exact"/>
        </w:trPr>
        <w:tc>
          <w:tcPr>
            <w:tcW w:w="4805" w:type="dxa"/>
            <w:gridSpan w:val="2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9" w:after="0" w:line="240" w:lineRule="auto"/>
              <w:ind w:left="27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1F1F1F"/>
                <w:w w:val="162"/>
              </w:rPr>
              <w:t>1</w:t>
            </w:r>
            <w:r>
              <w:rPr>
                <w:rFonts w:ascii="Arial" w:hAnsi="Arial" w:cs="Arial" w:eastAsia="Arial"/>
                <w:sz w:val="18"/>
                <w:szCs w:val="18"/>
                <w:color w:val="1F1F1F"/>
                <w:spacing w:val="-2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F1F1F"/>
                <w:spacing w:val="0"/>
                <w:w w:val="96"/>
              </w:rPr>
              <w:t>FLAMU</w:t>
            </w:r>
            <w:r>
              <w:rPr>
                <w:rFonts w:ascii="Arial" w:hAnsi="Arial" w:cs="Arial" w:eastAsia="Arial"/>
                <w:sz w:val="18"/>
                <w:szCs w:val="18"/>
                <w:color w:val="1F1F1F"/>
                <w:spacing w:val="0"/>
                <w:w w:val="96"/>
              </w:rPr>
              <w:t>R</w:t>
            </w:r>
            <w:r>
              <w:rPr>
                <w:rFonts w:ascii="Arial" w:hAnsi="Arial" w:cs="Arial" w:eastAsia="Arial"/>
                <w:sz w:val="18"/>
                <w:szCs w:val="18"/>
                <w:color w:val="1F1F1F"/>
                <w:spacing w:val="3"/>
                <w:w w:val="96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F1F1F"/>
                <w:spacing w:val="0"/>
                <w:w w:val="100"/>
              </w:rPr>
              <w:t>DALIF</w:t>
            </w:r>
            <w:r>
              <w:rPr>
                <w:rFonts w:ascii="Arial" w:hAnsi="Arial" w:cs="Arial" w:eastAsia="Arial"/>
                <w:sz w:val="18"/>
                <w:szCs w:val="18"/>
                <w:color w:val="1F1F1F"/>
                <w:spacing w:val="2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F1F1F"/>
                <w:spacing w:val="0"/>
                <w:w w:val="100"/>
              </w:rPr>
              <w:t>NOKA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3538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0" w:after="0" w:line="206" w:lineRule="exact"/>
              <w:ind w:left="3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1F1F1F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8"/>
                <w:szCs w:val="18"/>
                <w:color w:val="1F1F1F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F1F1F"/>
                <w:spacing w:val="0"/>
                <w:w w:val="100"/>
              </w:rPr>
              <w:t>DEMOKRATIKE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805" w:type="dxa"/>
            <w:gridSpan w:val="2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9" w:after="0" w:line="240" w:lineRule="auto"/>
              <w:ind w:left="26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1F1F1F"/>
                <w:spacing w:val="0"/>
                <w:w w:val="100"/>
              </w:rPr>
              <w:t>2</w:t>
            </w:r>
            <w:r>
              <w:rPr>
                <w:rFonts w:ascii="Arial" w:hAnsi="Arial" w:cs="Arial" w:eastAsia="Arial"/>
                <w:sz w:val="18"/>
                <w:szCs w:val="18"/>
                <w:color w:val="1F1F1F"/>
                <w:spacing w:val="3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F1F1F"/>
                <w:spacing w:val="0"/>
                <w:w w:val="100"/>
              </w:rPr>
              <w:t>ISUF</w:t>
            </w:r>
            <w:r>
              <w:rPr>
                <w:rFonts w:ascii="Arial" w:hAnsi="Arial" w:cs="Arial" w:eastAsia="Arial"/>
                <w:sz w:val="18"/>
                <w:szCs w:val="18"/>
                <w:color w:val="1F1F1F"/>
                <w:spacing w:val="19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F1F1F"/>
                <w:spacing w:val="0"/>
                <w:w w:val="98"/>
              </w:rPr>
              <w:t>ZENE</w:t>
            </w:r>
            <w:r>
              <w:rPr>
                <w:rFonts w:ascii="Arial" w:hAnsi="Arial" w:cs="Arial" w:eastAsia="Arial"/>
                <w:sz w:val="18"/>
                <w:szCs w:val="18"/>
                <w:color w:val="1F1F1F"/>
                <w:spacing w:val="0"/>
                <w:w w:val="98"/>
              </w:rPr>
              <w:t>L</w:t>
            </w:r>
            <w:r>
              <w:rPr>
                <w:rFonts w:ascii="Arial" w:hAnsi="Arial" w:cs="Arial" w:eastAsia="Arial"/>
                <w:sz w:val="18"/>
                <w:szCs w:val="18"/>
                <w:color w:val="1F1F1F"/>
                <w:spacing w:val="-8"/>
                <w:w w:val="98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F1F1F"/>
                <w:spacing w:val="0"/>
                <w:w w:val="100"/>
              </w:rPr>
              <w:t>&lt;;ELAJ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3538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0" w:after="0" w:line="206" w:lineRule="exact"/>
              <w:ind w:left="3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1F1F1F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8"/>
                <w:szCs w:val="18"/>
                <w:color w:val="1F1F1F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F1F1F"/>
                <w:spacing w:val="0"/>
                <w:w w:val="100"/>
              </w:rPr>
              <w:t>DEMOKRATIKE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254" w:hRule="exact"/>
        </w:trPr>
        <w:tc>
          <w:tcPr>
            <w:tcW w:w="4805" w:type="dxa"/>
            <w:gridSpan w:val="2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9" w:after="0" w:line="240" w:lineRule="auto"/>
              <w:ind w:left="26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363636"/>
                <w:spacing w:val="0"/>
                <w:w w:val="100"/>
              </w:rPr>
              <w:t>3</w:t>
            </w:r>
            <w:r>
              <w:rPr>
                <w:rFonts w:ascii="Arial" w:hAnsi="Arial" w:cs="Arial" w:eastAsia="Arial"/>
                <w:sz w:val="18"/>
                <w:szCs w:val="18"/>
                <w:color w:val="363636"/>
                <w:spacing w:val="36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F1F1F"/>
                <w:spacing w:val="0"/>
                <w:w w:val="100"/>
              </w:rPr>
              <w:t>MIM</w:t>
            </w:r>
            <w:r>
              <w:rPr>
                <w:rFonts w:ascii="Arial" w:hAnsi="Arial" w:cs="Arial" w:eastAsia="Arial"/>
                <w:sz w:val="18"/>
                <w:szCs w:val="18"/>
                <w:color w:val="1F1F1F"/>
                <w:spacing w:val="-42"/>
                <w:w w:val="100"/>
              </w:rPr>
              <w:t>I</w:t>
            </w:r>
            <w:r>
              <w:rPr>
                <w:rFonts w:ascii="Arial" w:hAnsi="Arial" w:cs="Arial" w:eastAsia="Arial"/>
                <w:sz w:val="18"/>
                <w:szCs w:val="18"/>
                <w:color w:val="1F1F1F"/>
                <w:spacing w:val="0"/>
                <w:w w:val="100"/>
              </w:rPr>
              <w:t>PJETE</w:t>
            </w:r>
            <w:r>
              <w:rPr>
                <w:rFonts w:ascii="Arial" w:hAnsi="Arial" w:cs="Arial" w:eastAsia="Arial"/>
                <w:sz w:val="18"/>
                <w:szCs w:val="18"/>
                <w:color w:val="1F1F1F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8"/>
                <w:szCs w:val="18"/>
                <w:color w:val="1F1F1F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F1F1F"/>
                <w:spacing w:val="0"/>
                <w:w w:val="101"/>
              </w:rPr>
              <w:t>KODHELI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3538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0" w:after="0" w:line="206" w:lineRule="exact"/>
              <w:ind w:left="3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1F1F1F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8"/>
                <w:szCs w:val="18"/>
                <w:color w:val="1F1F1F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F1F1F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8"/>
                <w:szCs w:val="18"/>
                <w:color w:val="1F1F1F"/>
                <w:spacing w:val="1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F1F1F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8"/>
                <w:szCs w:val="18"/>
                <w:color w:val="1F1F1F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F1F1F"/>
                <w:spacing w:val="0"/>
                <w:w w:val="100"/>
              </w:rPr>
              <w:t>SHQIPERISE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</w:tbl>
    <w:p>
      <w:pPr>
        <w:jc w:val="left"/>
        <w:spacing w:after="0"/>
        <w:sectPr>
          <w:pgMar w:header="1495" w:footer="0" w:top="1920" w:bottom="280" w:left="1720" w:right="900"/>
          <w:headerReference w:type="default" r:id="rId5"/>
          <w:pgSz w:w="12240" w:h="15840"/>
        </w:sectPr>
      </w:pPr>
      <w:rPr/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03" w:lineRule="exact"/>
        <w:ind w:left="174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30303"/>
          <w:spacing w:val="0"/>
          <w:w w:val="100"/>
          <w:position w:val="-1"/>
        </w:rPr>
        <w:t>REZULTATI</w:t>
      </w:r>
      <w:r>
        <w:rPr>
          <w:rFonts w:ascii="Arial" w:hAnsi="Arial" w:cs="Arial" w:eastAsia="Arial"/>
          <w:sz w:val="18"/>
          <w:szCs w:val="18"/>
          <w:color w:val="030303"/>
          <w:spacing w:val="19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030303"/>
          <w:spacing w:val="0"/>
          <w:w w:val="100"/>
          <w:position w:val="-1"/>
        </w:rPr>
        <w:t>PERFUNDIMTA</w:t>
      </w:r>
      <w:r>
        <w:rPr>
          <w:rFonts w:ascii="Arial" w:hAnsi="Arial" w:cs="Arial" w:eastAsia="Arial"/>
          <w:sz w:val="18"/>
          <w:szCs w:val="18"/>
          <w:color w:val="030303"/>
          <w:spacing w:val="0"/>
          <w:w w:val="100"/>
          <w:position w:val="-1"/>
        </w:rPr>
        <w:t>R</w:t>
      </w:r>
      <w:r>
        <w:rPr>
          <w:rFonts w:ascii="Arial" w:hAnsi="Arial" w:cs="Arial" w:eastAsia="Arial"/>
          <w:sz w:val="18"/>
          <w:szCs w:val="18"/>
          <w:color w:val="030303"/>
          <w:spacing w:val="2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030303"/>
          <w:spacing w:val="0"/>
          <w:w w:val="374"/>
          <w:position w:val="-1"/>
        </w:rPr>
        <w:t>I</w:t>
      </w:r>
      <w:r>
        <w:rPr>
          <w:rFonts w:ascii="Arial" w:hAnsi="Arial" w:cs="Arial" w:eastAsia="Arial"/>
          <w:sz w:val="18"/>
          <w:szCs w:val="18"/>
          <w:color w:val="030303"/>
          <w:spacing w:val="-118"/>
          <w:w w:val="374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030303"/>
          <w:spacing w:val="0"/>
          <w:w w:val="96"/>
          <w:position w:val="-1"/>
        </w:rPr>
        <w:t>ZGJEDHJEVE</w:t>
      </w:r>
      <w:r>
        <w:rPr>
          <w:rFonts w:ascii="Arial" w:hAnsi="Arial" w:cs="Arial" w:eastAsia="Arial"/>
          <w:sz w:val="18"/>
          <w:szCs w:val="18"/>
          <w:color w:val="030303"/>
          <w:spacing w:val="15"/>
          <w:w w:val="96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030303"/>
          <w:spacing w:val="0"/>
          <w:w w:val="100"/>
          <w:position w:val="-1"/>
        </w:rPr>
        <w:t>PE</w:t>
      </w:r>
      <w:r>
        <w:rPr>
          <w:rFonts w:ascii="Arial" w:hAnsi="Arial" w:cs="Arial" w:eastAsia="Arial"/>
          <w:sz w:val="18"/>
          <w:szCs w:val="18"/>
          <w:color w:val="030303"/>
          <w:spacing w:val="0"/>
          <w:w w:val="100"/>
          <w:position w:val="-1"/>
        </w:rPr>
        <w:t>R</w:t>
      </w:r>
      <w:r>
        <w:rPr>
          <w:rFonts w:ascii="Arial" w:hAnsi="Arial" w:cs="Arial" w:eastAsia="Arial"/>
          <w:sz w:val="18"/>
          <w:szCs w:val="18"/>
          <w:color w:val="030303"/>
          <w:spacing w:val="-13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030303"/>
          <w:spacing w:val="0"/>
          <w:w w:val="100"/>
          <w:position w:val="-1"/>
        </w:rPr>
        <w:t>ZONE</w:t>
      </w:r>
      <w:r>
        <w:rPr>
          <w:rFonts w:ascii="Arial" w:hAnsi="Arial" w:cs="Arial" w:eastAsia="Arial"/>
          <w:sz w:val="18"/>
          <w:szCs w:val="18"/>
          <w:color w:val="030303"/>
          <w:spacing w:val="0"/>
          <w:w w:val="100"/>
          <w:position w:val="-1"/>
        </w:rPr>
        <w:t>N</w:t>
      </w:r>
      <w:r>
        <w:rPr>
          <w:rFonts w:ascii="Arial" w:hAnsi="Arial" w:cs="Arial" w:eastAsia="Arial"/>
          <w:sz w:val="18"/>
          <w:szCs w:val="18"/>
          <w:color w:val="030303"/>
          <w:spacing w:val="16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030303"/>
          <w:spacing w:val="0"/>
          <w:w w:val="100"/>
          <w:position w:val="-1"/>
        </w:rPr>
        <w:t>ZGJEDHORE</w:t>
      </w:r>
      <w:r>
        <w:rPr>
          <w:rFonts w:ascii="Arial" w:hAnsi="Arial" w:cs="Arial" w:eastAsia="Arial"/>
          <w:sz w:val="18"/>
          <w:szCs w:val="18"/>
          <w:color w:val="030303"/>
          <w:spacing w:val="-18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030303"/>
          <w:spacing w:val="0"/>
          <w:w w:val="100"/>
          <w:position w:val="-1"/>
        </w:rPr>
        <w:t>QARK</w:t>
      </w:r>
      <w:r>
        <w:rPr>
          <w:rFonts w:ascii="Arial" w:hAnsi="Arial" w:cs="Arial" w:eastAsia="Arial"/>
          <w:sz w:val="18"/>
          <w:szCs w:val="18"/>
          <w:color w:val="030303"/>
          <w:spacing w:val="0"/>
          <w:w w:val="100"/>
          <w:position w:val="-1"/>
        </w:rPr>
        <w:t>U</w:t>
      </w:r>
      <w:r>
        <w:rPr>
          <w:rFonts w:ascii="Arial" w:hAnsi="Arial" w:cs="Arial" w:eastAsia="Arial"/>
          <w:sz w:val="18"/>
          <w:szCs w:val="18"/>
          <w:color w:val="030303"/>
          <w:spacing w:val="4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030303"/>
          <w:spacing w:val="0"/>
          <w:w w:val="101"/>
          <w:position w:val="-1"/>
        </w:rPr>
        <w:t>LEZHE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8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03" w:lineRule="exact"/>
        <w:ind w:right="1174"/>
        <w:jc w:val="right"/>
        <w:rPr>
          <w:rFonts w:ascii="Arial" w:hAnsi="Arial" w:cs="Arial" w:eastAsia="Arial"/>
          <w:sz w:val="18"/>
          <w:szCs w:val="18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6.821426pt;margin-top:-13.333079pt;width:430.071428pt;height:261.482143pt;mso-position-horizontal-relative:page;mso-position-vertical-relative:paragraph;z-index:-8213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260" w:hRule="exact"/>
                    </w:trPr>
                    <w:tc>
                      <w:tcPr>
                        <w:tcW w:w="431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71" w:right="-43"/>
                          <w:jc w:val="left"/>
                          <w:rPr>
                            <w:rFonts w:ascii="Arial" w:hAnsi="Arial" w:cs="Arial" w:eastAsia="Arial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9"/>
                            <w:szCs w:val="19"/>
                            <w:color w:val="030303"/>
                            <w:spacing w:val="0"/>
                            <w:w w:val="116"/>
                            <w:b/>
                            <w:bCs/>
                          </w:rPr>
                          <w:t>Nr.</w:t>
                        </w:r>
                        <w:r>
                          <w:rPr>
                            <w:rFonts w:ascii="Arial" w:hAnsi="Arial" w:cs="Arial" w:eastAsia="Arial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323" w:type="dxa"/>
                        <w:gridSpan w:val="2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2299" w:right="2218"/>
                          <w:jc w:val="center"/>
                          <w:rPr>
                            <w:rFonts w:ascii="Arial" w:hAnsi="Arial" w:cs="Arial" w:eastAsia="Arial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9"/>
                            <w:szCs w:val="19"/>
                            <w:color w:val="030303"/>
                            <w:spacing w:val="0"/>
                            <w:w w:val="116"/>
                            <w:b/>
                            <w:bCs/>
                          </w:rPr>
                          <w:t>Partite</w:t>
                        </w:r>
                        <w:r>
                          <w:rPr>
                            <w:rFonts w:ascii="Arial" w:hAnsi="Arial" w:cs="Arial" w:eastAsia="Arial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5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225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7"/>
                          </w:rPr>
                          <w:t>Vota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22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7.714288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397" w:right="319"/>
                          <w:jc w:val="center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82828"/>
                            <w:spacing w:val="0"/>
                            <w:w w:val="125"/>
                          </w:rPr>
                          <w:t>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6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7.714288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90" w:right="-42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9"/>
                          </w:rPr>
                          <w:t>Mandate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7" w:hRule="exact"/>
                    </w:trPr>
                    <w:tc>
                      <w:tcPr>
                        <w:tcW w:w="4921" w:type="dxa"/>
                        <w:gridSpan w:val="2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283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62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-50"/>
                            <w:w w:val="162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LEVIZJA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2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SOCIALISTE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4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94"/>
                          </w:rPr>
                          <w:t>PE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94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-1"/>
                            <w:w w:val="9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5"/>
                          </w:rPr>
                          <w:t>INTEGRIM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3" w:type="dxa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7.714288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39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19"/>
                          </w:rPr>
                          <w:t>LSI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5" w:type="dxa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199" w:right="-62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15"/>
                          </w:rPr>
                          <w:t>11.210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22" w:type="dxa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7.714288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283" w:right="-69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w w:val="117"/>
                          </w:rPr>
                          <w:t>15,3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-10"/>
                            <w:w w:val="118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82828"/>
                            <w:spacing w:val="0"/>
                            <w:w w:val="125"/>
                          </w:rPr>
                          <w:t>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6" w:type="dxa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7.714288" w:space="0" w:color="000000"/>
                          <w:right w:val="single" w:sz="7.714288" w:space="0" w:color="000000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60" w:hRule="exact"/>
                    </w:trPr>
                    <w:tc>
                      <w:tcPr>
                        <w:tcW w:w="4921" w:type="dxa"/>
                        <w:gridSpan w:val="2"/>
                        <w:tcBorders>
                          <w:top w:val="single" w:sz="10.285712" w:space="0" w:color="000000"/>
                          <w:bottom w:val="single" w:sz="7.714288" w:space="0" w:color="000000"/>
                          <w:left w:val="single" w:sz="10.285712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7" w:after="0" w:line="240" w:lineRule="auto"/>
                          <w:ind w:left="270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4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1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SOCIALISTE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3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1"/>
                          </w:rPr>
                          <w:t>SHQIPERISE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3" w:type="dxa"/>
                        <w:tcBorders>
                          <w:top w:val="single" w:sz="10.285712" w:space="0" w:color="000000"/>
                          <w:bottom w:val="single" w:sz="7.714288" w:space="0" w:color="000000"/>
                          <w:left w:val="single" w:sz="7.714288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39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PS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5" w:type="dxa"/>
                        <w:tcBorders>
                          <w:top w:val="single" w:sz="10.285712" w:space="0" w:color="000000"/>
                          <w:bottom w:val="single" w:sz="7.714288" w:space="0" w:color="000000"/>
                          <w:left w:val="single" w:sz="10.285712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193" w:right="-45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0"/>
                            <w:w w:val="113"/>
                          </w:rPr>
                          <w:t>30.406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22" w:type="dxa"/>
                        <w:tcBorders>
                          <w:top w:val="single" w:sz="10.285712" w:space="0" w:color="000000"/>
                          <w:bottom w:val="single" w:sz="7.714288" w:space="0" w:color="000000"/>
                          <w:left w:val="single" w:sz="7.714288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264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w w:val="129"/>
                          </w:rPr>
                          <w:t>4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-44"/>
                            <w:w w:val="129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82828"/>
                            <w:spacing w:val="0"/>
                            <w:w w:val="269"/>
                          </w:rPr>
                          <w:t>,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82828"/>
                            <w:spacing w:val="-1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11"/>
                          </w:rPr>
                          <w:t>5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-7"/>
                            <w:w w:val="111"/>
                          </w:rPr>
                          <w:t>5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82828"/>
                            <w:spacing w:val="0"/>
                            <w:w w:val="125"/>
                          </w:rPr>
                          <w:t>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6" w:type="dxa"/>
                        <w:tcBorders>
                          <w:top w:val="single" w:sz="10.285712" w:space="0" w:color="000000"/>
                          <w:bottom w:val="single" w:sz="7.714288" w:space="0" w:color="000000"/>
                          <w:left w:val="single" w:sz="7.714288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right="-7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0"/>
                            <w:w w:val="122"/>
                          </w:rPr>
                          <w:t>3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60" w:hRule="exact"/>
                    </w:trPr>
                    <w:tc>
                      <w:tcPr>
                        <w:tcW w:w="4921" w:type="dxa"/>
                        <w:gridSpan w:val="2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276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3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3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1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KRISTIA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1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DEMOKRATE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-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1"/>
                          </w:rPr>
                          <w:t>SHQIPERISE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3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7.714288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39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PKD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5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right="1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15"/>
                          </w:rPr>
                          <w:t>93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22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7.714288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392" w:right="-5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w w:val="114"/>
                          </w:rPr>
                          <w:t>0,1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-9"/>
                            <w:w w:val="115"/>
                          </w:rPr>
                          <w:t>3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82828"/>
                            <w:spacing w:val="0"/>
                            <w:w w:val="125"/>
                          </w:rPr>
                          <w:t>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6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7.714288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right="-8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0"/>
                            <w:w w:val="123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7" w:hRule="exact"/>
                    </w:trPr>
                    <w:tc>
                      <w:tcPr>
                        <w:tcW w:w="4921" w:type="dxa"/>
                        <w:gridSpan w:val="2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264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4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4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SFIDA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3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PE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-1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SHQIPERINE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3" w:type="dxa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7.714288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32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5"/>
                          </w:rPr>
                          <w:t>SFIDA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5" w:type="dxa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right="-1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16"/>
                          </w:rPr>
                          <w:t>73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22" w:type="dxa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7.714288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392" w:right="-48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0"/>
                            <w:w w:val="115"/>
                          </w:rPr>
                          <w:t>0,10%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6" w:type="dxa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7.714288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right="-8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0"/>
                            <w:w w:val="123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60" w:hRule="exact"/>
                    </w:trPr>
                    <w:tc>
                      <w:tcPr>
                        <w:tcW w:w="4921" w:type="dxa"/>
                        <w:gridSpan w:val="2"/>
                        <w:tcBorders>
                          <w:top w:val="single" w:sz="10.285712" w:space="0" w:color="000000"/>
                          <w:bottom w:val="single" w:sz="7.714288" w:space="0" w:color="000000"/>
                          <w:left w:val="single" w:sz="10.285712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7" w:after="0" w:line="240" w:lineRule="auto"/>
                          <w:ind w:left="276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5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3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REPUBLIKANE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SHQIPTARE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3" w:type="dxa"/>
                        <w:tcBorders>
                          <w:top w:val="single" w:sz="10.285712" w:space="0" w:color="000000"/>
                          <w:bottom w:val="single" w:sz="7.714288" w:space="0" w:color="000000"/>
                          <w:left w:val="single" w:sz="7.714288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7" w:after="0" w:line="240" w:lineRule="auto"/>
                          <w:ind w:left="39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PR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5" w:type="dxa"/>
                        <w:tcBorders>
                          <w:top w:val="single" w:sz="10.285712" w:space="0" w:color="000000"/>
                          <w:bottom w:val="single" w:sz="7.714288" w:space="0" w:color="000000"/>
                          <w:left w:val="single" w:sz="10.285712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482" w:right="-46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13"/>
                          </w:rPr>
                          <w:t>368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22" w:type="dxa"/>
                        <w:tcBorders>
                          <w:top w:val="single" w:sz="10.285712" w:space="0" w:color="000000"/>
                          <w:bottom w:val="single" w:sz="7.714288" w:space="0" w:color="000000"/>
                          <w:left w:val="single" w:sz="7.714288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0" w:after="0" w:line="215" w:lineRule="exact"/>
                          <w:ind w:left="392" w:right="-48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30303"/>
                            <w:w w:val="121"/>
                            <w:i/>
                          </w:rPr>
                          <w:t>0,5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30303"/>
                            <w:spacing w:val="-5"/>
                            <w:w w:val="121"/>
                            <w:i/>
                          </w:rPr>
                          <w:t>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82828"/>
                            <w:spacing w:val="0"/>
                            <w:w w:val="122"/>
                            <w:i/>
                          </w:rPr>
                          <w:t>%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6" w:type="dxa"/>
                        <w:tcBorders>
                          <w:top w:val="single" w:sz="10.285712" w:space="0" w:color="000000"/>
                          <w:bottom w:val="single" w:sz="7.714288" w:space="0" w:color="000000"/>
                          <w:left w:val="single" w:sz="7.714288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right="-8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0"/>
                            <w:w w:val="123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60" w:hRule="exact"/>
                    </w:trPr>
                    <w:tc>
                      <w:tcPr>
                        <w:tcW w:w="4921" w:type="dxa"/>
                        <w:gridSpan w:val="2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270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6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4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1"/>
                          </w:rPr>
                          <w:t>DEMOKRATIKE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3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7.714288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39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PD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5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193" w:right="-45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13"/>
                          </w:rPr>
                          <w:t>27.550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22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7.714288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276" w:right="-48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w w:val="115"/>
                          </w:rPr>
                          <w:t>3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-13"/>
                            <w:w w:val="115"/>
                          </w:rPr>
                          <w:t>7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3B3B3B"/>
                            <w:spacing w:val="1"/>
                            <w:w w:val="201"/>
                          </w:rPr>
                          <w:t>,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0"/>
                            <w:w w:val="116"/>
                          </w:rPr>
                          <w:t>65%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6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7.714288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right="-7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0"/>
                            <w:w w:val="122"/>
                          </w:rPr>
                          <w:t>3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7" w:hRule="exact"/>
                    </w:trPr>
                    <w:tc>
                      <w:tcPr>
                        <w:tcW w:w="4921" w:type="dxa"/>
                        <w:gridSpan w:val="2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270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7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4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9"/>
                          </w:rPr>
                          <w:t>BASHKI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-8"/>
                            <w:w w:val="109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-134"/>
                            <w:w w:val="109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9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24"/>
                            <w:w w:val="109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EMOKRISTIA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SHQIPTAR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3" w:type="dxa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7.714288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39" w:right="-5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1"/>
                          </w:rPr>
                          <w:t>PBDKSH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5" w:type="dxa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482" w:right="-43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0"/>
                            <w:w w:val="112"/>
                          </w:rPr>
                          <w:t>273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22" w:type="dxa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7.714288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2" w:after="0" w:line="240" w:lineRule="auto"/>
                          <w:ind w:left="392" w:right="-47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131313"/>
                            <w:spacing w:val="0"/>
                            <w:w w:val="120"/>
                            <w:i/>
                          </w:rPr>
                          <w:t>0,37%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6" w:type="dxa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7.714288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right="-8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0"/>
                            <w:w w:val="123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60" w:hRule="exact"/>
                    </w:trPr>
                    <w:tc>
                      <w:tcPr>
                        <w:tcW w:w="4921" w:type="dxa"/>
                        <w:gridSpan w:val="2"/>
                        <w:tcBorders>
                          <w:top w:val="single" w:sz="10.285712" w:space="0" w:color="000000"/>
                          <w:bottom w:val="single" w:sz="7.714288" w:space="0" w:color="000000"/>
                          <w:left w:val="single" w:sz="10.285712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7" w:after="0" w:line="240" w:lineRule="auto"/>
                          <w:ind w:left="270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8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4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ALEANCA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3"/>
                          </w:rPr>
                          <w:t>DEMOKRISTIANE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3" w:type="dxa"/>
                        <w:tcBorders>
                          <w:top w:val="single" w:sz="10.285712" w:space="0" w:color="000000"/>
                          <w:bottom w:val="single" w:sz="7.714288" w:space="0" w:color="000000"/>
                          <w:left w:val="single" w:sz="7.714288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7" w:after="0" w:line="240" w:lineRule="auto"/>
                          <w:ind w:left="19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5"/>
                          </w:rPr>
                          <w:t>ADK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5" w:type="dxa"/>
                        <w:tcBorders>
                          <w:top w:val="single" w:sz="10.285712" w:space="0" w:color="000000"/>
                          <w:bottom w:val="single" w:sz="7.714288" w:space="0" w:color="000000"/>
                          <w:left w:val="single" w:sz="10.285712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right="3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14"/>
                          </w:rPr>
                          <w:t>27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22" w:type="dxa"/>
                        <w:tcBorders>
                          <w:top w:val="single" w:sz="10.285712" w:space="0" w:color="000000"/>
                          <w:bottom w:val="single" w:sz="7.714288" w:space="0" w:color="000000"/>
                          <w:left w:val="single" w:sz="7.714288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392" w:right="-55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w w:val="115"/>
                          </w:rPr>
                          <w:t>0,0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-8"/>
                            <w:w w:val="116"/>
                          </w:rPr>
                          <w:t>4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82828"/>
                            <w:spacing w:val="0"/>
                            <w:w w:val="125"/>
                          </w:rPr>
                          <w:t>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6" w:type="dxa"/>
                        <w:tcBorders>
                          <w:top w:val="single" w:sz="10.285712" w:space="0" w:color="000000"/>
                          <w:bottom w:val="single" w:sz="7.714288" w:space="0" w:color="000000"/>
                          <w:left w:val="single" w:sz="7.714288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right="-8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0"/>
                            <w:w w:val="123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60" w:hRule="exact"/>
                    </w:trPr>
                    <w:tc>
                      <w:tcPr>
                        <w:tcW w:w="4921" w:type="dxa"/>
                        <w:gridSpan w:val="2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270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9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4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1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SOCIA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1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DEMOKRATE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-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1"/>
                          </w:rPr>
                          <w:t>SHQIPERISE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3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7.714288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39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PSD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5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right="-1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0"/>
                            <w:w w:val="116"/>
                          </w:rPr>
                          <w:t>32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22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7.714288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392" w:right="-55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w w:val="115"/>
                          </w:rPr>
                          <w:t>0,0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-8"/>
                            <w:w w:val="116"/>
                          </w:rPr>
                          <w:t>4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3B3B3B"/>
                            <w:spacing w:val="0"/>
                            <w:w w:val="125"/>
                          </w:rPr>
                          <w:t>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6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7.714288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right="-8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0"/>
                            <w:w w:val="123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7" w:hRule="exact"/>
                    </w:trPr>
                    <w:tc>
                      <w:tcPr>
                        <w:tcW w:w="431" w:type="dxa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174" w:right="-68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16"/>
                          </w:rPr>
                          <w:t>10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490" w:type="dxa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19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ALEANCA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1"/>
                          </w:rPr>
                          <w:t>DEMOKRATIKE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3" w:type="dxa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7.714288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19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6"/>
                          </w:rPr>
                          <w:t>AD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5" w:type="dxa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right="-14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16"/>
                          </w:rPr>
                          <w:t>14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22" w:type="dxa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7.714288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2" w:after="0" w:line="240" w:lineRule="auto"/>
                          <w:ind w:left="392" w:right="-48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131313"/>
                            <w:w w:val="122"/>
                            <w:i/>
                          </w:rPr>
                          <w:t>0,0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131313"/>
                            <w:spacing w:val="-9"/>
                            <w:w w:val="122"/>
                            <w:i/>
                          </w:rPr>
                          <w:t>2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B3B3B"/>
                            <w:spacing w:val="0"/>
                            <w:w w:val="122"/>
                            <w:i/>
                          </w:rPr>
                          <w:t>%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6" w:type="dxa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7.714288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right="-8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0"/>
                            <w:w w:val="123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60" w:hRule="exact"/>
                    </w:trPr>
                    <w:tc>
                      <w:tcPr>
                        <w:tcW w:w="431" w:type="dxa"/>
                        <w:tcBorders>
                          <w:top w:val="single" w:sz="10.285712" w:space="0" w:color="000000"/>
                          <w:bottom w:val="single" w:sz="7.714288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8" w:after="0" w:line="240" w:lineRule="auto"/>
                          <w:ind w:left="174" w:right="-91"/>
                          <w:jc w:val="left"/>
                          <w:rPr>
                            <w:rFonts w:ascii="Arial" w:hAnsi="Arial" w:cs="Arial" w:eastAsia="Arial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9"/>
                            <w:szCs w:val="19"/>
                            <w:color w:val="030303"/>
                            <w:spacing w:val="0"/>
                            <w:w w:val="120"/>
                          </w:rPr>
                          <w:t>11</w:t>
                        </w:r>
                        <w:r>
                          <w:rPr>
                            <w:rFonts w:ascii="Arial" w:hAnsi="Arial" w:cs="Arial" w:eastAsia="Arial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490" w:type="dxa"/>
                        <w:tcBorders>
                          <w:top w:val="single" w:sz="10.285712" w:space="0" w:color="000000"/>
                          <w:bottom w:val="single" w:sz="7.714288" w:space="0" w:color="000000"/>
                          <w:left w:val="single" w:sz="10.285712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7" w:after="0" w:line="240" w:lineRule="auto"/>
                          <w:ind w:left="39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FRYMA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-1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ERE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1"/>
                          </w:rPr>
                          <w:t>DEMOKRATIKE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3" w:type="dxa"/>
                        <w:tcBorders>
                          <w:top w:val="single" w:sz="10.285712" w:space="0" w:color="000000"/>
                          <w:bottom w:val="single" w:sz="7.714288" w:space="0" w:color="000000"/>
                          <w:left w:val="single" w:sz="7.714288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7" w:after="0" w:line="240" w:lineRule="auto"/>
                          <w:ind w:left="39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FRD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5" w:type="dxa"/>
                        <w:tcBorders>
                          <w:top w:val="single" w:sz="10.285712" w:space="0" w:color="000000"/>
                          <w:bottom w:val="single" w:sz="7.714288" w:space="0" w:color="000000"/>
                          <w:left w:val="single" w:sz="10.285712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right="5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0"/>
                            <w:w w:val="113"/>
                          </w:rPr>
                          <w:t>28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22" w:type="dxa"/>
                        <w:tcBorders>
                          <w:top w:val="single" w:sz="10.285712" w:space="0" w:color="000000"/>
                          <w:bottom w:val="single" w:sz="7.714288" w:space="0" w:color="000000"/>
                          <w:left w:val="single" w:sz="7.714288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392" w:right="-54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-13"/>
                            <w:w w:val="115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82828"/>
                            <w:spacing w:val="0"/>
                            <w:w w:val="120"/>
                          </w:rPr>
                          <w:t>,04%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6" w:type="dxa"/>
                        <w:tcBorders>
                          <w:top w:val="single" w:sz="10.285712" w:space="0" w:color="000000"/>
                          <w:bottom w:val="single" w:sz="7.714288" w:space="0" w:color="000000"/>
                          <w:left w:val="single" w:sz="7.714288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right="-8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0"/>
                            <w:w w:val="123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60" w:hRule="exact"/>
                    </w:trPr>
                    <w:tc>
                      <w:tcPr>
                        <w:tcW w:w="431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174" w:right="-68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16"/>
                          </w:rPr>
                          <w:t>12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490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39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DEMOKRACIA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2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SOCIALE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3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7.714288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39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PDS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5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right="1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0"/>
                            <w:w w:val="115"/>
                          </w:rPr>
                          <w:t>39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22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7.714288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2" w:after="0" w:line="240" w:lineRule="auto"/>
                          <w:ind w:left="392" w:right="-50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30303"/>
                            <w:w w:val="122"/>
                            <w:i/>
                          </w:rPr>
                          <w:t>0,0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30303"/>
                            <w:spacing w:val="-7"/>
                            <w:w w:val="122"/>
                            <w:i/>
                          </w:rPr>
                          <w:t>5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82828"/>
                            <w:spacing w:val="0"/>
                            <w:w w:val="122"/>
                            <w:i/>
                          </w:rPr>
                          <w:t>%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6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7.714288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right="-8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0"/>
                            <w:w w:val="123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7" w:hRule="exact"/>
                    </w:trPr>
                    <w:tc>
                      <w:tcPr>
                        <w:tcW w:w="431" w:type="dxa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174" w:right="-66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15"/>
                          </w:rPr>
                          <w:t>13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490" w:type="dxa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39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4"/>
                          </w:rPr>
                          <w:t>DREJTESI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4"/>
                          </w:rPr>
                          <w:t>)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4"/>
                          </w:rPr>
                          <w:t>NTEGRI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4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11"/>
                            <w:w w:val="10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DH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3"/>
                          </w:rPr>
                          <w:t>UNITET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3" w:type="dxa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7.714288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39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6"/>
                          </w:rPr>
                          <w:t>PDIU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5" w:type="dxa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302" w:right="-45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-16"/>
                            <w:w w:val="120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3B3B3B"/>
                            <w:spacing w:val="3"/>
                            <w:w w:val="142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13"/>
                          </w:rPr>
                          <w:t>125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22" w:type="dxa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7.714288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2" w:after="0" w:line="240" w:lineRule="auto"/>
                          <w:ind w:left="392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131313"/>
                            <w:spacing w:val="0"/>
                            <w:w w:val="118"/>
                            <w:i/>
                          </w:rPr>
                          <w:t>2,90%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6" w:type="dxa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7.714288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right="-8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0"/>
                            <w:w w:val="123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60" w:hRule="exact"/>
                    </w:trPr>
                    <w:tc>
                      <w:tcPr>
                        <w:tcW w:w="431" w:type="dxa"/>
                        <w:tcBorders>
                          <w:top w:val="single" w:sz="10.285712" w:space="0" w:color="000000"/>
                          <w:bottom w:val="single" w:sz="7.714288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7" w:after="0" w:line="240" w:lineRule="auto"/>
                          <w:ind w:left="174" w:right="-6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12"/>
                          </w:rPr>
                          <w:t>14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490" w:type="dxa"/>
                        <w:tcBorders>
                          <w:top w:val="single" w:sz="10.285712" w:space="0" w:color="000000"/>
                          <w:bottom w:val="single" w:sz="7.714288" w:space="0" w:color="000000"/>
                          <w:left w:val="single" w:sz="10.285712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7" w:after="0" w:line="240" w:lineRule="auto"/>
                          <w:ind w:left="19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ALEANCA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ARBNORE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KOMBETARE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3" w:type="dxa"/>
                        <w:tcBorders>
                          <w:top w:val="single" w:sz="10.285712" w:space="0" w:color="000000"/>
                          <w:bottom w:val="single" w:sz="7.714288" w:space="0" w:color="000000"/>
                          <w:left w:val="single" w:sz="7.714288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7" w:after="0" w:line="240" w:lineRule="auto"/>
                          <w:ind w:left="19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3"/>
                          </w:rPr>
                          <w:t>AAK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5" w:type="dxa"/>
                        <w:tcBorders>
                          <w:top w:val="single" w:sz="10.285712" w:space="0" w:color="000000"/>
                          <w:bottom w:val="single" w:sz="7.714288" w:space="0" w:color="000000"/>
                          <w:left w:val="single" w:sz="10.285712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right="-14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16"/>
                          </w:rPr>
                          <w:t>12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22" w:type="dxa"/>
                        <w:tcBorders>
                          <w:top w:val="single" w:sz="10.285712" w:space="0" w:color="000000"/>
                          <w:bottom w:val="single" w:sz="7.714288" w:space="0" w:color="000000"/>
                          <w:left w:val="single" w:sz="7.714288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0" w:after="0" w:line="215" w:lineRule="exact"/>
                          <w:ind w:left="392" w:right="-45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30303"/>
                            <w:spacing w:val="11"/>
                            <w:w w:val="117"/>
                            <w:i/>
                          </w:rPr>
                          <w:t>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82828"/>
                            <w:spacing w:val="0"/>
                            <w:w w:val="112"/>
                            <w:i/>
                          </w:rPr>
                          <w:t>,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82828"/>
                            <w:spacing w:val="6"/>
                            <w:w w:val="112"/>
                            <w:i/>
                          </w:rPr>
                          <w:t>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30303"/>
                            <w:spacing w:val="-9"/>
                            <w:w w:val="120"/>
                            <w:i/>
                          </w:rPr>
                          <w:t>2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82828"/>
                            <w:spacing w:val="0"/>
                            <w:w w:val="122"/>
                            <w:i/>
                          </w:rPr>
                          <w:t>%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6" w:type="dxa"/>
                        <w:tcBorders>
                          <w:top w:val="single" w:sz="10.285712" w:space="0" w:color="000000"/>
                          <w:bottom w:val="single" w:sz="7.714288" w:space="0" w:color="000000"/>
                          <w:left w:val="single" w:sz="7.714288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right="-8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0"/>
                            <w:w w:val="123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60" w:hRule="exact"/>
                    </w:trPr>
                    <w:tc>
                      <w:tcPr>
                        <w:tcW w:w="431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174" w:right="-66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15"/>
                          </w:rPr>
                          <w:t>15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490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39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7"/>
                          </w:rPr>
                          <w:t>MINORITETI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-20"/>
                            <w:w w:val="10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ETNIK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2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GREK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94"/>
                          </w:rPr>
                          <w:t>PE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94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-1"/>
                            <w:w w:val="9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TE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ARDHMEN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3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7.714288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39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MEGA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5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right="1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0"/>
                            <w:w w:val="114"/>
                          </w:rPr>
                          <w:t>8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22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7.714288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392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w w:val="120"/>
                          </w:rPr>
                          <w:t>0,0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-35"/>
                            <w:w w:val="121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82828"/>
                            <w:spacing w:val="0"/>
                            <w:w w:val="125"/>
                          </w:rPr>
                          <w:t>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6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7.714288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right="-8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0"/>
                            <w:w w:val="123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7" w:hRule="exact"/>
                    </w:trPr>
                    <w:tc>
                      <w:tcPr>
                        <w:tcW w:w="431" w:type="dxa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174" w:right="-6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12"/>
                          </w:rPr>
                          <w:t>16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490" w:type="dxa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39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KOMUNISTE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3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1"/>
                          </w:rPr>
                          <w:t>SHQIPERISE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3" w:type="dxa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7.714288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39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PKSH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5" w:type="dxa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right="-1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0"/>
                            <w:w w:val="116"/>
                          </w:rPr>
                          <w:t>74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22" w:type="dxa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7.714288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392" w:right="-53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-13"/>
                            <w:w w:val="115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82828"/>
                            <w:spacing w:val="0"/>
                            <w:w w:val="235"/>
                          </w:rPr>
                          <w:t>,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82828"/>
                            <w:spacing w:val="-3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16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-10"/>
                            <w:w w:val="116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3B3B3B"/>
                            <w:spacing w:val="0"/>
                            <w:w w:val="125"/>
                          </w:rPr>
                          <w:t>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6" w:type="dxa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7.714288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right="-8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0"/>
                            <w:w w:val="123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60" w:hRule="exact"/>
                    </w:trPr>
                    <w:tc>
                      <w:tcPr>
                        <w:tcW w:w="431" w:type="dxa"/>
                        <w:tcBorders>
                          <w:top w:val="single" w:sz="10.285712" w:space="0" w:color="000000"/>
                          <w:bottom w:val="single" w:sz="7.714288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7" w:after="0" w:line="240" w:lineRule="auto"/>
                          <w:ind w:left="174" w:right="-68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16"/>
                          </w:rPr>
                          <w:t>17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490" w:type="dxa"/>
                        <w:tcBorders>
                          <w:top w:val="single" w:sz="10.285712" w:space="0" w:color="000000"/>
                          <w:bottom w:val="single" w:sz="7.714288" w:space="0" w:color="000000"/>
                          <w:left w:val="single" w:sz="10.285712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7" w:after="0" w:line="240" w:lineRule="auto"/>
                          <w:ind w:left="19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0"/>
                            <w:w w:val="100"/>
                          </w:rPr>
                          <w:t>ALEANCA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96"/>
                          </w:rPr>
                          <w:t>POPULLORE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6"/>
                            <w:w w:val="9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0"/>
                            <w:w w:val="100"/>
                          </w:rPr>
                          <w:t>PE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-1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1"/>
                          </w:rPr>
                          <w:t>DREJTESI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3" w:type="dxa"/>
                        <w:tcBorders>
                          <w:top w:val="single" w:sz="10.285712" w:space="0" w:color="000000"/>
                          <w:bottom w:val="single" w:sz="7.714288" w:space="0" w:color="000000"/>
                          <w:left w:val="single" w:sz="7.714288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7" w:after="0" w:line="240" w:lineRule="auto"/>
                          <w:ind w:left="19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1"/>
                          </w:rPr>
                          <w:t>APD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5" w:type="dxa"/>
                        <w:tcBorders>
                          <w:top w:val="single" w:sz="10.285712" w:space="0" w:color="000000"/>
                          <w:bottom w:val="single" w:sz="7.714288" w:space="0" w:color="000000"/>
                          <w:left w:val="single" w:sz="10.285712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12"/>
                          </w:rPr>
                          <w:t>52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22" w:type="dxa"/>
                        <w:tcBorders>
                          <w:top w:val="single" w:sz="10.285712" w:space="0" w:color="000000"/>
                          <w:bottom w:val="single" w:sz="7.714288" w:space="0" w:color="000000"/>
                          <w:left w:val="single" w:sz="7.714288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0" w:after="0" w:line="215" w:lineRule="exact"/>
                          <w:ind w:left="392" w:right="-45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30303"/>
                            <w:w w:val="119"/>
                            <w:i/>
                          </w:rPr>
                          <w:t>0,0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30303"/>
                            <w:spacing w:val="-2"/>
                            <w:w w:val="119"/>
                            <w:i/>
                          </w:rPr>
                          <w:t>7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82828"/>
                            <w:spacing w:val="0"/>
                            <w:w w:val="122"/>
                            <w:i/>
                          </w:rPr>
                          <w:t>%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6" w:type="dxa"/>
                        <w:tcBorders>
                          <w:top w:val="single" w:sz="10.285712" w:space="0" w:color="000000"/>
                          <w:bottom w:val="single" w:sz="7.714288" w:space="0" w:color="000000"/>
                          <w:left w:val="single" w:sz="7.714288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right="-8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0"/>
                            <w:w w:val="123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60" w:hRule="exact"/>
                    </w:trPr>
                    <w:tc>
                      <w:tcPr>
                        <w:tcW w:w="431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174" w:right="-6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12"/>
                          </w:rPr>
                          <w:t>18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490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39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LIS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-17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4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BARABARTE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3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7.714288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39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3"/>
                          </w:rPr>
                          <w:t>LIBRA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5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482" w:right="-46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0"/>
                            <w:w w:val="113"/>
                          </w:rPr>
                          <w:t>795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22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7.714288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399" w:right="-67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w w:val="117"/>
                          </w:rPr>
                          <w:t>1,0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-9"/>
                            <w:w w:val="118"/>
                          </w:rPr>
                          <w:t>9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82828"/>
                            <w:spacing w:val="0"/>
                            <w:w w:val="125"/>
                          </w:rPr>
                          <w:t>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6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7.714288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right="-8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0"/>
                            <w:w w:val="123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7" w:hRule="exact"/>
                    </w:trPr>
                    <w:tc>
                      <w:tcPr>
                        <w:tcW w:w="431" w:type="dxa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490" w:type="dxa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0" w:after="0" w:line="214" w:lineRule="exact"/>
                          <w:ind w:right="-3"/>
                          <w:jc w:val="right"/>
                          <w:rPr>
                            <w:rFonts w:ascii="Arial" w:hAnsi="Arial" w:cs="Arial" w:eastAsia="Arial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9"/>
                            <w:szCs w:val="19"/>
                            <w:color w:val="030303"/>
                            <w:spacing w:val="0"/>
                            <w:w w:val="113"/>
                            <w:b/>
                            <w:bCs/>
                          </w:rPr>
                          <w:t>Gjithsej</w:t>
                        </w:r>
                        <w:r>
                          <w:rPr>
                            <w:rFonts w:ascii="Arial" w:hAnsi="Arial" w:cs="Arial" w:eastAsia="Arial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3" w:type="dxa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7.714288" w:space="0" w:color="000000"/>
                          <w:right w:val="single" w:sz="10.285712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65" w:type="dxa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193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-6"/>
                            <w:w w:val="116"/>
                          </w:rPr>
                          <w:t>7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82828"/>
                            <w:spacing w:val="0"/>
                            <w:w w:val="111"/>
                          </w:rPr>
                          <w:t>3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82828"/>
                            <w:spacing w:val="3"/>
                            <w:w w:val="110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-16"/>
                            <w:w w:val="176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82828"/>
                            <w:spacing w:val="0"/>
                            <w:w w:val="115"/>
                          </w:rPr>
                          <w:t>79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22" w:type="dxa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7.714288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0" w:after="0" w:line="215" w:lineRule="exact"/>
                          <w:ind w:left="180" w:right="-45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30303"/>
                            <w:w w:val="113"/>
                            <w:i/>
                          </w:rPr>
                          <w:t>10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30303"/>
                            <w:spacing w:val="5"/>
                            <w:w w:val="113"/>
                            <w:i/>
                          </w:rPr>
                          <w:t>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B3B3B"/>
                            <w:spacing w:val="-9"/>
                            <w:w w:val="166"/>
                            <w:i/>
                          </w:rPr>
                          <w:t>,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131313"/>
                            <w:spacing w:val="0"/>
                            <w:w w:val="123"/>
                            <w:i/>
                          </w:rPr>
                          <w:t>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131313"/>
                            <w:spacing w:val="-5"/>
                            <w:w w:val="123"/>
                            <w:i/>
                          </w:rPr>
                          <w:t>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B3B3B"/>
                            <w:spacing w:val="0"/>
                            <w:w w:val="122"/>
                            <w:i/>
                          </w:rPr>
                          <w:t>%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6" w:type="dxa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7.714288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right="-8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31313"/>
                            <w:spacing w:val="0"/>
                            <w:w w:val="123"/>
                          </w:rPr>
                          <w:t>7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Arial" w:hAnsi="Arial" w:cs="Arial" w:eastAsia="Arial"/>
          <w:sz w:val="18"/>
          <w:szCs w:val="18"/>
          <w:color w:val="030303"/>
          <w:spacing w:val="0"/>
          <w:w w:val="162"/>
          <w:position w:val="-1"/>
        </w:rPr>
        <w:t>1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9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2089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30303"/>
          <w:spacing w:val="0"/>
          <w:w w:val="100"/>
        </w:rPr>
        <w:t>LISTA</w:t>
      </w:r>
      <w:r>
        <w:rPr>
          <w:rFonts w:ascii="Arial" w:hAnsi="Arial" w:cs="Arial" w:eastAsia="Arial"/>
          <w:sz w:val="18"/>
          <w:szCs w:val="18"/>
          <w:color w:val="030303"/>
          <w:spacing w:val="3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96"/>
        </w:rPr>
        <w:t>EMERORE</w:t>
      </w:r>
      <w:r>
        <w:rPr>
          <w:rFonts w:ascii="Arial" w:hAnsi="Arial" w:cs="Arial" w:eastAsia="Arial"/>
          <w:sz w:val="18"/>
          <w:szCs w:val="18"/>
          <w:color w:val="131313"/>
          <w:spacing w:val="13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31313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96"/>
        </w:rPr>
        <w:t>DEPUTETEVE</w:t>
      </w:r>
      <w:r>
        <w:rPr>
          <w:rFonts w:ascii="Arial" w:hAnsi="Arial" w:cs="Arial" w:eastAsia="Arial"/>
          <w:sz w:val="18"/>
          <w:szCs w:val="18"/>
          <w:color w:val="131313"/>
          <w:spacing w:val="-4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282828"/>
          <w:spacing w:val="0"/>
          <w:w w:val="100"/>
        </w:rPr>
        <w:t>TE</w:t>
      </w:r>
      <w:r>
        <w:rPr>
          <w:rFonts w:ascii="Arial" w:hAnsi="Arial" w:cs="Arial" w:eastAsia="Arial"/>
          <w:sz w:val="18"/>
          <w:szCs w:val="18"/>
          <w:color w:val="282828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31313"/>
          <w:spacing w:val="0"/>
          <w:w w:val="100"/>
        </w:rPr>
        <w:t>ZGJEDHUR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0" w:after="0" w:line="10" w:lineRule="exact"/>
        <w:jc w:val="left"/>
        <w:rPr>
          <w:sz w:val="1"/>
          <w:szCs w:val="1"/>
        </w:rPr>
      </w:pPr>
      <w:rPr/>
      <w:r>
        <w:rPr>
          <w:sz w:val="1"/>
          <w:szCs w:val="1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6.428576" w:type="dxa"/>
      </w:tblPr>
      <w:tblGrid/>
      <w:tr>
        <w:trPr>
          <w:trHeight w:val="257" w:hRule="exact"/>
        </w:trPr>
        <w:tc>
          <w:tcPr>
            <w:tcW w:w="431" w:type="dxa"/>
            <w:tcBorders>
              <w:top w:val="single" w:sz="7.714288" w:space="0" w:color="000000"/>
              <w:bottom w:val="single" w:sz="7.714288" w:space="0" w:color="000000"/>
              <w:left w:val="single" w:sz="10.285712" w:space="0" w:color="000000"/>
              <w:right w:val="single" w:sz="10.285712" w:space="0" w:color="000000"/>
            </w:tcBorders>
          </w:tcPr>
          <w:p>
            <w:pPr>
              <w:spacing w:before="17" w:after="0" w:line="240" w:lineRule="auto"/>
              <w:ind w:left="39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0"/>
                <w:w w:val="115"/>
              </w:rPr>
              <w:t>Nr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490" w:type="dxa"/>
            <w:tcBorders>
              <w:top w:val="single" w:sz="7.714288" w:space="0" w:color="000000"/>
              <w:bottom w:val="single" w:sz="7.714288" w:space="0" w:color="000000"/>
              <w:left w:val="single" w:sz="10.285712" w:space="0" w:color="000000"/>
              <w:right w:val="single" w:sz="7.714288" w:space="0" w:color="000000"/>
            </w:tcBorders>
          </w:tcPr>
          <w:p>
            <w:pPr>
              <w:spacing w:before="17" w:after="0" w:line="240" w:lineRule="auto"/>
              <w:ind w:left="39" w:right="-20"/>
              <w:jc w:val="left"/>
              <w:tabs>
                <w:tab w:pos="1360" w:val="left"/>
                <w:tab w:pos="2420" w:val="left"/>
              </w:tabs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0"/>
                <w:w w:val="100"/>
              </w:rPr>
              <w:t>Emri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0"/>
                <w:w w:val="100"/>
              </w:rPr>
              <w:t>Atesia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0"/>
                <w:w w:val="100"/>
              </w:rPr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12"/>
              </w:rPr>
              <w:t>Mbiemri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3626" w:type="dxa"/>
            <w:tcBorders>
              <w:top w:val="single" w:sz="7.714288" w:space="0" w:color="000000"/>
              <w:bottom w:val="single" w:sz="7.714288" w:space="0" w:color="000000"/>
              <w:left w:val="single" w:sz="7.714288" w:space="0" w:color="000000"/>
              <w:right w:val="single" w:sz="7.714288" w:space="0" w:color="000000"/>
            </w:tcBorders>
          </w:tcPr>
          <w:p>
            <w:pPr>
              <w:spacing w:before="17" w:after="0" w:line="240" w:lineRule="auto"/>
              <w:ind w:left="1029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82828"/>
                <w:spacing w:val="-7"/>
                <w:w w:val="99"/>
              </w:rPr>
              <w:t>S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-6"/>
                <w:w w:val="128"/>
              </w:rPr>
              <w:t>u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0"/>
                <w:w w:val="122"/>
              </w:rPr>
              <w:t>bjekt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0"/>
                <w:w w:val="123"/>
              </w:rPr>
              <w:t>i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-16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0"/>
                <w:w w:val="112"/>
              </w:rPr>
              <w:t>zgje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12"/>
                <w:w w:val="112"/>
              </w:rPr>
              <w:t>d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13"/>
              </w:rPr>
              <w:t>hor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260" w:hRule="exact"/>
        </w:trPr>
        <w:tc>
          <w:tcPr>
            <w:tcW w:w="4921" w:type="dxa"/>
            <w:gridSpan w:val="2"/>
            <w:tcBorders>
              <w:top w:val="single" w:sz="7.714288" w:space="0" w:color="000000"/>
              <w:bottom w:val="single" w:sz="10.285712" w:space="0" w:color="000000"/>
              <w:left w:val="single" w:sz="10.285712" w:space="0" w:color="000000"/>
              <w:right w:val="single" w:sz="7.714288" w:space="0" w:color="000000"/>
            </w:tcBorders>
          </w:tcPr>
          <w:p>
            <w:pPr>
              <w:spacing w:before="17" w:after="0" w:line="240" w:lineRule="auto"/>
              <w:ind w:left="296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030303"/>
                <w:w w:val="149"/>
              </w:rPr>
              <w:t>1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-2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0"/>
              </w:rPr>
              <w:t>ALDO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1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0"/>
              </w:rPr>
              <w:t>TONI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4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0"/>
              </w:rPr>
              <w:t>BUMc:;:I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3626" w:type="dxa"/>
            <w:tcBorders>
              <w:top w:val="single" w:sz="7.714288" w:space="0" w:color="000000"/>
              <w:bottom w:val="single" w:sz="10.285712" w:space="0" w:color="000000"/>
              <w:left w:val="single" w:sz="7.714288" w:space="0" w:color="000000"/>
              <w:right w:val="single" w:sz="7.714288" w:space="0" w:color="000000"/>
            </w:tcBorders>
          </w:tcPr>
          <w:p>
            <w:pPr>
              <w:spacing w:before="11" w:after="0" w:line="240" w:lineRule="auto"/>
              <w:ind w:left="39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1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1"/>
              </w:rPr>
              <w:t>DEMOKRATIKE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257" w:hRule="exact"/>
        </w:trPr>
        <w:tc>
          <w:tcPr>
            <w:tcW w:w="4921" w:type="dxa"/>
            <w:gridSpan w:val="2"/>
            <w:tcBorders>
              <w:top w:val="single" w:sz="10.285712" w:space="0" w:color="000000"/>
              <w:bottom w:val="single" w:sz="10.285712" w:space="0" w:color="000000"/>
              <w:left w:val="single" w:sz="10.285712" w:space="0" w:color="000000"/>
              <w:right w:val="single" w:sz="7.714288" w:space="0" w:color="000000"/>
            </w:tcBorders>
          </w:tcPr>
          <w:p>
            <w:pPr>
              <w:spacing w:before="11" w:after="0" w:line="240" w:lineRule="auto"/>
              <w:ind w:left="276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0"/>
                <w:w w:val="100"/>
              </w:rPr>
              <w:t>2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29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0"/>
              </w:rPr>
              <w:t>ANDO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2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0"/>
              </w:rPr>
              <w:t>MATI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2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0"/>
              </w:rPr>
              <w:t>FRROKAJ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3626" w:type="dxa"/>
            <w:tcBorders>
              <w:top w:val="single" w:sz="10.285712" w:space="0" w:color="000000"/>
              <w:bottom w:val="single" w:sz="10.285712" w:space="0" w:color="000000"/>
              <w:left w:val="single" w:sz="7.714288" w:space="0" w:color="000000"/>
              <w:right w:val="single" w:sz="7.714288" w:space="0" w:color="000000"/>
            </w:tcBorders>
          </w:tcPr>
          <w:p>
            <w:pPr>
              <w:spacing w:before="11" w:after="0" w:line="240" w:lineRule="auto"/>
              <w:ind w:left="39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1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0"/>
                <w:w w:val="101"/>
              </w:rPr>
              <w:t>DEMOKRATIKE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260" w:hRule="exact"/>
        </w:trPr>
        <w:tc>
          <w:tcPr>
            <w:tcW w:w="4921" w:type="dxa"/>
            <w:gridSpan w:val="2"/>
            <w:tcBorders>
              <w:top w:val="single" w:sz="10.285712" w:space="0" w:color="000000"/>
              <w:bottom w:val="single" w:sz="7.714288" w:space="0" w:color="000000"/>
              <w:left w:val="single" w:sz="10.285712" w:space="0" w:color="000000"/>
              <w:right w:val="single" w:sz="7.714288" w:space="0" w:color="000000"/>
            </w:tcBorders>
          </w:tcPr>
          <w:p>
            <w:pPr>
              <w:spacing w:before="17" w:after="0" w:line="240" w:lineRule="auto"/>
              <w:ind w:left="276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82828"/>
                <w:spacing w:val="0"/>
                <w:w w:val="100"/>
              </w:rPr>
              <w:t>3</w:t>
            </w:r>
            <w:r>
              <w:rPr>
                <w:rFonts w:ascii="Arial" w:hAnsi="Arial" w:cs="Arial" w:eastAsia="Arial"/>
                <w:sz w:val="18"/>
                <w:szCs w:val="18"/>
                <w:color w:val="282828"/>
                <w:spacing w:val="4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0"/>
                <w:w w:val="100"/>
              </w:rPr>
              <w:t>GJETA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0"/>
                <w:w w:val="100"/>
              </w:rPr>
              <w:t>KO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0"/>
                <w:w w:val="102"/>
              </w:rPr>
              <w:t>GJETANI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3626" w:type="dxa"/>
            <w:tcBorders>
              <w:top w:val="single" w:sz="10.285712" w:space="0" w:color="000000"/>
              <w:bottom w:val="single" w:sz="7.714288" w:space="0" w:color="000000"/>
              <w:left w:val="single" w:sz="7.714288" w:space="0" w:color="000000"/>
              <w:right w:val="single" w:sz="7.714288" w:space="0" w:color="000000"/>
            </w:tcBorders>
          </w:tcPr>
          <w:p>
            <w:pPr>
              <w:spacing w:before="4" w:after="0" w:line="240" w:lineRule="auto"/>
              <w:ind w:left="39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1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282828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8"/>
                <w:szCs w:val="18"/>
                <w:color w:val="28282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0"/>
                <w:w w:val="101"/>
              </w:rPr>
              <w:t>SHQIPERISE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260" w:hRule="exact"/>
        </w:trPr>
        <w:tc>
          <w:tcPr>
            <w:tcW w:w="4921" w:type="dxa"/>
            <w:gridSpan w:val="2"/>
            <w:tcBorders>
              <w:top w:val="single" w:sz="7.714288" w:space="0" w:color="000000"/>
              <w:bottom w:val="single" w:sz="10.285712" w:space="0" w:color="000000"/>
              <w:left w:val="single" w:sz="10.285712" w:space="0" w:color="000000"/>
              <w:right w:val="single" w:sz="7.714288" w:space="0" w:color="000000"/>
            </w:tcBorders>
          </w:tcPr>
          <w:p>
            <w:pPr>
              <w:spacing w:before="24" w:after="0" w:line="240" w:lineRule="auto"/>
              <w:ind w:left="27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0"/>
                <w:w w:val="100"/>
              </w:rPr>
              <w:t>4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38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0"/>
              </w:rPr>
              <w:t>LINDITA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0"/>
              </w:rPr>
              <w:t>  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2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0"/>
                <w:w w:val="100"/>
              </w:rPr>
              <w:t>LLES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0"/>
                <w:w w:val="100"/>
              </w:rPr>
              <w:t>H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6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5"/>
              </w:rPr>
              <w:t>NIK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5"/>
                <w:w w:val="105"/>
              </w:rPr>
              <w:t>O</w:t>
            </w:r>
            <w:r>
              <w:rPr>
                <w:rFonts w:ascii="Arial" w:hAnsi="Arial" w:cs="Arial" w:eastAsia="Arial"/>
                <w:sz w:val="18"/>
                <w:szCs w:val="18"/>
                <w:color w:val="282828"/>
                <w:spacing w:val="-16"/>
                <w:w w:val="112"/>
              </w:rPr>
              <w:t>L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98"/>
              </w:rPr>
              <w:t>LA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3626" w:type="dxa"/>
            <w:tcBorders>
              <w:top w:val="single" w:sz="7.714288" w:space="0" w:color="000000"/>
              <w:bottom w:val="single" w:sz="10.285712" w:space="0" w:color="000000"/>
              <w:left w:val="single" w:sz="7.714288" w:space="0" w:color="000000"/>
              <w:right w:val="single" w:sz="7.714288" w:space="0" w:color="000000"/>
            </w:tcBorders>
          </w:tcPr>
          <w:p>
            <w:pPr>
              <w:spacing w:before="11" w:after="0" w:line="240" w:lineRule="auto"/>
              <w:ind w:left="39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1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0"/>
                <w:w w:val="101"/>
              </w:rPr>
              <w:t>SHQIPERISE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257" w:hRule="exact"/>
        </w:trPr>
        <w:tc>
          <w:tcPr>
            <w:tcW w:w="4921" w:type="dxa"/>
            <w:gridSpan w:val="2"/>
            <w:tcBorders>
              <w:top w:val="single" w:sz="10.285712" w:space="0" w:color="000000"/>
              <w:bottom w:val="single" w:sz="10.285712" w:space="0" w:color="000000"/>
              <w:left w:val="single" w:sz="10.285712" w:space="0" w:color="000000"/>
              <w:right w:val="single" w:sz="7.714288" w:space="0" w:color="000000"/>
            </w:tcBorders>
          </w:tcPr>
          <w:p>
            <w:pPr>
              <w:spacing w:before="11" w:after="0" w:line="240" w:lineRule="auto"/>
              <w:ind w:left="28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82828"/>
                <w:spacing w:val="0"/>
                <w:w w:val="100"/>
              </w:rPr>
              <w:t>5</w:t>
            </w:r>
            <w:r>
              <w:rPr>
                <w:rFonts w:ascii="Arial" w:hAnsi="Arial" w:cs="Arial" w:eastAsia="Arial"/>
                <w:sz w:val="18"/>
                <w:szCs w:val="18"/>
                <w:color w:val="28282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12"/>
              </w:rPr>
              <w:t>LIN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-19"/>
                <w:w w:val="112"/>
              </w:rPr>
              <w:t>D</w:t>
            </w:r>
            <w:r>
              <w:rPr>
                <w:rFonts w:ascii="Arial" w:hAnsi="Arial" w:cs="Arial" w:eastAsia="Arial"/>
                <w:sz w:val="18"/>
                <w:szCs w:val="18"/>
                <w:color w:val="282828"/>
                <w:spacing w:val="0"/>
                <w:w w:val="112"/>
              </w:rPr>
              <w:t>I</w:t>
            </w:r>
            <w:r>
              <w:rPr>
                <w:rFonts w:ascii="Arial" w:hAnsi="Arial" w:cs="Arial" w:eastAsia="Arial"/>
                <w:sz w:val="18"/>
                <w:szCs w:val="18"/>
                <w:color w:val="282828"/>
                <w:spacing w:val="-17"/>
                <w:w w:val="112"/>
              </w:rPr>
              <w:t>T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12"/>
              </w:rPr>
              <w:t>A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3"/>
                <w:w w:val="112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0"/>
                <w:w w:val="100"/>
              </w:rPr>
              <w:t>ILI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1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99"/>
              </w:rPr>
              <w:t>M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-20"/>
                <w:w w:val="98"/>
              </w:rPr>
              <w:t>E</w:t>
            </w:r>
            <w:r>
              <w:rPr>
                <w:rFonts w:ascii="Arial" w:hAnsi="Arial" w:cs="Arial" w:eastAsia="Arial"/>
                <w:sz w:val="18"/>
                <w:szCs w:val="18"/>
                <w:color w:val="282828"/>
                <w:spacing w:val="-10"/>
                <w:w w:val="112"/>
              </w:rPr>
              <w:t>T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5"/>
              </w:rPr>
              <w:t>ALIAJ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3626" w:type="dxa"/>
            <w:tcBorders>
              <w:top w:val="single" w:sz="10.285712" w:space="0" w:color="000000"/>
              <w:bottom w:val="single" w:sz="10.285712" w:space="0" w:color="000000"/>
              <w:left w:val="single" w:sz="7.714288" w:space="0" w:color="000000"/>
              <w:right w:val="single" w:sz="7.714288" w:space="0" w:color="000000"/>
            </w:tcBorders>
          </w:tcPr>
          <w:p>
            <w:pPr>
              <w:spacing w:before="11" w:after="0" w:line="240" w:lineRule="auto"/>
              <w:ind w:left="39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1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0"/>
                <w:w w:val="101"/>
              </w:rPr>
              <w:t>DEMOKRATIKE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260" w:hRule="exact"/>
        </w:trPr>
        <w:tc>
          <w:tcPr>
            <w:tcW w:w="4921" w:type="dxa"/>
            <w:gridSpan w:val="2"/>
            <w:tcBorders>
              <w:top w:val="single" w:sz="10.285712" w:space="0" w:color="000000"/>
              <w:bottom w:val="single" w:sz="7.714288" w:space="0" w:color="000000"/>
              <w:left w:val="single" w:sz="10.285712" w:space="0" w:color="000000"/>
              <w:right w:val="single" w:sz="7.714288" w:space="0" w:color="000000"/>
            </w:tcBorders>
          </w:tcPr>
          <w:p>
            <w:pPr>
              <w:spacing w:before="17" w:after="0" w:line="240" w:lineRule="auto"/>
              <w:ind w:left="276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0"/>
                <w:w w:val="100"/>
              </w:rPr>
              <w:t>6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36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0"/>
              </w:rPr>
              <w:t>PJERI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0"/>
                <w:w w:val="100"/>
              </w:rPr>
              <w:t>ZEF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0"/>
              </w:rPr>
              <w:t>NDREU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3626" w:type="dxa"/>
            <w:tcBorders>
              <w:top w:val="single" w:sz="10.285712" w:space="0" w:color="000000"/>
              <w:bottom w:val="single" w:sz="7.714288" w:space="0" w:color="000000"/>
              <w:left w:val="single" w:sz="7.714288" w:space="0" w:color="000000"/>
              <w:right w:val="single" w:sz="7.714288" w:space="0" w:color="000000"/>
            </w:tcBorders>
          </w:tcPr>
          <w:p>
            <w:pPr>
              <w:spacing w:before="4" w:after="0" w:line="240" w:lineRule="auto"/>
              <w:ind w:left="39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1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0"/>
                <w:w w:val="101"/>
              </w:rPr>
              <w:t>SHQIPERISE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260" w:hRule="exact"/>
        </w:trPr>
        <w:tc>
          <w:tcPr>
            <w:tcW w:w="4921" w:type="dxa"/>
            <w:gridSpan w:val="2"/>
            <w:tcBorders>
              <w:top w:val="single" w:sz="7.714288" w:space="0" w:color="000000"/>
              <w:bottom w:val="single" w:sz="10.285712" w:space="0" w:color="000000"/>
              <w:left w:val="single" w:sz="10.285712" w:space="0" w:color="000000"/>
              <w:right w:val="single" w:sz="7.714288" w:space="0" w:color="000000"/>
            </w:tcBorders>
          </w:tcPr>
          <w:p>
            <w:pPr>
              <w:spacing w:before="17" w:after="0" w:line="240" w:lineRule="auto"/>
              <w:ind w:left="276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0"/>
                <w:w w:val="100"/>
              </w:rPr>
              <w:t>7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0"/>
              </w:rPr>
              <w:t>VIKTO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38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0"/>
                <w:w w:val="100"/>
              </w:rPr>
              <w:t>MARK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4"/>
              </w:rPr>
              <w:t>T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-14"/>
                <w:w w:val="105"/>
              </w:rPr>
              <w:t>U</w:t>
            </w:r>
            <w:r>
              <w:rPr>
                <w:rFonts w:ascii="Arial" w:hAnsi="Arial" w:cs="Arial" w:eastAsia="Arial"/>
                <w:sz w:val="18"/>
                <w:szCs w:val="18"/>
                <w:color w:val="282828"/>
                <w:spacing w:val="2"/>
                <w:w w:val="99"/>
              </w:rPr>
              <w:t>S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0"/>
              </w:rPr>
              <w:t>HAJ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3626" w:type="dxa"/>
            <w:tcBorders>
              <w:top w:val="single" w:sz="7.714288" w:space="0" w:color="000000"/>
              <w:bottom w:val="single" w:sz="10.285712" w:space="0" w:color="000000"/>
              <w:left w:val="single" w:sz="7.714288" w:space="0" w:color="000000"/>
              <w:right w:val="single" w:sz="7.714288" w:space="0" w:color="000000"/>
            </w:tcBorders>
          </w:tcPr>
          <w:p>
            <w:pPr>
              <w:spacing w:before="11" w:after="0" w:line="240" w:lineRule="auto"/>
              <w:ind w:left="39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0"/>
              </w:rPr>
              <w:t>LEVIZJA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3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3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94"/>
              </w:rPr>
              <w:t>PE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94"/>
              </w:rPr>
              <w:t>R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-1"/>
                <w:w w:val="94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31313"/>
                <w:spacing w:val="0"/>
                <w:w w:val="104"/>
              </w:rPr>
              <w:t>INTEGRIM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</w:tbl>
    <w:p>
      <w:pPr>
        <w:jc w:val="left"/>
        <w:spacing w:after="0"/>
        <w:sectPr>
          <w:pgMar w:header="1495" w:footer="0" w:top="1920" w:bottom="280" w:left="1440" w:right="900"/>
          <w:pgSz w:w="12240" w:h="15840"/>
        </w:sectPr>
      </w:pPr>
      <w:rPr/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03" w:lineRule="exact"/>
        <w:ind w:left="174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30303"/>
          <w:spacing w:val="0"/>
          <w:w w:val="100"/>
          <w:position w:val="-1"/>
        </w:rPr>
        <w:t>REZULTATI</w:t>
      </w:r>
      <w:r>
        <w:rPr>
          <w:rFonts w:ascii="Arial" w:hAnsi="Arial" w:cs="Arial" w:eastAsia="Arial"/>
          <w:sz w:val="18"/>
          <w:szCs w:val="18"/>
          <w:color w:val="030303"/>
          <w:spacing w:val="19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030303"/>
          <w:spacing w:val="0"/>
          <w:w w:val="100"/>
          <w:position w:val="-1"/>
        </w:rPr>
        <w:t>PERFUNDIMTA</w:t>
      </w:r>
      <w:r>
        <w:rPr>
          <w:rFonts w:ascii="Arial" w:hAnsi="Arial" w:cs="Arial" w:eastAsia="Arial"/>
          <w:sz w:val="18"/>
          <w:szCs w:val="18"/>
          <w:color w:val="030303"/>
          <w:spacing w:val="0"/>
          <w:w w:val="100"/>
          <w:position w:val="-1"/>
        </w:rPr>
        <w:t>R</w:t>
      </w:r>
      <w:r>
        <w:rPr>
          <w:rFonts w:ascii="Arial" w:hAnsi="Arial" w:cs="Arial" w:eastAsia="Arial"/>
          <w:sz w:val="18"/>
          <w:szCs w:val="18"/>
          <w:color w:val="030303"/>
          <w:spacing w:val="-4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030303"/>
          <w:spacing w:val="0"/>
          <w:w w:val="374"/>
          <w:position w:val="-1"/>
        </w:rPr>
        <w:t>I</w:t>
      </w:r>
      <w:r>
        <w:rPr>
          <w:rFonts w:ascii="Arial" w:hAnsi="Arial" w:cs="Arial" w:eastAsia="Arial"/>
          <w:sz w:val="18"/>
          <w:szCs w:val="18"/>
          <w:color w:val="030303"/>
          <w:spacing w:val="-118"/>
          <w:w w:val="374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030303"/>
          <w:spacing w:val="0"/>
          <w:w w:val="97"/>
          <w:position w:val="-1"/>
        </w:rPr>
        <w:t>ZGJEDHJEVE</w:t>
      </w:r>
      <w:r>
        <w:rPr>
          <w:rFonts w:ascii="Arial" w:hAnsi="Arial" w:cs="Arial" w:eastAsia="Arial"/>
          <w:sz w:val="18"/>
          <w:szCs w:val="18"/>
          <w:color w:val="030303"/>
          <w:spacing w:val="5"/>
          <w:w w:val="97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030303"/>
          <w:spacing w:val="0"/>
          <w:w w:val="100"/>
          <w:position w:val="-1"/>
        </w:rPr>
        <w:t>PE</w:t>
      </w:r>
      <w:r>
        <w:rPr>
          <w:rFonts w:ascii="Arial" w:hAnsi="Arial" w:cs="Arial" w:eastAsia="Arial"/>
          <w:sz w:val="18"/>
          <w:szCs w:val="18"/>
          <w:color w:val="030303"/>
          <w:spacing w:val="0"/>
          <w:w w:val="100"/>
          <w:position w:val="-1"/>
        </w:rPr>
        <w:t>R</w:t>
      </w:r>
      <w:r>
        <w:rPr>
          <w:rFonts w:ascii="Arial" w:hAnsi="Arial" w:cs="Arial" w:eastAsia="Arial"/>
          <w:sz w:val="18"/>
          <w:szCs w:val="18"/>
          <w:color w:val="030303"/>
          <w:spacing w:val="-12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030303"/>
          <w:spacing w:val="0"/>
          <w:w w:val="100"/>
          <w:position w:val="-1"/>
        </w:rPr>
        <w:t>ZONE</w:t>
      </w:r>
      <w:r>
        <w:rPr>
          <w:rFonts w:ascii="Arial" w:hAnsi="Arial" w:cs="Arial" w:eastAsia="Arial"/>
          <w:sz w:val="18"/>
          <w:szCs w:val="18"/>
          <w:color w:val="030303"/>
          <w:spacing w:val="0"/>
          <w:w w:val="100"/>
          <w:position w:val="-1"/>
        </w:rPr>
        <w:t>N</w:t>
      </w:r>
      <w:r>
        <w:rPr>
          <w:rFonts w:ascii="Arial" w:hAnsi="Arial" w:cs="Arial" w:eastAsia="Arial"/>
          <w:sz w:val="18"/>
          <w:szCs w:val="18"/>
          <w:color w:val="030303"/>
          <w:spacing w:val="3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030303"/>
          <w:spacing w:val="0"/>
          <w:w w:val="100"/>
          <w:position w:val="-1"/>
        </w:rPr>
        <w:t>ZGJEDHORE</w:t>
      </w:r>
      <w:r>
        <w:rPr>
          <w:rFonts w:ascii="Arial" w:hAnsi="Arial" w:cs="Arial" w:eastAsia="Arial"/>
          <w:sz w:val="18"/>
          <w:szCs w:val="18"/>
          <w:color w:val="030303"/>
          <w:spacing w:val="-16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030303"/>
          <w:spacing w:val="0"/>
          <w:w w:val="100"/>
          <w:position w:val="-1"/>
        </w:rPr>
        <w:t>QARK</w:t>
      </w:r>
      <w:r>
        <w:rPr>
          <w:rFonts w:ascii="Arial" w:hAnsi="Arial" w:cs="Arial" w:eastAsia="Arial"/>
          <w:sz w:val="18"/>
          <w:szCs w:val="18"/>
          <w:color w:val="030303"/>
          <w:spacing w:val="0"/>
          <w:w w:val="100"/>
          <w:position w:val="-1"/>
        </w:rPr>
        <w:t>U</w:t>
      </w:r>
      <w:r>
        <w:rPr>
          <w:rFonts w:ascii="Arial" w:hAnsi="Arial" w:cs="Arial" w:eastAsia="Arial"/>
          <w:sz w:val="18"/>
          <w:szCs w:val="18"/>
          <w:color w:val="030303"/>
          <w:spacing w:val="0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030303"/>
          <w:spacing w:val="0"/>
          <w:w w:val="100"/>
          <w:position w:val="-1"/>
        </w:rPr>
        <w:t>SHKODER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8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03" w:lineRule="exact"/>
        <w:ind w:right="1155"/>
        <w:jc w:val="right"/>
        <w:rPr>
          <w:rFonts w:ascii="Arial" w:hAnsi="Arial" w:cs="Arial" w:eastAsia="Arial"/>
          <w:sz w:val="18"/>
          <w:szCs w:val="18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6.821426pt;margin-top:-13.011668pt;width:431.035714pt;height:262.607142pt;mso-position-horizontal-relative:page;mso-position-vertical-relative:paragraph;z-index:-8212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260" w:hRule="exact"/>
                    </w:trPr>
                    <w:tc>
                      <w:tcPr>
                        <w:tcW w:w="431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8" w:after="0" w:line="240" w:lineRule="auto"/>
                          <w:ind w:left="71" w:right="-43"/>
                          <w:jc w:val="left"/>
                          <w:rPr>
                            <w:rFonts w:ascii="Arial" w:hAnsi="Arial" w:cs="Arial" w:eastAsia="Arial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9"/>
                            <w:szCs w:val="19"/>
                            <w:color w:val="030303"/>
                            <w:spacing w:val="0"/>
                            <w:w w:val="116"/>
                            <w:b/>
                            <w:bCs/>
                          </w:rPr>
                          <w:t>Nr.</w:t>
                        </w:r>
                        <w:r>
                          <w:rPr>
                            <w:rFonts w:ascii="Arial" w:hAnsi="Arial" w:cs="Arial" w:eastAsia="Arial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336" w:type="dxa"/>
                        <w:gridSpan w:val="2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8" w:after="0" w:line="240" w:lineRule="auto"/>
                          <w:ind w:left="2306" w:right="2230"/>
                          <w:jc w:val="center"/>
                          <w:rPr>
                            <w:rFonts w:ascii="Arial" w:hAnsi="Arial" w:cs="Arial" w:eastAsia="Arial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9"/>
                            <w:szCs w:val="19"/>
                            <w:color w:val="030303"/>
                            <w:spacing w:val="0"/>
                            <w:w w:val="115"/>
                            <w:b/>
                            <w:bCs/>
                          </w:rPr>
                          <w:t>Partite</w:t>
                        </w:r>
                        <w:r>
                          <w:rPr>
                            <w:rFonts w:ascii="Arial" w:hAnsi="Arial" w:cs="Arial" w:eastAsia="Arial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5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219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9"/>
                          </w:rPr>
                          <w:t>Vota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22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2" w:after="0" w:line="240" w:lineRule="auto"/>
                          <w:ind w:left="387" w:right="339"/>
                          <w:jc w:val="center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161616"/>
                            <w:spacing w:val="-19"/>
                            <w:w w:val="150"/>
                            <w:position w:val="6"/>
                          </w:rPr>
                          <w:t>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161616"/>
                            <w:spacing w:val="0"/>
                            <w:w w:val="100"/>
                            <w:position w:val="0"/>
                          </w:rPr>
                          <w:t>/o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13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7.714288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84" w:right="-43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11"/>
                          </w:rPr>
                          <w:t>Mandate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7" w:hRule="exact"/>
                    </w:trPr>
                    <w:tc>
                      <w:tcPr>
                        <w:tcW w:w="4934" w:type="dxa"/>
                        <w:gridSpan w:val="2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283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62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-50"/>
                            <w:w w:val="162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LEVIZJA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2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SOCIALISTE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4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94"/>
                          </w:rPr>
                          <w:t>PE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94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9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4"/>
                          </w:rPr>
                          <w:t>INTEGRIM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2" w:type="dxa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35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17"/>
                          </w:rPr>
                          <w:t>LSI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5" w:type="dxa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199" w:right="-73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w w:val="116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-1"/>
                            <w:w w:val="116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313131"/>
                            <w:spacing w:val="-6"/>
                            <w:w w:val="142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61616"/>
                            <w:spacing w:val="0"/>
                            <w:w w:val="116"/>
                          </w:rPr>
                          <w:t>737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22" w:type="dxa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280" w:right="-73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18"/>
                          </w:rPr>
                          <w:t>11,58%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3" w:type="dxa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7.714288" w:space="0" w:color="000000"/>
                          <w:right w:val="single" w:sz="7.714288" w:space="0" w:color="000000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60" w:hRule="exact"/>
                    </w:trPr>
                    <w:tc>
                      <w:tcPr>
                        <w:tcW w:w="4934" w:type="dxa"/>
                        <w:gridSpan w:val="2"/>
                        <w:tcBorders>
                          <w:top w:val="single" w:sz="10.285712" w:space="0" w:color="000000"/>
                          <w:bottom w:val="single" w:sz="7.714288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7" w:after="0" w:line="240" w:lineRule="auto"/>
                          <w:ind w:left="270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4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1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61616"/>
                            <w:spacing w:val="0"/>
                            <w:w w:val="100"/>
                          </w:rPr>
                          <w:t>SOCIALISTE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61616"/>
                            <w:spacing w:val="3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1"/>
                          </w:rPr>
                          <w:t>SHQIPERISE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2" w:type="dxa"/>
                        <w:tcBorders>
                          <w:top w:val="single" w:sz="10.285712" w:space="0" w:color="000000"/>
                          <w:bottom w:val="single" w:sz="7.714288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7" w:after="0" w:line="240" w:lineRule="auto"/>
                          <w:ind w:left="35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PS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5" w:type="dxa"/>
                        <w:tcBorders>
                          <w:top w:val="single" w:sz="10.285712" w:space="0" w:color="000000"/>
                          <w:bottom w:val="single" w:sz="7.714288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186" w:right="-58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61616"/>
                            <w:spacing w:val="0"/>
                            <w:w w:val="116"/>
                          </w:rPr>
                          <w:t>39.247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22" w:type="dxa"/>
                        <w:tcBorders>
                          <w:top w:val="single" w:sz="10.285712" w:space="0" w:color="000000"/>
                          <w:bottom w:val="single" w:sz="7.714288" w:space="0" w:color="000000"/>
                          <w:left w:val="single" w:sz="10.285712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267" w:right="-59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61616"/>
                            <w:w w:val="116"/>
                          </w:rPr>
                          <w:t>35,6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61616"/>
                            <w:spacing w:val="-1"/>
                            <w:w w:val="117"/>
                          </w:rPr>
                          <w:t>8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313131"/>
                            <w:spacing w:val="0"/>
                            <w:w w:val="125"/>
                          </w:rPr>
                          <w:t>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3" w:type="dxa"/>
                        <w:tcBorders>
                          <w:top w:val="single" w:sz="10.285712" w:space="0" w:color="000000"/>
                          <w:bottom w:val="single" w:sz="7.714288" w:space="0" w:color="000000"/>
                          <w:left w:val="single" w:sz="7.714288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right="7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8"/>
                          </w:rPr>
                          <w:t>4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60" w:hRule="exact"/>
                    </w:trPr>
                    <w:tc>
                      <w:tcPr>
                        <w:tcW w:w="4934" w:type="dxa"/>
                        <w:gridSpan w:val="2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276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3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3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KRISTIA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2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DEMOKRATE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-1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1"/>
                          </w:rPr>
                          <w:t>SHQIPERISE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2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35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1"/>
                          </w:rPr>
                          <w:t>PKD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5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501" w:right="-69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13"/>
                          </w:rPr>
                          <w:t>193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22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382" w:right="-58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61616"/>
                            <w:w w:val="116"/>
                          </w:rPr>
                          <w:t>0,1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61616"/>
                            <w:spacing w:val="-1"/>
                            <w:w w:val="117"/>
                          </w:rPr>
                          <w:t>8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313131"/>
                            <w:spacing w:val="0"/>
                            <w:w w:val="125"/>
                          </w:rPr>
                          <w:t>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3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7.714288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61616"/>
                            <w:spacing w:val="0"/>
                            <w:w w:val="115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7" w:hRule="exact"/>
                    </w:trPr>
                    <w:tc>
                      <w:tcPr>
                        <w:tcW w:w="4934" w:type="dxa"/>
                        <w:gridSpan w:val="2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264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4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4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SFIDA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3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PE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-1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1"/>
                          </w:rPr>
                          <w:t>SHQIPERINE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2" w:type="dxa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29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5"/>
                          </w:rPr>
                          <w:t>SFIDA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5" w:type="dxa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right="-9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18"/>
                          </w:rPr>
                          <w:t>67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22" w:type="dxa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382" w:right="-57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18"/>
                          </w:rPr>
                          <w:t>0,06%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3" w:type="dxa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7.714288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61616"/>
                            <w:spacing w:val="0"/>
                            <w:w w:val="115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67" w:hRule="exact"/>
                    </w:trPr>
                    <w:tc>
                      <w:tcPr>
                        <w:tcW w:w="4934" w:type="dxa"/>
                        <w:gridSpan w:val="2"/>
                        <w:tcBorders>
                          <w:top w:val="single" w:sz="10.285712" w:space="0" w:color="000000"/>
                          <w:bottom w:val="single" w:sz="7.714288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7" w:after="0" w:line="240" w:lineRule="auto"/>
                          <w:ind w:left="276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5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3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REPUBLIKANE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SHQIPTARE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2" w:type="dxa"/>
                        <w:tcBorders>
                          <w:top w:val="single" w:sz="10.285712" w:space="0" w:color="000000"/>
                          <w:bottom w:val="single" w:sz="7.714288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7" w:after="0" w:line="240" w:lineRule="auto"/>
                          <w:ind w:left="35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PR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5" w:type="dxa"/>
                        <w:tcBorders>
                          <w:top w:val="single" w:sz="10.285712" w:space="0" w:color="000000"/>
                          <w:bottom w:val="single" w:sz="7.714288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482" w:right="-52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14"/>
                          </w:rPr>
                          <w:t>240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22" w:type="dxa"/>
                        <w:tcBorders>
                          <w:top w:val="single" w:sz="10.285712" w:space="0" w:color="000000"/>
                          <w:bottom w:val="single" w:sz="7.714288" w:space="0" w:color="000000"/>
                          <w:left w:val="single" w:sz="10.285712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382" w:right="-61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w w:val="115"/>
                          </w:rPr>
                          <w:t>0,2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5"/>
                            <w:w w:val="116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313131"/>
                            <w:spacing w:val="0"/>
                            <w:w w:val="125"/>
                          </w:rPr>
                          <w:t>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3" w:type="dxa"/>
                        <w:tcBorders>
                          <w:top w:val="single" w:sz="10.285712" w:space="0" w:color="000000"/>
                          <w:bottom w:val="single" w:sz="7.714288" w:space="0" w:color="000000"/>
                          <w:left w:val="single" w:sz="7.714288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61616"/>
                            <w:spacing w:val="0"/>
                            <w:w w:val="115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60" w:hRule="exact"/>
                    </w:trPr>
                    <w:tc>
                      <w:tcPr>
                        <w:tcW w:w="4934" w:type="dxa"/>
                        <w:gridSpan w:val="2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7" w:after="0" w:line="240" w:lineRule="auto"/>
                          <w:ind w:left="270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6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4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1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1"/>
                          </w:rPr>
                          <w:t>DEMOKRATIKE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2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7" w:after="0" w:line="240" w:lineRule="auto"/>
                          <w:ind w:left="35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PD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5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7" w:after="0" w:line="240" w:lineRule="auto"/>
                          <w:ind w:left="180" w:right="-51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w w:val="115"/>
                          </w:rPr>
                          <w:t>4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-2"/>
                            <w:w w:val="115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313131"/>
                            <w:spacing w:val="-6"/>
                            <w:w w:val="142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61616"/>
                            <w:spacing w:val="0"/>
                            <w:w w:val="116"/>
                          </w:rPr>
                          <w:t>763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22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7" w:after="0" w:line="240" w:lineRule="auto"/>
                          <w:ind w:left="267" w:right="-58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61616"/>
                            <w:w w:val="115"/>
                          </w:rPr>
                          <w:t>3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61616"/>
                            <w:spacing w:val="-13"/>
                            <w:w w:val="115"/>
                          </w:rPr>
                          <w:t>7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313131"/>
                            <w:spacing w:val="0"/>
                            <w:w w:val="235"/>
                          </w:rPr>
                          <w:t>,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313131"/>
                            <w:spacing w:val="-3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61616"/>
                            <w:spacing w:val="0"/>
                            <w:w w:val="119"/>
                          </w:rPr>
                          <w:t>06%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3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7.714288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7" w:after="0" w:line="240" w:lineRule="auto"/>
                          <w:ind w:right="3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61616"/>
                            <w:spacing w:val="0"/>
                            <w:w w:val="105"/>
                          </w:rPr>
                          <w:t>5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7" w:hRule="exact"/>
                    </w:trPr>
                    <w:tc>
                      <w:tcPr>
                        <w:tcW w:w="4934" w:type="dxa"/>
                        <w:gridSpan w:val="2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7" w:after="0" w:line="240" w:lineRule="auto"/>
                          <w:ind w:left="276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7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3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3"/>
                          </w:rPr>
                          <w:t>BASHKIM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-40"/>
                            <w:w w:val="10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3"/>
                          </w:rPr>
                          <w:t>DEMOKRISTIA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3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12"/>
                            <w:w w:val="10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3"/>
                          </w:rPr>
                          <w:t>SHQIPTAR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2" w:type="dxa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7" w:after="0" w:line="240" w:lineRule="auto"/>
                          <w:ind w:left="35" w:right="-42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PBDKSH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5" w:type="dxa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right="-11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61616"/>
                            <w:spacing w:val="0"/>
                            <w:w w:val="119"/>
                          </w:rPr>
                          <w:t>80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22" w:type="dxa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382" w:right="-57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61616"/>
                            <w:spacing w:val="0"/>
                            <w:w w:val="118"/>
                          </w:rPr>
                          <w:t>0,07%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3" w:type="dxa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7.714288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61616"/>
                            <w:spacing w:val="0"/>
                            <w:w w:val="115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60" w:hRule="exact"/>
                    </w:trPr>
                    <w:tc>
                      <w:tcPr>
                        <w:tcW w:w="4934" w:type="dxa"/>
                        <w:gridSpan w:val="2"/>
                        <w:tcBorders>
                          <w:top w:val="single" w:sz="10.285712" w:space="0" w:color="000000"/>
                          <w:bottom w:val="single" w:sz="7.714288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270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8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4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ALEANCA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2"/>
                          </w:rPr>
                          <w:t>DEMOKRISTIANE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2" w:type="dxa"/>
                        <w:tcBorders>
                          <w:top w:val="single" w:sz="10.285712" w:space="0" w:color="000000"/>
                          <w:bottom w:val="single" w:sz="7.714288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23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3"/>
                          </w:rPr>
                          <w:t>ADK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5" w:type="dxa"/>
                        <w:tcBorders>
                          <w:top w:val="single" w:sz="10.285712" w:space="0" w:color="000000"/>
                          <w:bottom w:val="single" w:sz="7.714288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501" w:right="-69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13"/>
                          </w:rPr>
                          <w:t>148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22" w:type="dxa"/>
                        <w:tcBorders>
                          <w:top w:val="single" w:sz="10.285712" w:space="0" w:color="000000"/>
                          <w:bottom w:val="single" w:sz="7.714288" w:space="0" w:color="000000"/>
                          <w:left w:val="single" w:sz="10.285712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382" w:right="-57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61616"/>
                            <w:spacing w:val="0"/>
                            <w:w w:val="118"/>
                          </w:rPr>
                          <w:t>0,13%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3" w:type="dxa"/>
                        <w:tcBorders>
                          <w:top w:val="single" w:sz="10.285712" w:space="0" w:color="000000"/>
                          <w:bottom w:val="single" w:sz="7.714288" w:space="0" w:color="000000"/>
                          <w:left w:val="single" w:sz="7.714288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61616"/>
                            <w:spacing w:val="0"/>
                            <w:w w:val="115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60" w:hRule="exact"/>
                    </w:trPr>
                    <w:tc>
                      <w:tcPr>
                        <w:tcW w:w="4934" w:type="dxa"/>
                        <w:gridSpan w:val="2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7" w:after="0" w:line="240" w:lineRule="auto"/>
                          <w:ind w:left="276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9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3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1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SOCIA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2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DEMOKRATE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-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61616"/>
                            <w:spacing w:val="0"/>
                            <w:w w:val="101"/>
                          </w:rPr>
                          <w:t>SHQIPERISE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2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7" w:after="0" w:line="240" w:lineRule="auto"/>
                          <w:ind w:left="35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1"/>
                          </w:rPr>
                          <w:t>PSD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5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7" w:after="0" w:line="240" w:lineRule="auto"/>
                          <w:ind w:left="199" w:right="-68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17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-1"/>
                            <w:w w:val="117"/>
                          </w:rPr>
                          <w:t>3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313131"/>
                            <w:spacing w:val="-2"/>
                            <w:w w:val="117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61616"/>
                            <w:spacing w:val="0"/>
                            <w:w w:val="117"/>
                          </w:rPr>
                          <w:t>226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22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7" w:after="0" w:line="240" w:lineRule="auto"/>
                          <w:ind w:left="280" w:right="-75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w w:val="115"/>
                          </w:rPr>
                          <w:t>12,0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5"/>
                            <w:w w:val="116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313131"/>
                            <w:spacing w:val="0"/>
                            <w:w w:val="125"/>
                          </w:rPr>
                          <w:t>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3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7.714288" w:space="0" w:color="000000"/>
                          <w:right w:val="single" w:sz="7.714288" w:space="0" w:color="000000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57" w:hRule="exact"/>
                    </w:trPr>
                    <w:tc>
                      <w:tcPr>
                        <w:tcW w:w="431" w:type="dxa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7" w:after="0" w:line="240" w:lineRule="auto"/>
                          <w:ind w:left="174" w:right="-68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16"/>
                          </w:rPr>
                          <w:t>10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03" w:type="dxa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7" w:after="0" w:line="240" w:lineRule="auto"/>
                          <w:ind w:left="19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ALEANCA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1"/>
                          </w:rPr>
                          <w:t>DEMOKRATIKE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2" w:type="dxa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7" w:after="0" w:line="240" w:lineRule="auto"/>
                          <w:ind w:left="23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6"/>
                          </w:rPr>
                          <w:t>AD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5" w:type="dxa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right="-11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61616"/>
                            <w:spacing w:val="0"/>
                            <w:w w:val="119"/>
                          </w:rPr>
                          <w:t>30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22" w:type="dxa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382" w:right="-58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61616"/>
                            <w:w w:val="116"/>
                          </w:rPr>
                          <w:t>0,0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61616"/>
                            <w:spacing w:val="-1"/>
                            <w:w w:val="117"/>
                          </w:rPr>
                          <w:t>3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313131"/>
                            <w:spacing w:val="0"/>
                            <w:w w:val="125"/>
                          </w:rPr>
                          <w:t>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3" w:type="dxa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7.714288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61616"/>
                            <w:spacing w:val="0"/>
                            <w:w w:val="115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60" w:hRule="exact"/>
                    </w:trPr>
                    <w:tc>
                      <w:tcPr>
                        <w:tcW w:w="431" w:type="dxa"/>
                        <w:tcBorders>
                          <w:top w:val="single" w:sz="10.285712" w:space="0" w:color="000000"/>
                          <w:bottom w:val="single" w:sz="7.714288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174" w:right="-88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26"/>
                          </w:rPr>
                          <w:t>11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03" w:type="dxa"/>
                        <w:tcBorders>
                          <w:top w:val="single" w:sz="10.285712" w:space="0" w:color="000000"/>
                          <w:bottom w:val="single" w:sz="7.714288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39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FRYMA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-1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1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DEMOKRATIKE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2" w:type="dxa"/>
                        <w:tcBorders>
                          <w:top w:val="single" w:sz="10.285712" w:space="0" w:color="000000"/>
                          <w:bottom w:val="single" w:sz="7.714288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35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1"/>
                          </w:rPr>
                          <w:t>FRD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5" w:type="dxa"/>
                        <w:tcBorders>
                          <w:top w:val="single" w:sz="10.285712" w:space="0" w:color="000000"/>
                          <w:bottom w:val="single" w:sz="7.714288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right="-33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61616"/>
                            <w:spacing w:val="0"/>
                            <w:w w:val="130"/>
                          </w:rPr>
                          <w:t>71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22" w:type="dxa"/>
                        <w:tcBorders>
                          <w:top w:val="single" w:sz="10.285712" w:space="0" w:color="000000"/>
                          <w:bottom w:val="single" w:sz="7.714288" w:space="0" w:color="000000"/>
                          <w:left w:val="single" w:sz="10.285712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382" w:right="-59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61616"/>
                            <w:w w:val="116"/>
                          </w:rPr>
                          <w:t>0,0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61616"/>
                            <w:spacing w:val="-1"/>
                            <w:w w:val="117"/>
                          </w:rPr>
                          <w:t>6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313131"/>
                            <w:spacing w:val="0"/>
                            <w:w w:val="125"/>
                          </w:rPr>
                          <w:t>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3" w:type="dxa"/>
                        <w:tcBorders>
                          <w:top w:val="single" w:sz="10.285712" w:space="0" w:color="000000"/>
                          <w:bottom w:val="single" w:sz="7.714288" w:space="0" w:color="000000"/>
                          <w:left w:val="single" w:sz="7.714288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61616"/>
                            <w:spacing w:val="0"/>
                            <w:w w:val="115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67" w:hRule="exact"/>
                    </w:trPr>
                    <w:tc>
                      <w:tcPr>
                        <w:tcW w:w="431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7" w:after="0" w:line="240" w:lineRule="auto"/>
                          <w:ind w:left="174" w:right="-68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16"/>
                          </w:rPr>
                          <w:t>12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03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7" w:after="0" w:line="240" w:lineRule="auto"/>
                          <w:ind w:left="39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DEMOKRACIA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2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1"/>
                          </w:rPr>
                          <w:t>SOCIALE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2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7" w:after="0" w:line="240" w:lineRule="auto"/>
                          <w:ind w:left="35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PDS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5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7" w:after="0" w:line="240" w:lineRule="auto"/>
                          <w:ind w:right="-9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15"/>
                          </w:rPr>
                          <w:t>53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22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7" w:after="0" w:line="240" w:lineRule="auto"/>
                          <w:ind w:left="382" w:right="-57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61616"/>
                            <w:spacing w:val="0"/>
                            <w:w w:val="118"/>
                          </w:rPr>
                          <w:t>0,05%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3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7.714288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7" w:after="0" w:line="240" w:lineRule="auto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61616"/>
                            <w:spacing w:val="0"/>
                            <w:w w:val="115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7" w:hRule="exact"/>
                    </w:trPr>
                    <w:tc>
                      <w:tcPr>
                        <w:tcW w:w="431" w:type="dxa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174" w:right="-66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15"/>
                          </w:rPr>
                          <w:t>13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03" w:type="dxa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39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DREJTESI,INTEGRI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DH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4"/>
                          </w:rPr>
                          <w:t>UNITET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2" w:type="dxa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35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6"/>
                          </w:rPr>
                          <w:t>PDIU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5" w:type="dxa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302" w:right="-57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61616"/>
                            <w:spacing w:val="0"/>
                            <w:w w:val="116"/>
                          </w:rPr>
                          <w:t>2.172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22" w:type="dxa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395" w:right="-73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w w:val="117"/>
                          </w:rPr>
                          <w:t>1,9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-2"/>
                            <w:w w:val="118"/>
                          </w:rPr>
                          <w:t>7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313131"/>
                            <w:spacing w:val="0"/>
                            <w:w w:val="125"/>
                          </w:rPr>
                          <w:t>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3" w:type="dxa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7.714288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61616"/>
                            <w:spacing w:val="0"/>
                            <w:w w:val="115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60" w:hRule="exact"/>
                    </w:trPr>
                    <w:tc>
                      <w:tcPr>
                        <w:tcW w:w="431" w:type="dxa"/>
                        <w:tcBorders>
                          <w:top w:val="single" w:sz="10.285712" w:space="0" w:color="000000"/>
                          <w:bottom w:val="single" w:sz="7.714288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7" w:after="0" w:line="240" w:lineRule="auto"/>
                          <w:ind w:left="174" w:right="-6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12"/>
                          </w:rPr>
                          <w:t>14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03" w:type="dxa"/>
                        <w:tcBorders>
                          <w:top w:val="single" w:sz="10.285712" w:space="0" w:color="000000"/>
                          <w:bottom w:val="single" w:sz="7.714288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7" w:after="0" w:line="240" w:lineRule="auto"/>
                          <w:ind w:left="19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61616"/>
                            <w:spacing w:val="0"/>
                            <w:w w:val="100"/>
                          </w:rPr>
                          <w:t>ALEANCA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61616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61616"/>
                            <w:spacing w:val="0"/>
                            <w:w w:val="100"/>
                          </w:rPr>
                          <w:t>ARBNORE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61616"/>
                            <w:spacing w:val="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KOMBETARE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2" w:type="dxa"/>
                        <w:tcBorders>
                          <w:top w:val="single" w:sz="10.285712" w:space="0" w:color="000000"/>
                          <w:bottom w:val="single" w:sz="7.714288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7" w:after="0" w:line="240" w:lineRule="auto"/>
                          <w:ind w:left="23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61616"/>
                            <w:spacing w:val="0"/>
                            <w:w w:val="101"/>
                          </w:rPr>
                          <w:t>AAK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5" w:type="dxa"/>
                        <w:tcBorders>
                          <w:top w:val="single" w:sz="10.285712" w:space="0" w:color="000000"/>
                          <w:bottom w:val="single" w:sz="7.714288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right="-9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61616"/>
                            <w:spacing w:val="0"/>
                            <w:w w:val="121"/>
                          </w:rPr>
                          <w:t>6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22" w:type="dxa"/>
                        <w:tcBorders>
                          <w:top w:val="single" w:sz="10.285712" w:space="0" w:color="000000"/>
                          <w:bottom w:val="single" w:sz="7.714288" w:space="0" w:color="000000"/>
                          <w:left w:val="single" w:sz="10.285712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382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61616"/>
                            <w:w w:val="122"/>
                          </w:rPr>
                          <w:t>0,0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61616"/>
                            <w:spacing w:val="-34"/>
                            <w:w w:val="123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313131"/>
                            <w:spacing w:val="0"/>
                            <w:w w:val="125"/>
                          </w:rPr>
                          <w:t>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3" w:type="dxa"/>
                        <w:tcBorders>
                          <w:top w:val="single" w:sz="10.285712" w:space="0" w:color="000000"/>
                          <w:bottom w:val="single" w:sz="7.714288" w:space="0" w:color="000000"/>
                          <w:left w:val="single" w:sz="7.714288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61616"/>
                            <w:spacing w:val="0"/>
                            <w:w w:val="115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60" w:hRule="exact"/>
                    </w:trPr>
                    <w:tc>
                      <w:tcPr>
                        <w:tcW w:w="431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174" w:right="-66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15"/>
                          </w:rPr>
                          <w:t>15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03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39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7"/>
                          </w:rPr>
                          <w:t>MINORITETI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-13"/>
                            <w:w w:val="10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ETNIK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2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GREK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-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PE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-1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TE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ARDHMEN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2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35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MEGA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5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right="-10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61616"/>
                            <w:spacing w:val="0"/>
                            <w:w w:val="122"/>
                          </w:rPr>
                          <w:t>3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22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382" w:right="-56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61616"/>
                            <w:w w:val="116"/>
                          </w:rPr>
                          <w:t>0,0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61616"/>
                            <w:spacing w:val="-4"/>
                            <w:w w:val="117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313131"/>
                            <w:spacing w:val="0"/>
                            <w:w w:val="125"/>
                          </w:rPr>
                          <w:t>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3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7.714288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61616"/>
                            <w:spacing w:val="0"/>
                            <w:w w:val="115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7" w:hRule="exact"/>
                    </w:trPr>
                    <w:tc>
                      <w:tcPr>
                        <w:tcW w:w="431" w:type="dxa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174" w:right="-6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12"/>
                          </w:rPr>
                          <w:t>16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03" w:type="dxa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39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KOMUNISTE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3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61616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61616"/>
                            <w:spacing w:val="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1"/>
                          </w:rPr>
                          <w:t>SHQIPERISE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2" w:type="dxa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35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PKSH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5" w:type="dxa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right="-22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15"/>
                          </w:rPr>
                          <w:t>18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22" w:type="dxa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382" w:right="-6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61616"/>
                            <w:w w:val="117"/>
                          </w:rPr>
                          <w:t>0,0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61616"/>
                            <w:spacing w:val="-3"/>
                            <w:w w:val="118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313131"/>
                            <w:spacing w:val="0"/>
                            <w:w w:val="125"/>
                          </w:rPr>
                          <w:t>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3" w:type="dxa"/>
                        <w:tcBorders>
                          <w:top w:val="single" w:sz="10.285712" w:space="0" w:color="000000"/>
                          <w:bottom w:val="single" w:sz="10.285712" w:space="0" w:color="000000"/>
                          <w:left w:val="single" w:sz="7.714288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61616"/>
                            <w:spacing w:val="0"/>
                            <w:w w:val="115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60" w:hRule="exact"/>
                    </w:trPr>
                    <w:tc>
                      <w:tcPr>
                        <w:tcW w:w="431" w:type="dxa"/>
                        <w:tcBorders>
                          <w:top w:val="single" w:sz="10.285712" w:space="0" w:color="000000"/>
                          <w:bottom w:val="single" w:sz="7.714288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7" w:after="0" w:line="240" w:lineRule="auto"/>
                          <w:ind w:left="174" w:right="-68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16"/>
                          </w:rPr>
                          <w:t>17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03" w:type="dxa"/>
                        <w:tcBorders>
                          <w:top w:val="single" w:sz="10.285712" w:space="0" w:color="000000"/>
                          <w:bottom w:val="single" w:sz="7.714288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7" w:after="0" w:line="240" w:lineRule="auto"/>
                          <w:ind w:left="19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ALEANCA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61616"/>
                            <w:spacing w:val="0"/>
                            <w:w w:val="94"/>
                          </w:rPr>
                          <w:t>POPULLORE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61616"/>
                            <w:spacing w:val="43"/>
                            <w:w w:val="9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94"/>
                          </w:rPr>
                          <w:t>PE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94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1"/>
                            <w:w w:val="9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2"/>
                          </w:rPr>
                          <w:t>DREJTESI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2" w:type="dxa"/>
                        <w:tcBorders>
                          <w:top w:val="single" w:sz="10.285712" w:space="0" w:color="000000"/>
                          <w:bottom w:val="single" w:sz="7.714288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7" w:after="0" w:line="240" w:lineRule="auto"/>
                          <w:ind w:left="23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61616"/>
                            <w:spacing w:val="0"/>
                            <w:w w:val="101"/>
                          </w:rPr>
                          <w:t>APD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5" w:type="dxa"/>
                        <w:tcBorders>
                          <w:top w:val="single" w:sz="10.285712" w:space="0" w:color="000000"/>
                          <w:bottom w:val="single" w:sz="7.714288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right="-7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61616"/>
                            <w:spacing w:val="0"/>
                            <w:w w:val="117"/>
                          </w:rPr>
                          <w:t>26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22" w:type="dxa"/>
                        <w:tcBorders>
                          <w:top w:val="single" w:sz="10.285712" w:space="0" w:color="000000"/>
                          <w:bottom w:val="single" w:sz="7.714288" w:space="0" w:color="000000"/>
                          <w:left w:val="single" w:sz="10.285712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382" w:right="-61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61616"/>
                            <w:w w:val="115"/>
                          </w:rPr>
                          <w:t>0,0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61616"/>
                            <w:spacing w:val="5"/>
                            <w:w w:val="116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313131"/>
                            <w:spacing w:val="0"/>
                            <w:w w:val="125"/>
                          </w:rPr>
                          <w:t>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3" w:type="dxa"/>
                        <w:tcBorders>
                          <w:top w:val="single" w:sz="10.285712" w:space="0" w:color="000000"/>
                          <w:bottom w:val="single" w:sz="7.714288" w:space="0" w:color="000000"/>
                          <w:left w:val="single" w:sz="7.714288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61616"/>
                            <w:spacing w:val="0"/>
                            <w:w w:val="115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60" w:hRule="exact"/>
                    </w:trPr>
                    <w:tc>
                      <w:tcPr>
                        <w:tcW w:w="431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174" w:right="-6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12"/>
                          </w:rPr>
                          <w:t>18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03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39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LIS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-17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4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0"/>
                          </w:rPr>
                          <w:t>BARABARTE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2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35" w:right="-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03"/>
                          </w:rPr>
                          <w:t>LIBRA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5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482" w:right="-55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61616"/>
                            <w:spacing w:val="0"/>
                            <w:w w:val="115"/>
                          </w:rPr>
                          <w:t>924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22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10.285712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ind w:left="382" w:right="-61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61616"/>
                            <w:w w:val="115"/>
                          </w:rPr>
                          <w:t>0,8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61616"/>
                            <w:spacing w:val="5"/>
                            <w:w w:val="116"/>
                          </w:rPr>
                          <w:t>4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313131"/>
                            <w:spacing w:val="0"/>
                            <w:w w:val="125"/>
                          </w:rPr>
                          <w:t>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3" w:type="dxa"/>
                        <w:tcBorders>
                          <w:top w:val="single" w:sz="7.714288" w:space="0" w:color="000000"/>
                          <w:bottom w:val="single" w:sz="10.285712" w:space="0" w:color="000000"/>
                          <w:left w:val="single" w:sz="7.714288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11" w:after="0" w:line="240" w:lineRule="auto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61616"/>
                            <w:spacing w:val="0"/>
                            <w:w w:val="115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60" w:hRule="exact"/>
                    </w:trPr>
                    <w:tc>
                      <w:tcPr>
                        <w:tcW w:w="431" w:type="dxa"/>
                        <w:tcBorders>
                          <w:top w:val="single" w:sz="10.285712" w:space="0" w:color="000000"/>
                          <w:bottom w:val="single" w:sz="12.857144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503" w:type="dxa"/>
                        <w:tcBorders>
                          <w:top w:val="single" w:sz="10.285712" w:space="0" w:color="000000"/>
                          <w:bottom w:val="single" w:sz="12.857144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0" w:after="0" w:line="214" w:lineRule="exact"/>
                          <w:ind w:right="-14"/>
                          <w:jc w:val="right"/>
                          <w:rPr>
                            <w:rFonts w:ascii="Arial" w:hAnsi="Arial" w:cs="Arial" w:eastAsia="Arial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9"/>
                            <w:szCs w:val="19"/>
                            <w:color w:val="030303"/>
                            <w:spacing w:val="0"/>
                            <w:w w:val="115"/>
                            <w:b/>
                            <w:bCs/>
                          </w:rPr>
                          <w:t>Gjithsej</w:t>
                        </w:r>
                        <w:r>
                          <w:rPr>
                            <w:rFonts w:ascii="Arial" w:hAnsi="Arial" w:cs="Arial" w:eastAsia="Arial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32" w:type="dxa"/>
                        <w:tcBorders>
                          <w:top w:val="single" w:sz="10.285712" w:space="0" w:color="000000"/>
                          <w:bottom w:val="single" w:sz="12.857144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65" w:type="dxa"/>
                        <w:tcBorders>
                          <w:top w:val="single" w:sz="10.285712" w:space="0" w:color="000000"/>
                          <w:bottom w:val="single" w:sz="12.857144" w:space="0" w:color="000000"/>
                          <w:left w:val="single" w:sz="10.285712" w:space="0" w:color="000000"/>
                          <w:right w:val="single" w:sz="10.285712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90" w:right="-68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w w:val="113"/>
                          </w:rPr>
                          <w:t>11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-2"/>
                            <w:w w:val="113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424242"/>
                            <w:spacing w:val="-5"/>
                            <w:w w:val="142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61616"/>
                            <w:spacing w:val="0"/>
                            <w:w w:val="115"/>
                          </w:rPr>
                          <w:t>004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22" w:type="dxa"/>
                        <w:tcBorders>
                          <w:top w:val="single" w:sz="10.285712" w:space="0" w:color="000000"/>
                          <w:bottom w:val="single" w:sz="12.857144" w:space="0" w:color="000000"/>
                          <w:left w:val="single" w:sz="10.285712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left="170" w:right="-71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w w:val="113"/>
                          </w:rPr>
                          <w:t>10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-13"/>
                            <w:w w:val="113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313131"/>
                            <w:spacing w:val="0"/>
                            <w:w w:val="235"/>
                          </w:rPr>
                          <w:t>,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313131"/>
                            <w:spacing w:val="-3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61616"/>
                            <w:spacing w:val="0"/>
                            <w:w w:val="119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161616"/>
                            <w:spacing w:val="-2"/>
                            <w:w w:val="119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313131"/>
                            <w:spacing w:val="0"/>
                            <w:w w:val="125"/>
                          </w:rPr>
                          <w:t>%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3" w:type="dxa"/>
                        <w:tcBorders>
                          <w:top w:val="single" w:sz="10.285712" w:space="0" w:color="000000"/>
                          <w:bottom w:val="single" w:sz="12.857144" w:space="0" w:color="000000"/>
                          <w:left w:val="single" w:sz="7.714288" w:space="0" w:color="000000"/>
                          <w:right w:val="single" w:sz="7.71428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right="-51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30303"/>
                            <w:spacing w:val="0"/>
                            <w:w w:val="131"/>
                          </w:rPr>
                          <w:t>11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Arial" w:hAnsi="Arial" w:cs="Arial" w:eastAsia="Arial"/>
          <w:sz w:val="18"/>
          <w:szCs w:val="18"/>
          <w:color w:val="030303"/>
          <w:spacing w:val="0"/>
          <w:w w:val="162"/>
          <w:position w:val="-1"/>
        </w:rPr>
        <w:t>1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03" w:lineRule="exact"/>
        <w:ind w:right="1155"/>
        <w:jc w:val="righ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30303"/>
          <w:spacing w:val="0"/>
          <w:w w:val="162"/>
          <w:position w:val="-1"/>
        </w:rPr>
        <w:t>1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5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3009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30303"/>
          <w:spacing w:val="0"/>
          <w:w w:val="100"/>
        </w:rPr>
        <w:t>LISTA</w:t>
      </w:r>
      <w:r>
        <w:rPr>
          <w:rFonts w:ascii="Arial" w:hAnsi="Arial" w:cs="Arial" w:eastAsia="Arial"/>
          <w:sz w:val="18"/>
          <w:szCs w:val="18"/>
          <w:color w:val="030303"/>
          <w:spacing w:val="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96"/>
        </w:rPr>
        <w:t>EMERORE</w:t>
      </w:r>
      <w:r>
        <w:rPr>
          <w:rFonts w:ascii="Arial" w:hAnsi="Arial" w:cs="Arial" w:eastAsia="Arial"/>
          <w:sz w:val="18"/>
          <w:szCs w:val="18"/>
          <w:color w:val="161616"/>
          <w:spacing w:val="6"/>
          <w:w w:val="96"/>
        </w:rPr>
        <w:t> </w: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161616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30303"/>
          <w:spacing w:val="0"/>
          <w:w w:val="97"/>
        </w:rPr>
        <w:t>DEPUTETEVE</w:t>
      </w:r>
      <w:r>
        <w:rPr>
          <w:rFonts w:ascii="Arial" w:hAnsi="Arial" w:cs="Arial" w:eastAsia="Arial"/>
          <w:sz w:val="18"/>
          <w:szCs w:val="18"/>
          <w:color w:val="030303"/>
          <w:spacing w:val="-4"/>
          <w:w w:val="97"/>
        </w:rPr>
        <w:t> </w:t>
      </w:r>
      <w:r>
        <w:rPr>
          <w:rFonts w:ascii="Arial" w:hAnsi="Arial" w:cs="Arial" w:eastAsia="Arial"/>
          <w:sz w:val="18"/>
          <w:szCs w:val="18"/>
          <w:color w:val="030303"/>
          <w:spacing w:val="0"/>
          <w:w w:val="100"/>
        </w:rPr>
        <w:t>TE</w:t>
      </w:r>
      <w:r>
        <w:rPr>
          <w:rFonts w:ascii="Arial" w:hAnsi="Arial" w:cs="Arial" w:eastAsia="Arial"/>
          <w:sz w:val="18"/>
          <w:szCs w:val="18"/>
          <w:color w:val="030303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30303"/>
          <w:spacing w:val="0"/>
          <w:w w:val="100"/>
        </w:rPr>
        <w:t>ZGJEDHUR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6.428576" w:type="dxa"/>
      </w:tblPr>
      <w:tblGrid/>
      <w:tr>
        <w:trPr>
          <w:trHeight w:val="260" w:hRule="exact"/>
        </w:trPr>
        <w:tc>
          <w:tcPr>
            <w:tcW w:w="431" w:type="dxa"/>
            <w:tcBorders>
              <w:top w:val="single" w:sz="10.285712" w:space="0" w:color="000000"/>
              <w:bottom w:val="single" w:sz="7.714288" w:space="0" w:color="000000"/>
              <w:left w:val="single" w:sz="10.285712" w:space="0" w:color="000000"/>
              <w:right w:val="single" w:sz="10.285712" w:space="0" w:color="000000"/>
            </w:tcBorders>
          </w:tcPr>
          <w:p>
            <w:pPr>
              <w:spacing w:before="11" w:after="0" w:line="240" w:lineRule="auto"/>
              <w:ind w:left="39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0"/>
                <w:w w:val="115"/>
              </w:rPr>
              <w:t>Nr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503" w:type="dxa"/>
            <w:tcBorders>
              <w:top w:val="single" w:sz="10.285712" w:space="0" w:color="000000"/>
              <w:bottom w:val="single" w:sz="7.714288" w:space="0" w:color="000000"/>
              <w:left w:val="single" w:sz="10.285712" w:space="0" w:color="000000"/>
              <w:right w:val="single" w:sz="10.285712" w:space="0" w:color="000000"/>
            </w:tcBorders>
          </w:tcPr>
          <w:p>
            <w:pPr>
              <w:spacing w:before="11" w:after="0" w:line="240" w:lineRule="auto"/>
              <w:ind w:left="39" w:right="-20"/>
              <w:jc w:val="left"/>
              <w:tabs>
                <w:tab w:pos="1360" w:val="left"/>
                <w:tab w:pos="2420" w:val="left"/>
              </w:tabs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0"/>
                <w:w w:val="100"/>
              </w:rPr>
              <w:t>Emri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0"/>
                <w:w w:val="100"/>
              </w:rPr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0"/>
              </w:rPr>
              <w:t>Atesia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13"/>
              </w:rPr>
              <w:t>Mbiemri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555" w:type="dxa"/>
            <w:tcBorders>
              <w:top w:val="single" w:sz="10.285712" w:space="0" w:color="000000"/>
              <w:bottom w:val="single" w:sz="7.714288" w:space="0" w:color="000000"/>
              <w:left w:val="single" w:sz="10.285712" w:space="0" w:color="000000"/>
              <w:right w:val="single" w:sz="10.285712" w:space="0" w:color="000000"/>
            </w:tcBorders>
          </w:tcPr>
          <w:p>
            <w:pPr>
              <w:spacing w:before="11" w:after="0" w:line="240" w:lineRule="auto"/>
              <w:ind w:left="1482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0"/>
                <w:w w:val="115"/>
              </w:rPr>
              <w:t>S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0"/>
                <w:w w:val="115"/>
              </w:rPr>
              <w:t>u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0"/>
                <w:w w:val="115"/>
              </w:rPr>
              <w:t>bjekt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0"/>
                <w:w w:val="115"/>
              </w:rPr>
              <w:t>i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-23"/>
                <w:w w:val="115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313131"/>
                <w:spacing w:val="-11"/>
                <w:w w:val="117"/>
              </w:rPr>
              <w:t>z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0"/>
                <w:w w:val="114"/>
              </w:rPr>
              <w:t>gje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6"/>
                <w:w w:val="114"/>
              </w:rPr>
              <w:t>d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15"/>
              </w:rPr>
              <w:t>hor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260" w:hRule="exact"/>
        </w:trPr>
        <w:tc>
          <w:tcPr>
            <w:tcW w:w="4934" w:type="dxa"/>
            <w:gridSpan w:val="2"/>
            <w:tcBorders>
              <w:top w:val="single" w:sz="7.714288" w:space="0" w:color="000000"/>
              <w:bottom w:val="single" w:sz="10.285712" w:space="0" w:color="000000"/>
              <w:left w:val="single" w:sz="10.285712" w:space="0" w:color="000000"/>
              <w:right w:val="single" w:sz="10.285712" w:space="0" w:color="000000"/>
            </w:tcBorders>
          </w:tcPr>
          <w:p>
            <w:pPr>
              <w:spacing w:before="17" w:after="0" w:line="240" w:lineRule="auto"/>
              <w:ind w:left="296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030303"/>
                <w:w w:val="149"/>
              </w:rPr>
              <w:t>1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-2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0"/>
              </w:rPr>
              <w:t>AGRO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9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0"/>
              </w:rPr>
              <w:t>ELEZ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6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0"/>
                <w:w w:val="72"/>
              </w:rPr>
              <w:t>C:::ELA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555" w:type="dxa"/>
            <w:tcBorders>
              <w:top w:val="single" w:sz="7.714288" w:space="0" w:color="000000"/>
              <w:bottom w:val="single" w:sz="10.285712" w:space="0" w:color="000000"/>
              <w:left w:val="single" w:sz="10.285712" w:space="0" w:color="000000"/>
              <w:right w:val="single" w:sz="10.285712" w:space="0" w:color="000000"/>
            </w:tcBorders>
          </w:tcPr>
          <w:p>
            <w:pPr>
              <w:spacing w:before="4" w:after="0" w:line="240" w:lineRule="auto"/>
              <w:ind w:left="35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0"/>
                <w:w w:val="100"/>
              </w:rPr>
              <w:t>LEVIZJA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27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5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92"/>
              </w:rPr>
              <w:t>PE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92"/>
              </w:rPr>
              <w:t>R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6"/>
                <w:w w:val="92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4"/>
              </w:rPr>
              <w:t>INTEGRIM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257" w:hRule="exact"/>
        </w:trPr>
        <w:tc>
          <w:tcPr>
            <w:tcW w:w="4934" w:type="dxa"/>
            <w:gridSpan w:val="2"/>
            <w:tcBorders>
              <w:top w:val="single" w:sz="10.285712" w:space="0" w:color="000000"/>
              <w:bottom w:val="single" w:sz="10.285712" w:space="0" w:color="000000"/>
              <w:left w:val="single" w:sz="10.285712" w:space="0" w:color="000000"/>
              <w:right w:val="single" w:sz="10.285712" w:space="0" w:color="000000"/>
            </w:tcBorders>
          </w:tcPr>
          <w:p>
            <w:pPr>
              <w:spacing w:before="17" w:after="0" w:line="240" w:lineRule="auto"/>
              <w:ind w:left="276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0"/>
                <w:w w:val="100"/>
              </w:rPr>
              <w:t>2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3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0"/>
              </w:rPr>
              <w:t>BARD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0"/>
              </w:rPr>
              <w:t>H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0"/>
              </w:rPr>
              <w:t>ALI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4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0"/>
                <w:w w:val="102"/>
              </w:rPr>
              <w:t>SPAHIA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555" w:type="dxa"/>
            <w:tcBorders>
              <w:top w:val="single" w:sz="10.285712" w:space="0" w:color="000000"/>
              <w:bottom w:val="single" w:sz="10.285712" w:space="0" w:color="000000"/>
              <w:left w:val="single" w:sz="10.285712" w:space="0" w:color="000000"/>
              <w:right w:val="single" w:sz="10.285712" w:space="0" w:color="000000"/>
            </w:tcBorders>
          </w:tcPr>
          <w:p>
            <w:pPr>
              <w:spacing w:before="4" w:after="0" w:line="240" w:lineRule="auto"/>
              <w:ind w:left="35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1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1"/>
              </w:rPr>
              <w:t>DEMOKRATIKE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260" w:hRule="exact"/>
        </w:trPr>
        <w:tc>
          <w:tcPr>
            <w:tcW w:w="4934" w:type="dxa"/>
            <w:gridSpan w:val="2"/>
            <w:tcBorders>
              <w:top w:val="single" w:sz="10.285712" w:space="0" w:color="000000"/>
              <w:bottom w:val="single" w:sz="7.714288" w:space="0" w:color="000000"/>
              <w:left w:val="single" w:sz="10.285712" w:space="0" w:color="000000"/>
              <w:right w:val="single" w:sz="10.285712" w:space="0" w:color="000000"/>
            </w:tcBorders>
          </w:tcPr>
          <w:p>
            <w:pPr>
              <w:spacing w:before="11" w:after="0" w:line="240" w:lineRule="auto"/>
              <w:ind w:left="276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0"/>
              </w:rPr>
              <w:t>3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36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0"/>
                <w:w w:val="100"/>
              </w:rPr>
              <w:t>DITMI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0"/>
              </w:rPr>
              <w:t>SULEJMA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1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5"/>
              </w:rPr>
              <w:t>BUSHATI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555" w:type="dxa"/>
            <w:tcBorders>
              <w:top w:val="single" w:sz="10.285712" w:space="0" w:color="000000"/>
              <w:bottom w:val="single" w:sz="7.714288" w:space="0" w:color="000000"/>
              <w:left w:val="single" w:sz="10.285712" w:space="0" w:color="000000"/>
              <w:right w:val="single" w:sz="10.285712" w:space="0" w:color="000000"/>
            </w:tcBorders>
          </w:tcPr>
          <w:p>
            <w:pPr>
              <w:spacing w:before="4" w:after="0" w:line="240" w:lineRule="auto"/>
              <w:ind w:left="35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1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49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9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0"/>
                <w:w w:val="101"/>
              </w:rPr>
              <w:t>SHQIPERISE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267" w:hRule="exact"/>
        </w:trPr>
        <w:tc>
          <w:tcPr>
            <w:tcW w:w="4934" w:type="dxa"/>
            <w:gridSpan w:val="2"/>
            <w:tcBorders>
              <w:top w:val="single" w:sz="7.714288" w:space="0" w:color="000000"/>
              <w:bottom w:val="single" w:sz="10.285712" w:space="0" w:color="000000"/>
              <w:left w:val="single" w:sz="10.285712" w:space="0" w:color="000000"/>
              <w:right w:val="single" w:sz="10.285712" w:space="0" w:color="000000"/>
            </w:tcBorders>
          </w:tcPr>
          <w:p>
            <w:pPr>
              <w:spacing w:before="30" w:after="0" w:line="240" w:lineRule="auto"/>
              <w:ind w:left="27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0"/>
                <w:w w:val="100"/>
              </w:rPr>
              <w:t>4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3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0"/>
                <w:w w:val="100"/>
              </w:rPr>
              <w:t>IZMIRA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1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0"/>
                <w:w w:val="119"/>
              </w:rPr>
              <w:t>NIAZ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-40"/>
                <w:w w:val="119"/>
              </w:rPr>
              <w:t>I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5"/>
              </w:rPr>
              <w:t>ULQINAKU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555" w:type="dxa"/>
            <w:tcBorders>
              <w:top w:val="single" w:sz="7.714288" w:space="0" w:color="000000"/>
              <w:bottom w:val="single" w:sz="10.285712" w:space="0" w:color="000000"/>
              <w:left w:val="single" w:sz="10.285712" w:space="0" w:color="000000"/>
              <w:right w:val="single" w:sz="10.285712" w:space="0" w:color="000000"/>
            </w:tcBorders>
          </w:tcPr>
          <w:p>
            <w:pPr>
              <w:spacing w:before="17" w:after="0" w:line="240" w:lineRule="auto"/>
              <w:ind w:left="35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1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1"/>
              </w:rPr>
              <w:t>DEMOKRATIKE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257" w:hRule="exact"/>
        </w:trPr>
        <w:tc>
          <w:tcPr>
            <w:tcW w:w="4934" w:type="dxa"/>
            <w:gridSpan w:val="2"/>
            <w:tcBorders>
              <w:top w:val="single" w:sz="10.285712" w:space="0" w:color="000000"/>
              <w:bottom w:val="single" w:sz="10.285712" w:space="0" w:color="000000"/>
              <w:left w:val="single" w:sz="10.285712" w:space="0" w:color="000000"/>
              <w:right w:val="single" w:sz="10.285712" w:space="0" w:color="000000"/>
            </w:tcBorders>
          </w:tcPr>
          <w:p>
            <w:pPr>
              <w:spacing w:before="11" w:after="0" w:line="240" w:lineRule="auto"/>
              <w:ind w:left="28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0"/>
                <w:w w:val="100"/>
              </w:rPr>
              <w:t>5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0"/>
              </w:rPr>
              <w:t>LOREN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0"/>
              </w:rPr>
              <w:t>C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0"/>
              </w:rPr>
              <w:t>KARL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-6"/>
                <w:w w:val="100"/>
              </w:rPr>
              <w:t>E</w:t>
            </w:r>
            <w:r>
              <w:rPr>
                <w:rFonts w:ascii="Arial" w:hAnsi="Arial" w:cs="Arial" w:eastAsia="Arial"/>
                <w:sz w:val="18"/>
                <w:szCs w:val="18"/>
                <w:color w:val="313131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8"/>
                <w:szCs w:val="18"/>
                <w:color w:val="313131"/>
                <w:spacing w:val="1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0"/>
              </w:rPr>
              <w:t>LUKA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555" w:type="dxa"/>
            <w:tcBorders>
              <w:top w:val="single" w:sz="10.285712" w:space="0" w:color="000000"/>
              <w:bottom w:val="single" w:sz="10.285712" w:space="0" w:color="000000"/>
              <w:left w:val="single" w:sz="10.285712" w:space="0" w:color="000000"/>
              <w:right w:val="single" w:sz="10.285712" w:space="0" w:color="000000"/>
            </w:tcBorders>
          </w:tcPr>
          <w:p>
            <w:pPr>
              <w:spacing w:before="11" w:after="0" w:line="240" w:lineRule="auto"/>
              <w:ind w:left="35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1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1"/>
              </w:rPr>
              <w:t>DEMOKRATIKE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260" w:hRule="exact"/>
        </w:trPr>
        <w:tc>
          <w:tcPr>
            <w:tcW w:w="4934" w:type="dxa"/>
            <w:gridSpan w:val="2"/>
            <w:tcBorders>
              <w:top w:val="single" w:sz="10.285712" w:space="0" w:color="000000"/>
              <w:bottom w:val="single" w:sz="7.714288" w:space="0" w:color="000000"/>
              <w:left w:val="single" w:sz="10.285712" w:space="0" w:color="000000"/>
              <w:right w:val="single" w:sz="10.285712" w:space="0" w:color="000000"/>
            </w:tcBorders>
          </w:tcPr>
          <w:p>
            <w:pPr>
              <w:spacing w:before="17" w:after="0" w:line="240" w:lineRule="auto"/>
              <w:ind w:left="276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0"/>
                <w:w w:val="100"/>
              </w:rPr>
              <w:t>6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36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0"/>
                <w:w w:val="100"/>
              </w:rPr>
              <w:t>LUA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1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0"/>
              </w:rPr>
              <w:t>HALIT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4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0"/>
              </w:rPr>
              <w:t>HARU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2"/>
                <w:w w:val="100"/>
              </w:rPr>
              <w:t>S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0"/>
              </w:rPr>
              <w:t>HA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555" w:type="dxa"/>
            <w:tcBorders>
              <w:top w:val="single" w:sz="10.285712" w:space="0" w:color="000000"/>
              <w:bottom w:val="single" w:sz="7.714288" w:space="0" w:color="000000"/>
              <w:left w:val="single" w:sz="10.285712" w:space="0" w:color="000000"/>
              <w:right w:val="single" w:sz="10.285712" w:space="0" w:color="000000"/>
            </w:tcBorders>
          </w:tcPr>
          <w:p>
            <w:pPr>
              <w:spacing w:before="4" w:after="0" w:line="240" w:lineRule="auto"/>
              <w:ind w:left="35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1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49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9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0"/>
                <w:w w:val="101"/>
              </w:rPr>
              <w:t>SHQIPERISE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260" w:hRule="exact"/>
        </w:trPr>
        <w:tc>
          <w:tcPr>
            <w:tcW w:w="4934" w:type="dxa"/>
            <w:gridSpan w:val="2"/>
            <w:tcBorders>
              <w:top w:val="single" w:sz="7.714288" w:space="0" w:color="000000"/>
              <w:bottom w:val="single" w:sz="10.285712" w:space="0" w:color="000000"/>
              <w:left w:val="single" w:sz="10.285712" w:space="0" w:color="000000"/>
              <w:right w:val="single" w:sz="10.285712" w:space="0" w:color="000000"/>
            </w:tcBorders>
          </w:tcPr>
          <w:p>
            <w:pPr>
              <w:spacing w:before="24" w:after="0" w:line="240" w:lineRule="auto"/>
              <w:ind w:left="276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0"/>
                <w:w w:val="100"/>
              </w:rPr>
              <w:t>7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37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0"/>
              </w:rPr>
              <w:t>NAR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2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0"/>
                <w:w w:val="100"/>
              </w:rPr>
              <w:t>LAZE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1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0"/>
                <w:w w:val="102"/>
              </w:rPr>
              <w:t>NDOKA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555" w:type="dxa"/>
            <w:tcBorders>
              <w:top w:val="single" w:sz="7.714288" w:space="0" w:color="000000"/>
              <w:bottom w:val="single" w:sz="10.285712" w:space="0" w:color="000000"/>
              <w:left w:val="single" w:sz="10.285712" w:space="0" w:color="000000"/>
              <w:right w:val="single" w:sz="10.285712" w:space="0" w:color="000000"/>
            </w:tcBorders>
          </w:tcPr>
          <w:p>
            <w:pPr>
              <w:spacing w:before="4" w:after="0" w:line="240" w:lineRule="auto"/>
              <w:ind w:left="35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1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1"/>
              </w:rPr>
              <w:t>DEMOKRATIKE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257" w:hRule="exact"/>
        </w:trPr>
        <w:tc>
          <w:tcPr>
            <w:tcW w:w="4934" w:type="dxa"/>
            <w:gridSpan w:val="2"/>
            <w:tcBorders>
              <w:top w:val="single" w:sz="10.285712" w:space="0" w:color="000000"/>
              <w:bottom w:val="single" w:sz="10.285712" w:space="0" w:color="000000"/>
              <w:left w:val="single" w:sz="10.285712" w:space="0" w:color="000000"/>
              <w:right w:val="single" w:sz="10.285712" w:space="0" w:color="000000"/>
            </w:tcBorders>
          </w:tcPr>
          <w:p>
            <w:pPr>
              <w:spacing w:before="11" w:after="0" w:line="240" w:lineRule="auto"/>
              <w:ind w:left="276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0"/>
                <w:w w:val="100"/>
              </w:rPr>
              <w:t>8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36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0"/>
                <w:w w:val="100"/>
              </w:rPr>
              <w:t>PAULI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2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0"/>
              </w:rPr>
              <w:t>NIKOL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4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0"/>
                <w:w w:val="100"/>
              </w:rPr>
              <w:t>STERKAJ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555" w:type="dxa"/>
            <w:tcBorders>
              <w:top w:val="single" w:sz="10.285712" w:space="0" w:color="000000"/>
              <w:bottom w:val="single" w:sz="10.285712" w:space="0" w:color="000000"/>
              <w:left w:val="single" w:sz="10.285712" w:space="0" w:color="000000"/>
              <w:right w:val="single" w:sz="10.285712" w:space="0" w:color="000000"/>
            </w:tcBorders>
          </w:tcPr>
          <w:p>
            <w:pPr>
              <w:spacing w:before="11" w:after="0" w:line="240" w:lineRule="auto"/>
              <w:ind w:left="35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1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49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9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0"/>
                <w:w w:val="101"/>
              </w:rPr>
              <w:t>SHQIPERISE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260" w:hRule="exact"/>
        </w:trPr>
        <w:tc>
          <w:tcPr>
            <w:tcW w:w="4934" w:type="dxa"/>
            <w:gridSpan w:val="2"/>
            <w:tcBorders>
              <w:top w:val="single" w:sz="10.285712" w:space="0" w:color="000000"/>
              <w:bottom w:val="single" w:sz="7.714288" w:space="0" w:color="000000"/>
              <w:left w:val="single" w:sz="10.285712" w:space="0" w:color="000000"/>
              <w:right w:val="single" w:sz="10.285712" w:space="0" w:color="000000"/>
            </w:tcBorders>
          </w:tcPr>
          <w:p>
            <w:pPr>
              <w:spacing w:before="17" w:after="0" w:line="240" w:lineRule="auto"/>
              <w:ind w:left="276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0"/>
                <w:w w:val="100"/>
              </w:rPr>
              <w:t>9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36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0"/>
                <w:w w:val="100"/>
              </w:rPr>
              <w:t>ROMEO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-1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0"/>
              </w:rPr>
              <w:t>VILHEL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0"/>
              </w:rPr>
              <w:t>M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36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0"/>
                <w:w w:val="103"/>
              </w:rPr>
              <w:t>GURAKUQI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555" w:type="dxa"/>
            <w:tcBorders>
              <w:top w:val="single" w:sz="10.285712" w:space="0" w:color="000000"/>
              <w:bottom w:val="single" w:sz="7.714288" w:space="0" w:color="000000"/>
              <w:left w:val="single" w:sz="10.285712" w:space="0" w:color="000000"/>
              <w:right w:val="single" w:sz="10.285712" w:space="0" w:color="000000"/>
            </w:tcBorders>
          </w:tcPr>
          <w:p>
            <w:pPr>
              <w:spacing w:before="4" w:after="0" w:line="240" w:lineRule="auto"/>
              <w:ind w:left="35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1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1"/>
              </w:rPr>
              <w:t>DEMOKRATIKE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260" w:hRule="exact"/>
        </w:trPr>
        <w:tc>
          <w:tcPr>
            <w:tcW w:w="431" w:type="dxa"/>
            <w:tcBorders>
              <w:top w:val="single" w:sz="7.714288" w:space="0" w:color="000000"/>
              <w:bottom w:val="single" w:sz="10.285712" w:space="0" w:color="000000"/>
              <w:left w:val="single" w:sz="10.285712" w:space="0" w:color="000000"/>
              <w:right w:val="single" w:sz="10.285712" w:space="0" w:color="000000"/>
            </w:tcBorders>
          </w:tcPr>
          <w:p>
            <w:pPr>
              <w:spacing w:before="24" w:after="0" w:line="240" w:lineRule="auto"/>
              <w:ind w:left="174" w:right="-76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0"/>
                <w:w w:val="120"/>
              </w:rPr>
              <w:t>10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503" w:type="dxa"/>
            <w:tcBorders>
              <w:top w:val="single" w:sz="7.714288" w:space="0" w:color="000000"/>
              <w:bottom w:val="single" w:sz="10.285712" w:space="0" w:color="000000"/>
              <w:left w:val="single" w:sz="10.285712" w:space="0" w:color="000000"/>
              <w:right w:val="single" w:sz="10.285712" w:space="0" w:color="000000"/>
            </w:tcBorders>
          </w:tcPr>
          <w:p>
            <w:pPr>
              <w:spacing w:before="24" w:after="0" w:line="240" w:lineRule="auto"/>
              <w:ind w:left="39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0"/>
                <w:w w:val="100"/>
              </w:rPr>
              <w:t>SENIDA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27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0"/>
              </w:rPr>
              <w:t>FEH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-12"/>
                <w:w w:val="100"/>
              </w:rPr>
              <w:t>M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-146"/>
                <w:w w:val="100"/>
              </w:rPr>
              <w:t>M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0"/>
              </w:rPr>
              <w:t>I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0"/>
              </w:rPr>
              <w:t>  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0"/>
                <w:w w:val="107"/>
              </w:rPr>
              <w:t>ESI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555" w:type="dxa"/>
            <w:tcBorders>
              <w:top w:val="single" w:sz="7.714288" w:space="0" w:color="000000"/>
              <w:bottom w:val="single" w:sz="10.285712" w:space="0" w:color="000000"/>
              <w:left w:val="single" w:sz="10.285712" w:space="0" w:color="000000"/>
              <w:right w:val="single" w:sz="10.285712" w:space="0" w:color="000000"/>
            </w:tcBorders>
          </w:tcPr>
          <w:p>
            <w:pPr>
              <w:spacing w:before="4" w:after="0" w:line="240" w:lineRule="auto"/>
              <w:ind w:left="35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1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49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9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0"/>
                <w:w w:val="101"/>
              </w:rPr>
              <w:t>SHQIPERISE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264" w:hRule="exact"/>
        </w:trPr>
        <w:tc>
          <w:tcPr>
            <w:tcW w:w="431" w:type="dxa"/>
            <w:tcBorders>
              <w:top w:val="single" w:sz="10.285712" w:space="0" w:color="000000"/>
              <w:bottom w:val="single" w:sz="10.285712" w:space="0" w:color="000000"/>
              <w:left w:val="single" w:sz="10.285712" w:space="0" w:color="000000"/>
              <w:right w:val="single" w:sz="10.285712" w:space="0" w:color="000000"/>
            </w:tcBorders>
          </w:tcPr>
          <w:p>
            <w:pPr>
              <w:spacing w:before="24" w:after="0" w:line="240" w:lineRule="auto"/>
              <w:ind w:left="174" w:right="-98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0"/>
                <w:w w:val="131"/>
              </w:rPr>
              <w:t>11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503" w:type="dxa"/>
            <w:tcBorders>
              <w:top w:val="single" w:sz="10.285712" w:space="0" w:color="000000"/>
              <w:bottom w:val="single" w:sz="10.285712" w:space="0" w:color="000000"/>
              <w:left w:val="single" w:sz="10.285712" w:space="0" w:color="000000"/>
              <w:right w:val="single" w:sz="10.285712" w:space="0" w:color="000000"/>
            </w:tcBorders>
          </w:tcPr>
          <w:p>
            <w:pPr>
              <w:spacing w:before="24" w:after="0" w:line="240" w:lineRule="auto"/>
              <w:ind w:left="19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313131"/>
                <w:spacing w:val="-14"/>
                <w:w w:val="100"/>
              </w:rPr>
              <w:t>T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0"/>
                <w:w w:val="100"/>
              </w:rPr>
              <w:t>M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3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0"/>
                <w:w w:val="100"/>
              </w:rPr>
              <w:t>G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5"/>
                <w:w w:val="100"/>
              </w:rPr>
              <w:t>J</w:t>
            </w:r>
            <w:r>
              <w:rPr>
                <w:rFonts w:ascii="Arial" w:hAnsi="Arial" w:cs="Arial" w:eastAsia="Arial"/>
                <w:sz w:val="18"/>
                <w:szCs w:val="18"/>
                <w:color w:val="313131"/>
                <w:spacing w:val="-3"/>
                <w:w w:val="100"/>
              </w:rPr>
              <w:t>E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-2"/>
                <w:w w:val="100"/>
              </w:rPr>
              <w:t>K</w:t>
            </w:r>
            <w:r>
              <w:rPr>
                <w:rFonts w:ascii="Arial" w:hAnsi="Arial" w:cs="Arial" w:eastAsia="Arial"/>
                <w:sz w:val="18"/>
                <w:szCs w:val="18"/>
                <w:color w:val="313131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8"/>
                <w:szCs w:val="18"/>
                <w:color w:val="313131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0"/>
                <w:w w:val="109"/>
              </w:rPr>
              <w:t>DOSHI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555" w:type="dxa"/>
            <w:tcBorders>
              <w:top w:val="single" w:sz="10.285712" w:space="0" w:color="000000"/>
              <w:bottom w:val="single" w:sz="10.285712" w:space="0" w:color="000000"/>
              <w:left w:val="single" w:sz="10.285712" w:space="0" w:color="000000"/>
              <w:right w:val="single" w:sz="10.285712" w:space="0" w:color="000000"/>
            </w:tcBorders>
          </w:tcPr>
          <w:p>
            <w:pPr>
              <w:spacing w:before="11" w:after="0" w:line="240" w:lineRule="auto"/>
              <w:ind w:left="35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1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0"/>
                <w:w w:val="100"/>
              </w:rPr>
              <w:t>SOCIA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3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0"/>
                <w:w w:val="100"/>
              </w:rPr>
              <w:t>DEMOKRATE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61616"/>
                <w:spacing w:val="0"/>
                <w:w w:val="102"/>
              </w:rPr>
              <w:t>SHQIPERISE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</w:tbl>
    <w:p>
      <w:pPr>
        <w:jc w:val="left"/>
        <w:spacing w:after="0"/>
        <w:sectPr>
          <w:pgMar w:header="1495" w:footer="0" w:top="1960" w:bottom="280" w:left="1440" w:right="900"/>
          <w:pgSz w:w="12240" w:h="15840"/>
        </w:sectPr>
      </w:pPr>
      <w:rPr/>
    </w:p>
    <w:p>
      <w:pPr>
        <w:spacing w:before="8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1.199999" w:type="dxa"/>
      </w:tblPr>
      <w:tblGrid/>
      <w:tr>
        <w:trPr>
          <w:trHeight w:val="254" w:hRule="exact"/>
        </w:trPr>
        <w:tc>
          <w:tcPr>
            <w:tcW w:w="413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67" w:right="-5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19"/>
                <w:b/>
                <w:bCs/>
              </w:rPr>
              <w:t>Nr.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155" w:type="dxa"/>
            <w:gridSpan w:val="2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2223" w:right="2154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-18"/>
                <w:w w:val="116"/>
                <w:b/>
                <w:bCs/>
              </w:rPr>
              <w:t>P</w:t>
            </w:r>
            <w:r>
              <w:rPr>
                <w:rFonts w:ascii="Arial" w:hAnsi="Arial" w:cs="Arial" w:eastAsia="Arial"/>
                <w:sz w:val="18"/>
                <w:szCs w:val="18"/>
                <w:color w:val="181818"/>
                <w:spacing w:val="0"/>
                <w:w w:val="126"/>
                <w:b/>
                <w:bCs/>
              </w:rPr>
              <w:t>ar</w:t>
            </w:r>
            <w:r>
              <w:rPr>
                <w:rFonts w:ascii="Arial" w:hAnsi="Arial" w:cs="Arial" w:eastAsia="Arial"/>
                <w:sz w:val="18"/>
                <w:szCs w:val="18"/>
                <w:color w:val="181818"/>
                <w:spacing w:val="-12"/>
                <w:w w:val="126"/>
                <w:b/>
                <w:bCs/>
              </w:rPr>
              <w:t>t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-20"/>
                <w:w w:val="155"/>
                <w:b/>
                <w:bCs/>
              </w:rPr>
              <w:t>i</w:t>
            </w:r>
            <w:r>
              <w:rPr>
                <w:rFonts w:ascii="Arial" w:hAnsi="Arial" w:cs="Arial" w:eastAsia="Arial"/>
                <w:sz w:val="18"/>
                <w:szCs w:val="18"/>
                <w:color w:val="181818"/>
                <w:spacing w:val="0"/>
                <w:w w:val="128"/>
                <w:b/>
                <w:bCs/>
              </w:rPr>
              <w:t>te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211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11"/>
              </w:rPr>
              <w:t>Vota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89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70" w:right="314"/>
              <w:jc w:val="center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32"/>
              </w:rPr>
              <w:t>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74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77" w:right="-44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13"/>
              </w:rPr>
              <w:t>Mandate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762" w:type="dxa"/>
            <w:gridSpan w:val="2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26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w w:val="171"/>
              </w:rPr>
              <w:t>1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-2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LEVIZJA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4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1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PE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7"/>
              </w:rPr>
              <w:t>INTEGRIM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06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left="2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21"/>
              </w:rPr>
              <w:t>LSI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82" w:right="-45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17"/>
              </w:rPr>
              <w:t>55.818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89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69" w:right="-62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20"/>
              </w:rPr>
              <w:t>13,43%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74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right="4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7"/>
              </w:rPr>
              <w:t>5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4" w:hRule="exact"/>
        </w:trPr>
        <w:tc>
          <w:tcPr>
            <w:tcW w:w="4762" w:type="dxa"/>
            <w:gridSpan w:val="2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25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2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4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2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1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3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06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PS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77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15"/>
              </w:rPr>
              <w:t>200.479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89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250" w:right="-43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20"/>
              </w:rPr>
              <w:t>48,23%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74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right="-13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18"/>
              </w:rPr>
              <w:t>18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762" w:type="dxa"/>
            <w:gridSpan w:val="2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25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3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4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2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8"/>
              </w:rPr>
              <w:t>KRISTIA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8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19"/>
                <w:w w:val="108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DEMOKRATE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1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2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06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2"/>
              </w:rPr>
              <w:t>PKD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461" w:right="-45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18"/>
              </w:rPr>
              <w:t>813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89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65" w:right="-4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21"/>
              </w:rPr>
              <w:t>0,20%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7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21"/>
              </w:rPr>
              <w:t>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5" w:hRule="exact"/>
        </w:trPr>
        <w:tc>
          <w:tcPr>
            <w:tcW w:w="4762" w:type="dxa"/>
            <w:gridSpan w:val="2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left="250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4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4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SFIDA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PE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-1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4"/>
              </w:rPr>
              <w:t>SHQIPERINE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06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left="2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6"/>
              </w:rPr>
              <w:t>SFIDA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88" w:right="-43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18"/>
              </w:rPr>
              <w:t>2.434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89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65" w:right="-4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21"/>
              </w:rPr>
              <w:t>0,59%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74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21"/>
              </w:rPr>
              <w:t>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4" w:hRule="exact"/>
        </w:trPr>
        <w:tc>
          <w:tcPr>
            <w:tcW w:w="4762" w:type="dxa"/>
            <w:gridSpan w:val="2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left="25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5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4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2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REPUBLIKANE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3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3"/>
              </w:rPr>
              <w:t>SHQIPTARE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06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left="2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PR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470" w:right="-46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15"/>
              </w:rPr>
              <w:t>748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89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65" w:right="-4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21"/>
              </w:rPr>
              <w:t>0,18%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74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right="2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9"/>
              </w:rPr>
              <w:t>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4" w:hRule="exact"/>
        </w:trPr>
        <w:tc>
          <w:tcPr>
            <w:tcW w:w="4762" w:type="dxa"/>
            <w:gridSpan w:val="2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25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6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4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3"/>
              </w:rPr>
              <w:t>DEMOKRATIKE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06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PO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86" w:right="-61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81818"/>
                <w:w w:val="116"/>
              </w:rPr>
              <w:t>12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-8"/>
                <w:w w:val="116"/>
              </w:rPr>
              <w:t>7</w:t>
            </w:r>
            <w:r>
              <w:rPr>
                <w:rFonts w:ascii="Arial" w:hAnsi="Arial" w:cs="Arial" w:eastAsia="Arial"/>
                <w:sz w:val="17"/>
                <w:szCs w:val="17"/>
                <w:color w:val="3F3F3F"/>
                <w:spacing w:val="0"/>
                <w:w w:val="121"/>
              </w:rPr>
              <w:t>.997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89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59" w:right="-47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19"/>
              </w:rPr>
              <w:t>30,79%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74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0" w:after="0" w:line="226" w:lineRule="exact"/>
              <w:ind w:right="-42"/>
              <w:jc w:val="righ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282828"/>
                <w:spacing w:val="0"/>
                <w:w w:val="126"/>
              </w:rPr>
              <w:t>11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</w:tr>
      <w:tr>
        <w:trPr>
          <w:trHeight w:val="245" w:hRule="exact"/>
        </w:trPr>
        <w:tc>
          <w:tcPr>
            <w:tcW w:w="4762" w:type="dxa"/>
            <w:gridSpan w:val="2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25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7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4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2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6"/>
              </w:rPr>
              <w:t>BASHKIM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-29"/>
                <w:w w:val="106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6"/>
              </w:rPr>
              <w:t>DEMOKRISTIA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6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41"/>
                <w:w w:val="106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6"/>
              </w:rPr>
              <w:t>SHQIPTAR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06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29" w:right="-43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3"/>
              </w:rPr>
              <w:t>PBDKSH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480" w:right="-56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15"/>
              </w:rPr>
              <w:t>178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89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374" w:right="-4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19"/>
              </w:rPr>
              <w:t>0,04%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74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right="2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9"/>
              </w:rPr>
              <w:t>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762" w:type="dxa"/>
            <w:gridSpan w:val="2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left="25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8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4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2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ALEANCA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2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4"/>
              </w:rPr>
              <w:t>DEMOKRISTIANE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06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left="1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3"/>
              </w:rPr>
              <w:t>ADK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480" w:right="-56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15"/>
              </w:rPr>
              <w:t>109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89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365" w:right="-4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21"/>
              </w:rPr>
              <w:t>0,03%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7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21"/>
              </w:rPr>
              <w:t>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4" w:hRule="exact"/>
        </w:trPr>
        <w:tc>
          <w:tcPr>
            <w:tcW w:w="4762" w:type="dxa"/>
            <w:gridSpan w:val="2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left="25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9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4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2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SOCIA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3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DEMOKRATE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2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3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06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left="2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2"/>
              </w:rPr>
              <w:t>PSD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461" w:right="-45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18"/>
              </w:rPr>
              <w:t>820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89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365" w:right="-4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21"/>
              </w:rPr>
              <w:t>0,20%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74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21"/>
              </w:rPr>
              <w:t>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13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left="163" w:right="-6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18"/>
              </w:rPr>
              <w:t>10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49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ALEANCA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2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3"/>
              </w:rPr>
              <w:t>DEMOKRATIKE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06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5"/>
              </w:rPr>
              <w:t>AD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461" w:right="-62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24"/>
              </w:rPr>
              <w:t>221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89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65" w:right="-4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21"/>
              </w:rPr>
              <w:t>0,05%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74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21"/>
              </w:rPr>
              <w:t>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4" w:hRule="exact"/>
        </w:trPr>
        <w:tc>
          <w:tcPr>
            <w:tcW w:w="413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163" w:right="-95"/>
              <w:jc w:val="left"/>
              <w:rPr>
                <w:rFonts w:ascii="Arial" w:hAnsi="Arial" w:cs="Arial" w:eastAsia="Arial"/>
                <w:sz w:val="19"/>
                <w:szCs w:val="19"/>
              </w:rPr>
            </w:pPr>
            <w:rPr/>
            <w:r>
              <w:rPr>
                <w:rFonts w:ascii="Arial" w:hAnsi="Arial" w:cs="Arial" w:eastAsia="Arial"/>
                <w:sz w:val="19"/>
                <w:szCs w:val="19"/>
                <w:color w:val="282828"/>
                <w:spacing w:val="0"/>
                <w:w w:val="117"/>
              </w:rPr>
              <w:t>11</w:t>
            </w:r>
            <w:r>
              <w:rPr>
                <w:rFonts w:ascii="Arial" w:hAnsi="Arial" w:cs="Arial" w:eastAsia="Arial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4349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FRYMA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1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3"/>
              </w:rPr>
              <w:t>DEMOKRATIKE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06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FRO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0" w:after="0" w:line="214" w:lineRule="exact"/>
              <w:ind w:left="307" w:right="-62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282828"/>
                <w:w w:val="117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82828"/>
                <w:spacing w:val="1"/>
                <w:w w:val="117"/>
              </w:rPr>
              <w:t>.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18"/>
              </w:rPr>
              <w:t>760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89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65" w:right="-4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21"/>
              </w:rPr>
              <w:t>0,42%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74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21"/>
              </w:rPr>
              <w:t>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13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left="163" w:right="-7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19"/>
              </w:rPr>
              <w:t>12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49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2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DEMOKRACIA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3"/>
              </w:rPr>
              <w:t>SOCIALE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06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2"/>
              </w:rPr>
              <w:t>PDS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461" w:right="-4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19"/>
              </w:rPr>
              <w:t>762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89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65" w:right="-4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21"/>
              </w:rPr>
              <w:t>0,18%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7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21"/>
              </w:rPr>
              <w:t>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13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left="163" w:right="-6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18"/>
              </w:rPr>
              <w:t>13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49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4"/>
              </w:rPr>
              <w:t>DREJTESI,INTEGRI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4"/>
              </w:rPr>
              <w:t>M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13"/>
                <w:w w:val="104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DH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1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5"/>
              </w:rPr>
              <w:t>UNITET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06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left="2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10"/>
              </w:rPr>
              <w:t>PDIU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92" w:right="-6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18"/>
              </w:rPr>
              <w:t>12.439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89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74" w:right="-44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18"/>
              </w:rPr>
              <w:t>2,99%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7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21"/>
              </w:rPr>
              <w:t>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13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left="163" w:right="-6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18"/>
              </w:rPr>
              <w:t>14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49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left="1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ALEANCA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1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ARBNORE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2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KOMBETARE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06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left="1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46"/>
              </w:rPr>
              <w:t>MK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480" w:right="-56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15"/>
              </w:rPr>
              <w:t>158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89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65" w:right="-4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21"/>
              </w:rPr>
              <w:t>0,04%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7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21"/>
              </w:rPr>
              <w:t>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4" w:hRule="exact"/>
        </w:trPr>
        <w:tc>
          <w:tcPr>
            <w:tcW w:w="413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left="163" w:right="-66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17"/>
              </w:rPr>
              <w:t>15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49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9"/>
              </w:rPr>
              <w:t>MINORITETI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-10"/>
                <w:w w:val="109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ETNIK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3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GREK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2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PE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-1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TE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2"/>
              </w:rPr>
              <w:t>ARDHMEN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06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left="2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MEGA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right="-1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17"/>
              </w:rPr>
              <w:t>52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89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365" w:right="-4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21"/>
              </w:rPr>
              <w:t>0,01%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74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21"/>
              </w:rPr>
              <w:t>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13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63" w:right="-6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18"/>
              </w:rPr>
              <w:t>16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49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2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KOMUNISTE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1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3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06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PKSH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461" w:right="-42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17"/>
              </w:rPr>
              <w:t>286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89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365" w:right="-4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21"/>
              </w:rPr>
              <w:t>0,07%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74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21"/>
              </w:rPr>
              <w:t>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4" w:hRule="exact"/>
        </w:trPr>
        <w:tc>
          <w:tcPr>
            <w:tcW w:w="413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63" w:right="-6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18"/>
              </w:rPr>
              <w:t>17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49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ALEANCA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2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POPULLORE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-1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PE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3"/>
              </w:rPr>
              <w:t>DREJTESI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06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1"/>
              </w:rPr>
              <w:t>APD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461" w:right="-45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18"/>
              </w:rPr>
              <w:t>954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89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65" w:right="-4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21"/>
              </w:rPr>
              <w:t>0,23%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74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right="2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9"/>
              </w:rPr>
              <w:t>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5" w:hRule="exact"/>
        </w:trPr>
        <w:tc>
          <w:tcPr>
            <w:tcW w:w="413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63" w:right="-6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18"/>
              </w:rPr>
              <w:t>18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49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LISTA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4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1"/>
              </w:rPr>
              <w:t>BARABARTE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06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5"/>
              </w:rPr>
              <w:t>LIBRA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40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88" w:right="-46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-7"/>
                <w:w w:val="120"/>
              </w:rPr>
              <w:t>9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-13"/>
                <w:w w:val="168"/>
              </w:rPr>
              <w:t>.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18"/>
              </w:rPr>
              <w:t>624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89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74" w:right="-44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18"/>
              </w:rPr>
              <w:t>2,32%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74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21"/>
              </w:rPr>
              <w:t>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13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/>
            <w:rPr/>
          </w:p>
        </w:tc>
        <w:tc>
          <w:tcPr>
            <w:tcW w:w="4349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0" w:after="0" w:line="201" w:lineRule="exact"/>
              <w:ind w:right="-7"/>
              <w:jc w:val="righ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181818"/>
                <w:w w:val="119"/>
                <w:b/>
                <w:bCs/>
              </w:rPr>
              <w:t>G</w:t>
            </w:r>
            <w:r>
              <w:rPr>
                <w:rFonts w:ascii="Arial" w:hAnsi="Arial" w:cs="Arial" w:eastAsia="Arial"/>
                <w:sz w:val="18"/>
                <w:szCs w:val="18"/>
                <w:color w:val="181818"/>
                <w:spacing w:val="-18"/>
                <w:w w:val="119"/>
                <w:b/>
                <w:bCs/>
              </w:rPr>
              <w:t>j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-1"/>
                <w:w w:val="194"/>
                <w:b/>
                <w:bCs/>
              </w:rPr>
              <w:t>i</w:t>
            </w:r>
            <w:r>
              <w:rPr>
                <w:rFonts w:ascii="Arial" w:hAnsi="Arial" w:cs="Arial" w:eastAsia="Arial"/>
                <w:sz w:val="18"/>
                <w:szCs w:val="18"/>
                <w:color w:val="181818"/>
                <w:spacing w:val="-7"/>
                <w:w w:val="140"/>
                <w:b/>
                <w:bCs/>
              </w:rPr>
              <w:t>t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-12"/>
                <w:w w:val="123"/>
                <w:b/>
                <w:bCs/>
              </w:rPr>
              <w:t>h</w:t>
            </w:r>
            <w:r>
              <w:rPr>
                <w:rFonts w:ascii="Arial" w:hAnsi="Arial" w:cs="Arial" w:eastAsia="Arial"/>
                <w:sz w:val="18"/>
                <w:szCs w:val="18"/>
                <w:color w:val="181818"/>
                <w:spacing w:val="0"/>
                <w:w w:val="112"/>
                <w:b/>
                <w:bCs/>
              </w:rPr>
              <w:t>s</w:t>
            </w:r>
            <w:r>
              <w:rPr>
                <w:rFonts w:ascii="Arial" w:hAnsi="Arial" w:cs="Arial" w:eastAsia="Arial"/>
                <w:sz w:val="18"/>
                <w:szCs w:val="18"/>
                <w:color w:val="181818"/>
                <w:spacing w:val="-11"/>
                <w:w w:val="112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47"/>
                <w:b/>
                <w:bCs/>
              </w:rPr>
              <w:t>j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806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/>
            <w:rPr/>
          </w:p>
        </w:tc>
        <w:tc>
          <w:tcPr>
            <w:tcW w:w="840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67" w:right="-4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w w:val="115"/>
              </w:rPr>
              <w:t>41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-4"/>
                <w:w w:val="115"/>
              </w:rPr>
              <w:t>5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-13"/>
                <w:w w:val="168"/>
              </w:rPr>
              <w:t>.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18"/>
              </w:rPr>
              <w:t>652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989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63" w:right="-64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19"/>
              </w:rPr>
              <w:t>100,00%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874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right="1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16"/>
              </w:rPr>
              <w:t>34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</w:tbl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8" w:after="0" w:line="240" w:lineRule="auto"/>
        <w:ind w:left="2026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LISTA</w:t>
      </w:r>
      <w:r>
        <w:rPr>
          <w:rFonts w:ascii="Arial" w:hAnsi="Arial" w:cs="Arial" w:eastAsia="Arial"/>
          <w:sz w:val="17"/>
          <w:szCs w:val="17"/>
          <w:color w:val="282828"/>
          <w:spacing w:val="4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100"/>
        </w:rPr>
        <w:t>EMERORE</w:t>
      </w:r>
      <w:r>
        <w:rPr>
          <w:rFonts w:ascii="Arial" w:hAnsi="Arial" w:cs="Arial" w:eastAsia="Arial"/>
          <w:sz w:val="17"/>
          <w:szCs w:val="17"/>
          <w:color w:val="282828"/>
          <w:spacing w:val="-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181818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82828"/>
          <w:spacing w:val="0"/>
          <w:w w:val="98"/>
        </w:rPr>
        <w:t>DEPUTETEVE</w:t>
      </w:r>
      <w:r>
        <w:rPr>
          <w:rFonts w:ascii="Arial" w:hAnsi="Arial" w:cs="Arial" w:eastAsia="Arial"/>
          <w:sz w:val="17"/>
          <w:szCs w:val="17"/>
          <w:color w:val="282828"/>
          <w:spacing w:val="-3"/>
          <w:w w:val="98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0"/>
        </w:rPr>
        <w:t>TE</w:t>
      </w:r>
      <w:r>
        <w:rPr>
          <w:rFonts w:ascii="Arial" w:hAnsi="Arial" w:cs="Arial" w:eastAsia="Arial"/>
          <w:sz w:val="17"/>
          <w:szCs w:val="17"/>
          <w:color w:val="181818"/>
          <w:spacing w:val="24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01"/>
        </w:rPr>
        <w:t>ZGJEDHUR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2" w:after="0" w:line="10" w:lineRule="exact"/>
        <w:jc w:val="left"/>
        <w:rPr>
          <w:sz w:val="1"/>
          <w:szCs w:val="1"/>
        </w:rPr>
      </w:pPr>
      <w:rPr/>
      <w:r>
        <w:rPr>
          <w:sz w:val="1"/>
          <w:szCs w:val="1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1.199999" w:type="dxa"/>
      </w:tblPr>
      <w:tblGrid/>
      <w:tr>
        <w:trPr>
          <w:trHeight w:val="250" w:hRule="exact"/>
        </w:trPr>
        <w:tc>
          <w:tcPr>
            <w:tcW w:w="413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left="2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19"/>
              </w:rPr>
              <w:t>Nr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49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38" w:right="-20"/>
              <w:jc w:val="left"/>
              <w:tabs>
                <w:tab w:pos="1320" w:val="left"/>
                <w:tab w:pos="2340" w:val="left"/>
              </w:tabs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Emri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Atesia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16"/>
              </w:rPr>
              <w:t>Mbiemri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509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994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17"/>
              </w:rPr>
              <w:t>Subjekt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17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-12"/>
                <w:w w:val="117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17"/>
              </w:rPr>
              <w:t>zgjedhor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4" w:hRule="exact"/>
        </w:trPr>
        <w:tc>
          <w:tcPr>
            <w:tcW w:w="4762" w:type="dxa"/>
            <w:gridSpan w:val="2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27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11"/>
                <w:w w:val="171"/>
              </w:rPr>
              <w:t>1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3"/>
              </w:rPr>
              <w:t>ALBANA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1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SADIK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11"/>
              </w:rPr>
              <w:t>VOKSHI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509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4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3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3"/>
              </w:rPr>
              <w:t>DEMOKRATIKE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762" w:type="dxa"/>
            <w:gridSpan w:val="2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6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2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2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ARBEN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3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NOVRUZ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2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1"/>
              </w:rPr>
              <w:t>AHMETAJ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509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4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2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2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3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4" w:hRule="exact"/>
        </w:trPr>
        <w:tc>
          <w:tcPr>
            <w:tcW w:w="4762" w:type="dxa"/>
            <w:gridSpan w:val="2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6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3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2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ARBEN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3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SERVET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4"/>
              </w:rPr>
              <w:t>PELLUMBI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509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4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2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2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3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762" w:type="dxa"/>
            <w:gridSpan w:val="2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25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4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3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BESNIK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4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MITAT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BARAJ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509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34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2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2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3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762" w:type="dxa"/>
            <w:gridSpan w:val="2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26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5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3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BLERINA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4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9"/>
              </w:rPr>
              <w:t>GUR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3"/>
                <w:w w:val="109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2"/>
              </w:rPr>
              <w:t>GJYLAMETI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509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4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2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3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762" w:type="dxa"/>
            <w:gridSpan w:val="2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25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6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4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DASHAMI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2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HAMIT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3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9"/>
              </w:rPr>
              <w:t>SHEHI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509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4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3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3"/>
              </w:rPr>
              <w:t>DEMOKRATIKE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4" w:hRule="exact"/>
        </w:trPr>
        <w:tc>
          <w:tcPr>
            <w:tcW w:w="4762" w:type="dxa"/>
            <w:gridSpan w:val="2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26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7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3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ELONA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2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SHPETIM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 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3"/>
              </w:rPr>
              <w:t>HOXHA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509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4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2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3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5" w:hRule="exact"/>
        </w:trPr>
        <w:tc>
          <w:tcPr>
            <w:tcW w:w="4762" w:type="dxa"/>
            <w:gridSpan w:val="2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5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8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4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ENDRIT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3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VULLNETA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2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6"/>
              </w:rPr>
              <w:t>BRAIMLLARI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509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34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LEVIZJA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4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1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PE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6"/>
              </w:rPr>
              <w:t>INTEGRIM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762" w:type="dxa"/>
            <w:gridSpan w:val="2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25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9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4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ERVI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2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ALFRE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D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1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9"/>
              </w:rPr>
              <w:t>BUSHATI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509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4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2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2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3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4" w:hRule="exact"/>
        </w:trPr>
        <w:tc>
          <w:tcPr>
            <w:tcW w:w="413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32" w:after="0" w:line="240" w:lineRule="auto"/>
              <w:ind w:left="163" w:right="-6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18"/>
              </w:rPr>
              <w:t>10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49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FATMI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3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ALI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4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6"/>
              </w:rPr>
              <w:t>MEDIU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509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4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3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3"/>
              </w:rPr>
              <w:t>DEMOKRATIKE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13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0" w:after="0" w:line="221" w:lineRule="exact"/>
              <w:ind w:left="163" w:right="-101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282828"/>
                <w:spacing w:val="0"/>
                <w:w w:val="126"/>
                <w:position w:val="-1"/>
              </w:rPr>
              <w:t>11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4349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FATMI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3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12"/>
              </w:rPr>
              <w:t>SEZA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-33"/>
                <w:w w:val="112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XHAFAJ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509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4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2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2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3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4" w:hRule="exact"/>
        </w:trPr>
        <w:tc>
          <w:tcPr>
            <w:tcW w:w="413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left="163" w:right="-7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19"/>
              </w:rPr>
              <w:t>12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49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FLOIDA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4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FADAJEV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1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KERPA&lt;;I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509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4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LEVIZJA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4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1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PE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6"/>
              </w:rPr>
              <w:t>INTEGRIM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13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left="163" w:right="-6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18"/>
              </w:rPr>
              <w:t>13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49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2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GENT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1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HYSE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11"/>
              </w:rPr>
              <w:t>STRAZIMIRI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509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4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3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3"/>
              </w:rPr>
              <w:t>DEMOKRATIKE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13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left="163" w:right="-6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18"/>
              </w:rPr>
              <w:t>14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49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2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GRIDA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4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AGI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M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4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6"/>
              </w:rPr>
              <w:t>SHQIMA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509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4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3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3"/>
              </w:rPr>
              <w:t>DEMOKRATIKE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13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left="163" w:right="-66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17"/>
              </w:rPr>
              <w:t>15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49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HALIM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 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1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MARSUT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1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2"/>
              </w:rPr>
              <w:t>KOSOVA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509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4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3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3"/>
              </w:rPr>
              <w:t>DEMOKRATIKE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4" w:hRule="exact"/>
        </w:trPr>
        <w:tc>
          <w:tcPr>
            <w:tcW w:w="413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32" w:after="0" w:line="240" w:lineRule="auto"/>
              <w:ind w:left="163" w:right="-6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18"/>
              </w:rPr>
              <w:t>16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49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1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JORIDA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 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2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HASA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2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5"/>
              </w:rPr>
              <w:t>TABAKU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509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4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3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3"/>
              </w:rPr>
              <w:t>DEMOKRATIKE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4" w:hRule="exact"/>
        </w:trPr>
        <w:tc>
          <w:tcPr>
            <w:tcW w:w="413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63" w:right="-6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18"/>
              </w:rPr>
              <w:t>17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49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KEJ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-8"/>
                <w:w w:val="100"/>
              </w:rPr>
              <w:t>D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-96"/>
                <w:w w:val="100"/>
              </w:rPr>
              <w:t>F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ATMI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MEHMETAJ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509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4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LEVIZJA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4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1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PE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6"/>
              </w:rPr>
              <w:t>INTEGRIM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13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63" w:right="-6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18"/>
              </w:rPr>
              <w:t>18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49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KLAJDA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1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THEODHORAQ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3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1"/>
              </w:rPr>
              <w:t>GJOSHA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509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34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LEVIZJA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4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1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PE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6"/>
              </w:rPr>
              <w:t>INTEGRIM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13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left="163" w:right="-68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18"/>
              </w:rPr>
              <w:t>19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49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KLOTILDA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1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FATMI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3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4"/>
              </w:rPr>
              <w:t>BUSHKA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509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34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2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2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3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13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3" w:after="0" w:line="240" w:lineRule="auto"/>
              <w:ind w:left="154" w:right="-52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15"/>
              </w:rPr>
              <w:t>20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349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LUAN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3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MERSI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3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1"/>
              </w:rPr>
              <w:t>RAMA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509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4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LEVIZJA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4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82828"/>
                <w:spacing w:val="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PE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81818"/>
                <w:spacing w:val="0"/>
                <w:w w:val="106"/>
              </w:rPr>
              <w:t>INTEGRIM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</w:tbl>
    <w:p>
      <w:pPr>
        <w:jc w:val="left"/>
        <w:spacing w:after="0"/>
        <w:sectPr>
          <w:pgMar w:header="1502" w:footer="0" w:top="2560" w:bottom="280" w:left="1440" w:right="940"/>
          <w:headerReference w:type="default" r:id="rId6"/>
          <w:pgSz w:w="12240" w:h="15840"/>
        </w:sectPr>
      </w:pPr>
      <w:rPr/>
    </w:p>
    <w:p>
      <w:pPr>
        <w:spacing w:before="69" w:after="0" w:line="240" w:lineRule="auto"/>
        <w:ind w:left="5700" w:right="-20"/>
        <w:jc w:val="left"/>
        <w:rPr>
          <w:rFonts w:ascii="Arial" w:hAnsi="Arial" w:cs="Arial" w:eastAsia="Arial"/>
          <w:sz w:val="16"/>
          <w:szCs w:val="16"/>
        </w:rPr>
      </w:pPr>
      <w:rPr/>
      <w:r>
        <w:rPr>
          <w:rFonts w:ascii="Arial" w:hAnsi="Arial" w:cs="Arial" w:eastAsia="Arial"/>
          <w:sz w:val="16"/>
          <w:szCs w:val="16"/>
          <w:color w:val="262626"/>
          <w:spacing w:val="0"/>
          <w:w w:val="88"/>
          <w:i/>
        </w:rPr>
        <w:t>ZGJEDHJET</w:t>
      </w:r>
      <w:r>
        <w:rPr>
          <w:rFonts w:ascii="Arial" w:hAnsi="Arial" w:cs="Arial" w:eastAsia="Arial"/>
          <w:sz w:val="16"/>
          <w:szCs w:val="16"/>
          <w:color w:val="262626"/>
          <w:spacing w:val="8"/>
          <w:w w:val="88"/>
          <w:i/>
        </w:rPr>
        <w:t> </w:t>
      </w:r>
      <w:r>
        <w:rPr>
          <w:rFonts w:ascii="Arial" w:hAnsi="Arial" w:cs="Arial" w:eastAsia="Arial"/>
          <w:sz w:val="16"/>
          <w:szCs w:val="16"/>
          <w:color w:val="262626"/>
          <w:spacing w:val="0"/>
          <w:w w:val="88"/>
          <w:i/>
        </w:rPr>
        <w:t>PE</w:t>
      </w:r>
      <w:r>
        <w:rPr>
          <w:rFonts w:ascii="Arial" w:hAnsi="Arial" w:cs="Arial" w:eastAsia="Arial"/>
          <w:sz w:val="16"/>
          <w:szCs w:val="16"/>
          <w:color w:val="262626"/>
          <w:spacing w:val="0"/>
          <w:w w:val="88"/>
          <w:i/>
        </w:rPr>
        <w:t>R</w:t>
      </w:r>
      <w:r>
        <w:rPr>
          <w:rFonts w:ascii="Arial" w:hAnsi="Arial" w:cs="Arial" w:eastAsia="Arial"/>
          <w:sz w:val="16"/>
          <w:szCs w:val="16"/>
          <w:color w:val="262626"/>
          <w:spacing w:val="5"/>
          <w:w w:val="88"/>
          <w:i/>
        </w:rPr>
        <w:t> </w:t>
      </w:r>
      <w:r>
        <w:rPr>
          <w:rFonts w:ascii="Arial" w:hAnsi="Arial" w:cs="Arial" w:eastAsia="Arial"/>
          <w:sz w:val="16"/>
          <w:szCs w:val="16"/>
          <w:color w:val="262626"/>
          <w:spacing w:val="0"/>
          <w:w w:val="100"/>
          <w:i/>
        </w:rPr>
        <w:t>KUVENDI</w:t>
      </w:r>
      <w:r>
        <w:rPr>
          <w:rFonts w:ascii="Arial" w:hAnsi="Arial" w:cs="Arial" w:eastAsia="Arial"/>
          <w:sz w:val="16"/>
          <w:szCs w:val="16"/>
          <w:color w:val="262626"/>
          <w:spacing w:val="0"/>
          <w:w w:val="100"/>
          <w:i/>
        </w:rPr>
        <w:t>N</w:t>
      </w:r>
      <w:r>
        <w:rPr>
          <w:rFonts w:ascii="Arial" w:hAnsi="Arial" w:cs="Arial" w:eastAsia="Arial"/>
          <w:sz w:val="16"/>
          <w:szCs w:val="16"/>
          <w:color w:val="262626"/>
          <w:spacing w:val="-15"/>
          <w:w w:val="100"/>
          <w:i/>
        </w:rPr>
        <w:t> </w:t>
      </w:r>
      <w:r>
        <w:rPr>
          <w:rFonts w:ascii="Arial" w:hAnsi="Arial" w:cs="Arial" w:eastAsia="Arial"/>
          <w:sz w:val="16"/>
          <w:szCs w:val="16"/>
          <w:color w:val="262626"/>
          <w:spacing w:val="0"/>
          <w:w w:val="84"/>
          <w:i/>
        </w:rPr>
        <w:t>E</w:t>
      </w:r>
      <w:r>
        <w:rPr>
          <w:rFonts w:ascii="Arial" w:hAnsi="Arial" w:cs="Arial" w:eastAsia="Arial"/>
          <w:sz w:val="16"/>
          <w:szCs w:val="16"/>
          <w:color w:val="262626"/>
          <w:spacing w:val="-7"/>
          <w:w w:val="84"/>
          <w:i/>
        </w:rPr>
        <w:t> </w:t>
      </w:r>
      <w:r>
        <w:rPr>
          <w:rFonts w:ascii="Arial" w:hAnsi="Arial" w:cs="Arial" w:eastAsia="Arial"/>
          <w:sz w:val="16"/>
          <w:szCs w:val="16"/>
          <w:color w:val="262626"/>
          <w:spacing w:val="0"/>
          <w:w w:val="84"/>
          <w:i/>
        </w:rPr>
        <w:t>SHQJPERISE</w:t>
      </w:r>
      <w:r>
        <w:rPr>
          <w:rFonts w:ascii="Arial" w:hAnsi="Arial" w:cs="Arial" w:eastAsia="Arial"/>
          <w:sz w:val="16"/>
          <w:szCs w:val="16"/>
          <w:color w:val="262626"/>
          <w:spacing w:val="0"/>
          <w:w w:val="84"/>
          <w:i/>
        </w:rPr>
        <w:t> </w:t>
      </w:r>
      <w:r>
        <w:rPr>
          <w:rFonts w:ascii="Arial" w:hAnsi="Arial" w:cs="Arial" w:eastAsia="Arial"/>
          <w:sz w:val="16"/>
          <w:szCs w:val="16"/>
          <w:color w:val="262626"/>
          <w:spacing w:val="1"/>
          <w:w w:val="84"/>
          <w:i/>
        </w:rPr>
        <w:t> </w:t>
      </w:r>
      <w:r>
        <w:rPr>
          <w:rFonts w:ascii="Arial" w:hAnsi="Arial" w:cs="Arial" w:eastAsia="Arial"/>
          <w:sz w:val="16"/>
          <w:szCs w:val="16"/>
          <w:color w:val="262626"/>
          <w:spacing w:val="0"/>
          <w:w w:val="114"/>
          <w:i/>
        </w:rPr>
        <w:t>2017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</w:rPr>
      </w:r>
    </w:p>
    <w:p>
      <w:pPr>
        <w:spacing w:before="3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192" w:lineRule="exact"/>
        <w:ind w:left="1985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position w:val="-1"/>
        </w:rPr>
        <w:t>LISTA</w:t>
      </w:r>
      <w:r>
        <w:rPr>
          <w:rFonts w:ascii="Arial" w:hAnsi="Arial" w:cs="Arial" w:eastAsia="Arial"/>
          <w:sz w:val="17"/>
          <w:szCs w:val="17"/>
          <w:color w:val="262626"/>
          <w:spacing w:val="32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position w:val="-1"/>
        </w:rPr>
        <w:t>EMERORE</w:t>
      </w:r>
      <w:r>
        <w:rPr>
          <w:rFonts w:ascii="Arial" w:hAnsi="Arial" w:cs="Arial" w:eastAsia="Arial"/>
          <w:sz w:val="17"/>
          <w:szCs w:val="17"/>
          <w:color w:val="262626"/>
          <w:spacing w:val="-18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position w:val="-1"/>
        </w:rPr>
        <w:t>E</w:t>
      </w:r>
      <w:r>
        <w:rPr>
          <w:rFonts w:ascii="Arial" w:hAnsi="Arial" w:cs="Arial" w:eastAsia="Arial"/>
          <w:sz w:val="17"/>
          <w:szCs w:val="17"/>
          <w:color w:val="262626"/>
          <w:spacing w:val="2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97"/>
          <w:position w:val="-1"/>
        </w:rPr>
        <w:t>DEPUTETEVE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97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position w:val="-1"/>
        </w:rPr>
        <w:t>TE</w:t>
      </w:r>
      <w:r>
        <w:rPr>
          <w:rFonts w:ascii="Arial" w:hAnsi="Arial" w:cs="Arial" w:eastAsia="Arial"/>
          <w:sz w:val="17"/>
          <w:szCs w:val="17"/>
          <w:color w:val="262626"/>
          <w:spacing w:val="15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position w:val="-1"/>
        </w:rPr>
        <w:t>ZGJEDHUR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  <w:position w:val="0"/>
        </w:rPr>
      </w:r>
    </w:p>
    <w:p>
      <w:pPr>
        <w:spacing w:before="6" w:after="0" w:line="10" w:lineRule="exact"/>
        <w:jc w:val="left"/>
        <w:rPr>
          <w:sz w:val="1"/>
          <w:szCs w:val="1"/>
        </w:rPr>
      </w:pPr>
      <w:rPr/>
      <w:r>
        <w:rPr>
          <w:sz w:val="1"/>
          <w:szCs w:val="1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88.800001" w:type="dxa"/>
      </w:tblPr>
      <w:tblGrid/>
      <w:tr>
        <w:trPr>
          <w:trHeight w:val="245" w:hRule="exact"/>
        </w:trPr>
        <w:tc>
          <w:tcPr>
            <w:tcW w:w="408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1"/>
                <w:w w:val="110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010101"/>
                <w:spacing w:val="0"/>
                <w:w w:val="120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262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tabs>
                <w:tab w:pos="1280" w:val="left"/>
                <w:tab w:pos="2300" w:val="left"/>
              </w:tabs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Emri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1"/>
              </w:rPr>
              <w:t>Ate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1"/>
                <w:w w:val="112"/>
              </w:rPr>
              <w:t>s</w:t>
            </w:r>
            <w:r>
              <w:rPr>
                <w:rFonts w:ascii="Arial" w:hAnsi="Arial" w:cs="Arial" w:eastAsia="Arial"/>
                <w:sz w:val="17"/>
                <w:szCs w:val="17"/>
                <w:color w:val="010101"/>
                <w:spacing w:val="-2"/>
                <w:w w:val="193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6"/>
              </w:rPr>
              <w:t>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3"/>
              </w:rPr>
              <w:t>Mbiemri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446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97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w w:val="117"/>
              </w:rPr>
              <w:t>Subjekt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w w:val="118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2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zgjed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1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4"/>
              </w:rPr>
              <w:t>hor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5" w:hRule="exact"/>
        </w:trPr>
        <w:tc>
          <w:tcPr>
            <w:tcW w:w="408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54" w:right="-73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26"/>
              </w:rPr>
              <w:t>21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262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LULZIM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  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XHELA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1"/>
              </w:rPr>
              <w:t>BASHA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446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1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2"/>
              </w:rPr>
              <w:t>DEMOKRATIKE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08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154" w:right="-52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5"/>
              </w:rPr>
              <w:t>22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262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OGERTA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DHIONIS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2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4"/>
              </w:rPr>
              <w:t>MANASTIRLIU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446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1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1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5" w:hRule="exact"/>
        </w:trPr>
        <w:tc>
          <w:tcPr>
            <w:tcW w:w="408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154" w:right="-51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4"/>
              </w:rPr>
              <w:t>23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262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OLTA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1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ANXHELO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1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XHACKA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446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1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3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1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5" w:hRule="exact"/>
        </w:trPr>
        <w:tc>
          <w:tcPr>
            <w:tcW w:w="408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54" w:right="-52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5"/>
              </w:rPr>
              <w:t>24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262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ORJOLA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7"/>
              </w:rPr>
              <w:t>HYSN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29"/>
                <w:w w:val="107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1"/>
              </w:rPr>
              <w:t>PAMPURI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446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1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2"/>
              </w:rPr>
              <w:t>DEMOKRATIKE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08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154" w:right="-51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4"/>
              </w:rPr>
              <w:t>25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262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PANDE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U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2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SOTI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3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MAJKO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446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1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1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5" w:hRule="exact"/>
        </w:trPr>
        <w:tc>
          <w:tcPr>
            <w:tcW w:w="408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154" w:right="-51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4"/>
              </w:rPr>
              <w:t>26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262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RAKIP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2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BAJRA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M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1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9"/>
              </w:rPr>
              <w:t>SUU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446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1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1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5" w:hRule="exact"/>
        </w:trPr>
        <w:tc>
          <w:tcPr>
            <w:tcW w:w="408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54" w:right="-51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4"/>
              </w:rPr>
              <w:t>27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262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RUDINA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3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AZE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M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1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5"/>
              </w:rPr>
              <w:t>HAJDARI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446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1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2"/>
              </w:rPr>
              <w:t>DEMOKRATIKE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08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154" w:right="-51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4"/>
              </w:rPr>
              <w:t>28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262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7"/>
              </w:rPr>
              <w:t>SAD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11"/>
                <w:w w:val="107"/>
              </w:rPr>
              <w:t>!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7"/>
              </w:rPr>
              <w:t>MEH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15"/>
                <w:w w:val="107"/>
              </w:rPr>
              <w:t>D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106"/>
                <w:w w:val="107"/>
              </w:rPr>
              <w:t>V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7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35"/>
                <w:w w:val="107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7"/>
              </w:rPr>
              <w:t>ORPSI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446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1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1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5" w:hRule="exact"/>
        </w:trPr>
        <w:tc>
          <w:tcPr>
            <w:tcW w:w="408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154" w:right="-51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4"/>
              </w:rPr>
              <w:t>29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262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0"/>
              </w:rPr>
              <w:t>SAD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9"/>
                <w:w w:val="110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0"/>
              </w:rPr>
              <w:t>ISMAI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0"/>
              </w:rPr>
              <w:t>L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6"/>
                <w:w w:val="11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2"/>
              </w:rPr>
              <w:t>ABAZI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446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1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3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1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5" w:hRule="exact"/>
        </w:trPr>
        <w:tc>
          <w:tcPr>
            <w:tcW w:w="408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54" w:right="-54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6"/>
              </w:rPr>
              <w:t>30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262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SAIMI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1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BASHKI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M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3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1"/>
              </w:rPr>
              <w:t>TAHIR!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446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1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1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08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154" w:right="-75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27"/>
              </w:rPr>
              <w:t>31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262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SAL!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3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RAM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3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1"/>
              </w:rPr>
              <w:t>BERISHA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446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1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2"/>
              </w:rPr>
              <w:t>DEMOKRATIKE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5" w:hRule="exact"/>
        </w:trPr>
        <w:tc>
          <w:tcPr>
            <w:tcW w:w="408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3" w:after="0" w:line="240" w:lineRule="auto"/>
              <w:ind w:left="144" w:right="-56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22"/>
              </w:rPr>
              <w:t>32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262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6"/>
              </w:rPr>
              <w:t>UL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7"/>
                <w:w w:val="106"/>
              </w:rPr>
              <w:t>S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54"/>
                <w:w w:val="106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6"/>
              </w:rPr>
              <w:t>QERI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6"/>
              </w:rPr>
              <w:t>M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7"/>
                <w:w w:val="106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MANJA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446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1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1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5" w:hRule="exact"/>
        </w:trPr>
        <w:tc>
          <w:tcPr>
            <w:tcW w:w="408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54" w:right="-54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6"/>
              </w:rPr>
              <w:t>33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262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VASILIKA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1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6"/>
              </w:rPr>
              <w:t>LLAMB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29"/>
                <w:w w:val="106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6"/>
              </w:rPr>
              <w:t>HYSI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446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1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1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08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44" w:right="-56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22"/>
              </w:rPr>
              <w:t>34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262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XHEMA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MYSLI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M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2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2"/>
              </w:rPr>
              <w:t>QEFALIA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446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1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1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</w:tbl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8" w:after="0" w:line="192" w:lineRule="exact"/>
        <w:ind w:left="170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position w:val="-1"/>
        </w:rPr>
        <w:t>REZULTATI</w:t>
      </w:r>
      <w:r>
        <w:rPr>
          <w:rFonts w:ascii="Arial" w:hAnsi="Arial" w:cs="Arial" w:eastAsia="Arial"/>
          <w:sz w:val="17"/>
          <w:szCs w:val="17"/>
          <w:color w:val="262626"/>
          <w:spacing w:val="13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position w:val="-1"/>
        </w:rPr>
        <w:t>PERFUNDIMTA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position w:val="-1"/>
        </w:rPr>
        <w:t>R</w:t>
      </w:r>
      <w:r>
        <w:rPr>
          <w:rFonts w:ascii="Arial" w:hAnsi="Arial" w:cs="Arial" w:eastAsia="Arial"/>
          <w:sz w:val="17"/>
          <w:szCs w:val="17"/>
          <w:color w:val="262626"/>
          <w:spacing w:val="-15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414"/>
          <w:position w:val="-1"/>
        </w:rPr>
        <w:t>I</w:t>
      </w:r>
      <w:r>
        <w:rPr>
          <w:rFonts w:ascii="Arial" w:hAnsi="Arial" w:cs="Arial" w:eastAsia="Arial"/>
          <w:sz w:val="17"/>
          <w:szCs w:val="17"/>
          <w:color w:val="262626"/>
          <w:spacing w:val="-98"/>
          <w:w w:val="414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97"/>
          <w:position w:val="-1"/>
        </w:rPr>
        <w:t>ZGJEDHJEVE</w:t>
      </w:r>
      <w:r>
        <w:rPr>
          <w:rFonts w:ascii="Arial" w:hAnsi="Arial" w:cs="Arial" w:eastAsia="Arial"/>
          <w:sz w:val="17"/>
          <w:szCs w:val="17"/>
          <w:color w:val="262626"/>
          <w:spacing w:val="10"/>
          <w:w w:val="97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position w:val="-1"/>
        </w:rPr>
        <w:t>PE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position w:val="-1"/>
        </w:rPr>
        <w:t>R</w:t>
      </w:r>
      <w:r>
        <w:rPr>
          <w:rFonts w:ascii="Arial" w:hAnsi="Arial" w:cs="Arial" w:eastAsia="Arial"/>
          <w:sz w:val="17"/>
          <w:szCs w:val="17"/>
          <w:color w:val="262626"/>
          <w:spacing w:val="-16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position w:val="-1"/>
        </w:rPr>
        <w:t>ZONE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position w:val="-1"/>
        </w:rPr>
        <w:t>N</w:t>
      </w:r>
      <w:r>
        <w:rPr>
          <w:rFonts w:ascii="Arial" w:hAnsi="Arial" w:cs="Arial" w:eastAsia="Arial"/>
          <w:sz w:val="17"/>
          <w:szCs w:val="17"/>
          <w:color w:val="262626"/>
          <w:spacing w:val="23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position w:val="-1"/>
        </w:rPr>
        <w:t>ZGJEDHORE</w:t>
      </w:r>
      <w:r>
        <w:rPr>
          <w:rFonts w:ascii="Arial" w:hAnsi="Arial" w:cs="Arial" w:eastAsia="Arial"/>
          <w:sz w:val="17"/>
          <w:szCs w:val="17"/>
          <w:color w:val="262626"/>
          <w:spacing w:val="-16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position w:val="-1"/>
        </w:rPr>
        <w:t>QARK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  <w:position w:val="-1"/>
        </w:rPr>
        <w:t>U</w:t>
      </w:r>
      <w:r>
        <w:rPr>
          <w:rFonts w:ascii="Arial" w:hAnsi="Arial" w:cs="Arial" w:eastAsia="Arial"/>
          <w:sz w:val="17"/>
          <w:szCs w:val="17"/>
          <w:color w:val="262626"/>
          <w:spacing w:val="-1"/>
          <w:w w:val="100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1"/>
          <w:position w:val="-1"/>
        </w:rPr>
        <w:t>VLORE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  <w:position w:val="0"/>
        </w:rPr>
      </w:r>
    </w:p>
    <w:p>
      <w:pPr>
        <w:spacing w:before="9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8" w:after="0" w:line="192" w:lineRule="exact"/>
        <w:ind w:right="1149"/>
        <w:jc w:val="right"/>
        <w:rPr>
          <w:rFonts w:ascii="Arial" w:hAnsi="Arial" w:cs="Arial" w:eastAsia="Arial"/>
          <w:sz w:val="17"/>
          <w:szCs w:val="17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9.440002pt;margin-top:-13.407105pt;width:408.72pt;height:248.4pt;mso-position-horizontal-relative:page;mso-position-vertical-relative:paragraph;z-index:-8211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245" w:hRule="exact"/>
                    </w:trPr>
                    <w:tc>
                      <w:tcPr>
                        <w:tcW w:w="408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0" w:after="0" w:line="201" w:lineRule="exact"/>
                          <w:ind w:left="67" w:right="-4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10101"/>
                            <w:spacing w:val="0"/>
                            <w:w w:val="115"/>
                            <w:b/>
                            <w:bCs/>
                          </w:rPr>
                          <w:t>Nr.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054" w:type="dxa"/>
                        <w:gridSpan w:val="2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0" w:after="0" w:line="201" w:lineRule="exact"/>
                          <w:ind w:left="2184" w:right="2104"/>
                          <w:jc w:val="center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10101"/>
                            <w:spacing w:val="0"/>
                            <w:w w:val="116"/>
                            <w:b/>
                            <w:bCs/>
                          </w:rPr>
                          <w:t>Partite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211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9"/>
                          </w:rPr>
                          <w:t>Vota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74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0" w:after="0" w:line="202" w:lineRule="exact"/>
                          <w:ind w:left="370" w:right="316"/>
                          <w:jc w:val="center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1"/>
                            <w:szCs w:val="11"/>
                            <w:color w:val="262626"/>
                            <w:spacing w:val="-22"/>
                            <w:w w:val="131"/>
                            <w:position w:val="5"/>
                          </w:rPr>
                          <w:t>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262626"/>
                            <w:spacing w:val="0"/>
                            <w:w w:val="92"/>
                            <w:position w:val="0"/>
                          </w:rPr>
                          <w:t>/o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859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77" w:right="-43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10"/>
                          </w:rPr>
                          <w:t>Mandate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0" w:hRule="exact"/>
                    </w:trPr>
                    <w:tc>
                      <w:tcPr>
                        <w:tcW w:w="408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-47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50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262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44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0"/>
                          </w:rPr>
                          <w:t>LEVIZJA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3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0"/>
                          </w:rPr>
                          <w:t>SOCIALISTE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3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94"/>
                          </w:rPr>
                          <w:t>PE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94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-5"/>
                            <w:w w:val="9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6"/>
                          </w:rPr>
                          <w:t>INTEGRIM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2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2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17"/>
                          </w:rPr>
                          <w:t>LSI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192" w:right="-69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16"/>
                          </w:rPr>
                          <w:t>12.246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74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269" w:right="-65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w w:val="117"/>
                          </w:rPr>
                          <w:t>11,2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-11"/>
                            <w:w w:val="118"/>
                          </w:rPr>
                          <w:t>4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24242"/>
                            <w:spacing w:val="0"/>
                            <w:w w:val="132"/>
                          </w:rPr>
                          <w:t>%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59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3.84" w:space="0" w:color="000000"/>
                          <w:right w:val="single" w:sz="7.68" w:space="0" w:color="000000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45" w:hRule="exact"/>
                    </w:trPr>
                    <w:tc>
                      <w:tcPr>
                        <w:tcW w:w="408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250" w:right="-44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19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262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0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1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0"/>
                          </w:rPr>
                          <w:t>SOCIALISTE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3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1"/>
                          </w:rPr>
                          <w:t>SHQIPERISE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2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0"/>
                          </w:rPr>
                          <w:t>PS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182" w:right="-54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15"/>
                          </w:rPr>
                          <w:t>65.684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74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259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w w:val="120"/>
                          </w:rPr>
                          <w:t>60,3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-45"/>
                            <w:w w:val="121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24242"/>
                            <w:spacing w:val="0"/>
                            <w:w w:val="132"/>
                          </w:rPr>
                          <w:t>%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59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3.84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3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8"/>
                          </w:rPr>
                          <w:t>8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45" w:hRule="exact"/>
                    </w:trPr>
                    <w:tc>
                      <w:tcPr>
                        <w:tcW w:w="408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250" w:right="-45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20"/>
                          </w:rPr>
                          <w:t>3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262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2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1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0"/>
                          </w:rPr>
                          <w:t>KRISTIA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0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2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0"/>
                          </w:rPr>
                          <w:t>DEMOKRATE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-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1"/>
                          </w:rPr>
                          <w:t>SHQIPERISE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2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2"/>
                          </w:rPr>
                          <w:t>PKD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470" w:right="-68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16"/>
                          </w:rPr>
                          <w:t>172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74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365" w:right="-53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w w:val="118"/>
                          </w:rPr>
                          <w:t>0,1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-10"/>
                            <w:w w:val="119"/>
                          </w:rPr>
                          <w:t>6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24242"/>
                            <w:spacing w:val="0"/>
                            <w:w w:val="132"/>
                          </w:rPr>
                          <w:t>%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59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3.84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right="2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9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0" w:hRule="exact"/>
                    </w:trPr>
                    <w:tc>
                      <w:tcPr>
                        <w:tcW w:w="408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250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14"/>
                          </w:rPr>
                          <w:t>4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262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23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0"/>
                          </w:rPr>
                          <w:t>SFIDA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3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94"/>
                          </w:rPr>
                          <w:t>PE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94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4"/>
                            <w:w w:val="9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2"/>
                          </w:rPr>
                          <w:t>SHQIPERINE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2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29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6"/>
                          </w:rPr>
                          <w:t>SFIDA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470" w:right="-68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16"/>
                          </w:rPr>
                          <w:t>143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74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65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w w:val="130"/>
                          </w:rPr>
                          <w:t>0,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-30"/>
                            <w:w w:val="131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24242"/>
                            <w:spacing w:val="0"/>
                            <w:w w:val="122"/>
                          </w:rPr>
                          <w:t>3%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59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3.84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23" w:after="0" w:line="240" w:lineRule="auto"/>
                          <w:ind w:right="2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9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45" w:hRule="exact"/>
                    </w:trPr>
                    <w:tc>
                      <w:tcPr>
                        <w:tcW w:w="408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4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7"/>
                          </w:rPr>
                          <w:t>5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262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2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0"/>
                          </w:rPr>
                          <w:t>REPUBUKANE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2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1"/>
                          </w:rPr>
                          <w:t>SHQIPTARE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2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0"/>
                          </w:rPr>
                          <w:t>PR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470" w:right="-65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15"/>
                          </w:rPr>
                          <w:t>149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74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65" w:right="-52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w w:val="118"/>
                          </w:rPr>
                          <w:t>0,1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-11"/>
                            <w:w w:val="119"/>
                          </w:rPr>
                          <w:t>4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24242"/>
                            <w:spacing w:val="0"/>
                            <w:w w:val="132"/>
                          </w:rPr>
                          <w:t>%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59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3.84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2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9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45" w:hRule="exact"/>
                    </w:trPr>
                    <w:tc>
                      <w:tcPr>
                        <w:tcW w:w="408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250" w:right="-44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19"/>
                          </w:rPr>
                          <w:t>6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262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2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1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2"/>
                          </w:rPr>
                          <w:t>DEMOKRATIKE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2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2"/>
                          </w:rPr>
                          <w:t>PD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173" w:right="-5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w w:val="120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-16"/>
                            <w:w w:val="120"/>
                          </w:rPr>
                          <w:t>3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10101"/>
                            <w:spacing w:val="-2"/>
                            <w:w w:val="168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13"/>
                          </w:rPr>
                          <w:t>207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74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259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w w:val="120"/>
                          </w:rPr>
                          <w:t>21,3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-45"/>
                            <w:w w:val="121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24242"/>
                            <w:spacing w:val="0"/>
                            <w:w w:val="132"/>
                          </w:rPr>
                          <w:t>%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59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3.84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3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8"/>
                          </w:rPr>
                          <w:t>3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0" w:hRule="exact"/>
                    </w:trPr>
                    <w:tc>
                      <w:tcPr>
                        <w:tcW w:w="408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23" w:after="0" w:line="240" w:lineRule="auto"/>
                          <w:ind w:right="1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10"/>
                          </w:rPr>
                          <w:t>7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262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23" w:after="0" w:line="240" w:lineRule="auto"/>
                          <w:ind w:left="33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1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3"/>
                          </w:rPr>
                          <w:t>BASHKIM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-29"/>
                            <w:w w:val="10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3"/>
                          </w:rPr>
                          <w:t>DEMOKRISTIA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3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9"/>
                            <w:w w:val="10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3"/>
                          </w:rPr>
                          <w:t>SHQIPTAR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2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23" w:after="0" w:line="240" w:lineRule="auto"/>
                          <w:ind w:left="38" w:right="-48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1"/>
                          </w:rPr>
                          <w:t>PBDKSH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23" w:after="0" w:line="240" w:lineRule="auto"/>
                          <w:ind w:right="-7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15"/>
                          </w:rPr>
                          <w:t>35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74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65" w:right="-53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w w:val="118"/>
                          </w:rPr>
                          <w:t>0,0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-11"/>
                            <w:w w:val="119"/>
                          </w:rPr>
                          <w:t>3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24242"/>
                            <w:spacing w:val="0"/>
                            <w:w w:val="132"/>
                          </w:rPr>
                          <w:t>%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59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3.84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23" w:after="0" w:line="240" w:lineRule="auto"/>
                          <w:ind w:right="2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9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45" w:hRule="exact"/>
                    </w:trPr>
                    <w:tc>
                      <w:tcPr>
                        <w:tcW w:w="408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250" w:right="-45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20"/>
                          </w:rPr>
                          <w:t>8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262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2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1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0"/>
                          </w:rPr>
                          <w:t>ALEANCA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2"/>
                          </w:rPr>
                          <w:t>DEMOKRISTIANE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2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19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6"/>
                          </w:rPr>
                          <w:t>ADK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-9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16"/>
                          </w:rPr>
                          <w:t>30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74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65" w:right="-53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w w:val="118"/>
                          </w:rPr>
                          <w:t>0,0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-11"/>
                            <w:w w:val="119"/>
                          </w:rPr>
                          <w:t>3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24242"/>
                            <w:spacing w:val="0"/>
                            <w:w w:val="132"/>
                          </w:rPr>
                          <w:t>%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59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3.84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2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9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45" w:hRule="exact"/>
                    </w:trPr>
                    <w:tc>
                      <w:tcPr>
                        <w:tcW w:w="408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250" w:right="-45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20"/>
                          </w:rPr>
                          <w:t>9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262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2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2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0"/>
                          </w:rPr>
                          <w:t>SOCIA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0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2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0"/>
                          </w:rPr>
                          <w:t>DEMOKRATE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1"/>
                          </w:rPr>
                          <w:t>SHQIPERISE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2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2"/>
                          </w:rPr>
                          <w:t>PSD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-9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16"/>
                          </w:rPr>
                          <w:t>64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74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65" w:right="-53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w w:val="118"/>
                          </w:rPr>
                          <w:t>0,0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-10"/>
                            <w:w w:val="119"/>
                          </w:rPr>
                          <w:t>6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24242"/>
                            <w:spacing w:val="0"/>
                            <w:w w:val="132"/>
                          </w:rPr>
                          <w:t>%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59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3.84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2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9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0" w:hRule="exact"/>
                    </w:trPr>
                    <w:tc>
                      <w:tcPr>
                        <w:tcW w:w="408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23" w:after="0" w:line="240" w:lineRule="auto"/>
                          <w:ind w:left="163" w:right="-56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12"/>
                          </w:rPr>
                          <w:t>10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262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23" w:after="0" w:line="240" w:lineRule="auto"/>
                          <w:ind w:left="29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0"/>
                          </w:rPr>
                          <w:t>ALEANCA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-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2"/>
                          </w:rPr>
                          <w:t>DEMOKRATIKE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2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23" w:after="0" w:line="240" w:lineRule="auto"/>
                          <w:ind w:left="29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5"/>
                          </w:rPr>
                          <w:t>AD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23" w:after="0" w:line="240" w:lineRule="auto"/>
                          <w:ind w:right="-11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17"/>
                          </w:rPr>
                          <w:t>32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74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65" w:right="-53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w w:val="118"/>
                          </w:rPr>
                          <w:t>0,0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-11"/>
                            <w:w w:val="119"/>
                          </w:rPr>
                          <w:t>3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24242"/>
                            <w:spacing w:val="0"/>
                            <w:w w:val="132"/>
                          </w:rPr>
                          <w:t>%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59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3.84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23" w:after="0" w:line="240" w:lineRule="auto"/>
                          <w:ind w:right="2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9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45" w:hRule="exact"/>
                    </w:trPr>
                    <w:tc>
                      <w:tcPr>
                        <w:tcW w:w="408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5" w:after="0" w:line="216" w:lineRule="exact"/>
                          <w:ind w:left="163" w:right="-74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62626"/>
                            <w:spacing w:val="0"/>
                            <w:w w:val="119"/>
                          </w:rPr>
                          <w:t>11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262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0"/>
                          </w:rPr>
                          <w:t>FRYMA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-1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2"/>
                          </w:rPr>
                          <w:t>DEMOKRATIKE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2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2"/>
                          </w:rPr>
                          <w:t>FRD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451" w:right="-49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16"/>
                          </w:rPr>
                          <w:t>410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74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65" w:right="-49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w w:val="117"/>
                          </w:rPr>
                          <w:t>0,3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-11"/>
                            <w:w w:val="118"/>
                          </w:rPr>
                          <w:t>8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24242"/>
                            <w:spacing w:val="0"/>
                            <w:w w:val="132"/>
                          </w:rPr>
                          <w:t>%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59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3.84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2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9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45" w:hRule="exact"/>
                    </w:trPr>
                    <w:tc>
                      <w:tcPr>
                        <w:tcW w:w="408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163" w:right="-58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13"/>
                          </w:rPr>
                          <w:t>12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262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1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0"/>
                          </w:rPr>
                          <w:t>DEMOKRACIA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3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0"/>
                          </w:rPr>
                          <w:t>SOCIALE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2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0"/>
                          </w:rPr>
                          <w:t>PDS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461" w:right="-5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13"/>
                          </w:rPr>
                          <w:t>208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74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65" w:right="-49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w w:val="117"/>
                          </w:rPr>
                          <w:t>0,1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-11"/>
                            <w:w w:val="118"/>
                          </w:rPr>
                          <w:t>9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24242"/>
                            <w:spacing w:val="0"/>
                            <w:w w:val="132"/>
                          </w:rPr>
                          <w:t>%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59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3.84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2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9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0" w:hRule="exact"/>
                    </w:trPr>
                    <w:tc>
                      <w:tcPr>
                        <w:tcW w:w="408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23" w:after="0" w:line="240" w:lineRule="auto"/>
                          <w:ind w:left="163" w:right="-56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12"/>
                          </w:rPr>
                          <w:t>13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262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2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1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0"/>
                          </w:rPr>
                          <w:t>DREJTESI,INTEGRI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0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0"/>
                          </w:rPr>
                          <w:t>DH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1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4"/>
                          </w:rPr>
                          <w:t>UNITET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2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2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8"/>
                          </w:rPr>
                          <w:t>PDIU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288" w:right="-54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16"/>
                          </w:rPr>
                          <w:t>3.608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74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74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w w:val="121"/>
                          </w:rPr>
                          <w:t>3,3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-45"/>
                            <w:w w:val="122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24242"/>
                            <w:spacing w:val="0"/>
                            <w:w w:val="132"/>
                          </w:rPr>
                          <w:t>%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59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3.84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23" w:after="0" w:line="240" w:lineRule="auto"/>
                          <w:ind w:right="2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9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45" w:hRule="exact"/>
                    </w:trPr>
                    <w:tc>
                      <w:tcPr>
                        <w:tcW w:w="408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163" w:right="-56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12"/>
                          </w:rPr>
                          <w:t>14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262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19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0"/>
                          </w:rPr>
                          <w:t>ALEANCA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0"/>
                          </w:rPr>
                          <w:t>ARBNORE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-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0"/>
                          </w:rPr>
                          <w:t>KOMBETARE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2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23" w:after="0" w:line="240" w:lineRule="auto"/>
                          <w:ind w:left="19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4"/>
                          </w:rPr>
                          <w:t>AAK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-3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18"/>
                          </w:rPr>
                          <w:t>44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74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65" w:right="-52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w w:val="118"/>
                          </w:rPr>
                          <w:t>0,0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-11"/>
                            <w:w w:val="119"/>
                          </w:rPr>
                          <w:t>4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24242"/>
                            <w:spacing w:val="0"/>
                            <w:w w:val="132"/>
                          </w:rPr>
                          <w:t>%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59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3.84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2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9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45" w:hRule="exact"/>
                    </w:trPr>
                    <w:tc>
                      <w:tcPr>
                        <w:tcW w:w="408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163" w:right="-55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11"/>
                          </w:rPr>
                          <w:t>15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262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5"/>
                          </w:rPr>
                          <w:t>MINORITET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-30"/>
                            <w:w w:val="105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5"/>
                          </w:rPr>
                          <w:t>ETNIK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16"/>
                            <w:w w:val="105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0"/>
                          </w:rPr>
                          <w:t>GREK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0"/>
                          </w:rPr>
                          <w:t>PE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-1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0"/>
                          </w:rPr>
                          <w:t>TE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0"/>
                          </w:rPr>
                          <w:t>ARDHMEN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2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0"/>
                          </w:rPr>
                          <w:t>MEGA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298" w:right="-68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17"/>
                          </w:rPr>
                          <w:t>1.994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74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7.68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84" w:right="-65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w w:val="116"/>
                          </w:rPr>
                          <w:t>1,8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-11"/>
                            <w:w w:val="117"/>
                          </w:rPr>
                          <w:t>3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24242"/>
                            <w:spacing w:val="0"/>
                            <w:w w:val="132"/>
                          </w:rPr>
                          <w:t>%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59" w:type="dxa"/>
                        <w:tcBorders>
                          <w:top w:val="single" w:sz="11.52" w:space="0" w:color="000000"/>
                          <w:bottom w:val="single" w:sz="7.68" w:space="0" w:color="000000"/>
                          <w:left w:val="single" w:sz="3.84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2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9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0" w:hRule="exact"/>
                    </w:trPr>
                    <w:tc>
                      <w:tcPr>
                        <w:tcW w:w="408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23" w:after="0" w:line="240" w:lineRule="auto"/>
                          <w:ind w:left="163" w:right="-56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12"/>
                          </w:rPr>
                          <w:t>16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262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2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0"/>
                          </w:rPr>
                          <w:t>PARTIA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1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0"/>
                          </w:rPr>
                          <w:t>KOMUNISTE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38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1"/>
                          </w:rPr>
                          <w:t>SHQIPERISE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2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2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0"/>
                          </w:rPr>
                          <w:t>PKSH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23" w:after="0" w:line="240" w:lineRule="auto"/>
                          <w:ind w:right="-7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15"/>
                          </w:rPr>
                          <w:t>63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74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7.68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65" w:right="-53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w w:val="118"/>
                          </w:rPr>
                          <w:t>0,0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-10"/>
                            <w:w w:val="119"/>
                          </w:rPr>
                          <w:t>6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24242"/>
                            <w:spacing w:val="0"/>
                            <w:w w:val="132"/>
                          </w:rPr>
                          <w:t>%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59" w:type="dxa"/>
                        <w:tcBorders>
                          <w:top w:val="single" w:sz="7.68" w:space="0" w:color="000000"/>
                          <w:bottom w:val="single" w:sz="7.68" w:space="0" w:color="000000"/>
                          <w:left w:val="single" w:sz="3.84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23" w:after="0" w:line="240" w:lineRule="auto"/>
                          <w:ind w:right="2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9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45" w:hRule="exact"/>
                    </w:trPr>
                    <w:tc>
                      <w:tcPr>
                        <w:tcW w:w="408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163" w:right="-56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12"/>
                          </w:rPr>
                          <w:t>17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262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19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0"/>
                          </w:rPr>
                          <w:t>ALEANCA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9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95"/>
                          </w:rPr>
                          <w:t>POPULLORE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11"/>
                            <w:w w:val="95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0"/>
                          </w:rPr>
                          <w:t>PE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-1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2"/>
                          </w:rPr>
                          <w:t>DREJTESI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2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19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3"/>
                          </w:rPr>
                          <w:t>APD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-11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17"/>
                          </w:rPr>
                          <w:t>70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74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7.68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65" w:right="-53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w w:val="118"/>
                          </w:rPr>
                          <w:t>0,0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-10"/>
                            <w:w w:val="119"/>
                          </w:rPr>
                          <w:t>6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24242"/>
                            <w:spacing w:val="0"/>
                            <w:w w:val="132"/>
                          </w:rPr>
                          <w:t>%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59" w:type="dxa"/>
                        <w:tcBorders>
                          <w:top w:val="single" w:sz="7.68" w:space="0" w:color="000000"/>
                          <w:bottom w:val="single" w:sz="11.52" w:space="0" w:color="000000"/>
                          <w:left w:val="single" w:sz="3.84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2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9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40" w:hRule="exact"/>
                    </w:trPr>
                    <w:tc>
                      <w:tcPr>
                        <w:tcW w:w="408" w:type="dxa"/>
                        <w:tcBorders>
                          <w:top w:val="single" w:sz="11.52" w:space="0" w:color="000000"/>
                          <w:bottom w:val="single" w:sz="3.84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163" w:right="-56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12"/>
                          </w:rPr>
                          <w:t>18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262" w:type="dxa"/>
                        <w:tcBorders>
                          <w:top w:val="single" w:sz="11.52" w:space="0" w:color="000000"/>
                          <w:bottom w:val="single" w:sz="3.84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0"/>
                          </w:rPr>
                          <w:t>LIS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-4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3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2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0"/>
                          </w:rPr>
                          <w:t>BARABARTE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2" w:type="dxa"/>
                        <w:tcBorders>
                          <w:top w:val="single" w:sz="11.52" w:space="0" w:color="000000"/>
                          <w:bottom w:val="single" w:sz="3.84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8" w:right="-2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3"/>
                          </w:rPr>
                          <w:t>LIBRA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11.52" w:space="0" w:color="000000"/>
                          <w:bottom w:val="single" w:sz="3.84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461" w:right="-56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15"/>
                          </w:rPr>
                          <w:t>758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74" w:type="dxa"/>
                        <w:tcBorders>
                          <w:top w:val="single" w:sz="11.52" w:space="0" w:color="000000"/>
                          <w:bottom w:val="single" w:sz="3.84" w:space="0" w:color="000000"/>
                          <w:left w:val="single" w:sz="7.68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365" w:right="-52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w w:val="118"/>
                          </w:rPr>
                          <w:t>0,7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-11"/>
                            <w:w w:val="119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24242"/>
                            <w:spacing w:val="0"/>
                            <w:w w:val="132"/>
                          </w:rPr>
                          <w:t>%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59" w:type="dxa"/>
                        <w:tcBorders>
                          <w:top w:val="single" w:sz="11.52" w:space="0" w:color="000000"/>
                          <w:bottom w:val="single" w:sz="3.84" w:space="0" w:color="000000"/>
                          <w:left w:val="single" w:sz="3.84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right="2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09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45" w:hRule="exact"/>
                    </w:trPr>
                    <w:tc>
                      <w:tcPr>
                        <w:tcW w:w="408" w:type="dxa"/>
                        <w:tcBorders>
                          <w:top w:val="single" w:sz="3.84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262" w:type="dxa"/>
                        <w:tcBorders>
                          <w:top w:val="single" w:sz="3.84" w:space="0" w:color="000000"/>
                          <w:bottom w:val="single" w:sz="7.68" w:space="0" w:color="000000"/>
                          <w:left w:val="single" w:sz="7.68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4" w:after="0" w:line="240" w:lineRule="auto"/>
                          <w:ind w:right="-4"/>
                          <w:jc w:val="righ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10101"/>
                            <w:w w:val="115"/>
                            <w:b/>
                            <w:bCs/>
                          </w:rPr>
                          <w:t>Gjit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10101"/>
                            <w:spacing w:val="-10"/>
                            <w:w w:val="115"/>
                            <w:b/>
                            <w:bCs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62626"/>
                            <w:spacing w:val="0"/>
                            <w:w w:val="112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262626"/>
                            <w:spacing w:val="-11"/>
                            <w:w w:val="112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10101"/>
                            <w:spacing w:val="0"/>
                            <w:w w:val="147"/>
                            <w:b/>
                            <w:bCs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2" w:type="dxa"/>
                        <w:tcBorders>
                          <w:top w:val="single" w:sz="3.84" w:space="0" w:color="000000"/>
                          <w:bottom w:val="single" w:sz="7.68" w:space="0" w:color="000000"/>
                          <w:left w:val="single" w:sz="7.68" w:space="0" w:color="000000"/>
                          <w:right w:val="single" w:sz="11.52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21" w:type="dxa"/>
                        <w:tcBorders>
                          <w:top w:val="single" w:sz="3.84" w:space="0" w:color="000000"/>
                          <w:bottom w:val="single" w:sz="7.68" w:space="0" w:color="000000"/>
                          <w:left w:val="single" w:sz="11.52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86" w:right="-68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15"/>
                          </w:rPr>
                          <w:t>108.917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74" w:type="dxa"/>
                        <w:tcBorders>
                          <w:top w:val="single" w:sz="3.84" w:space="0" w:color="000000"/>
                          <w:bottom w:val="single" w:sz="7.68" w:space="0" w:color="000000"/>
                          <w:left w:val="single" w:sz="7.68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13" w:after="0" w:line="240" w:lineRule="auto"/>
                          <w:ind w:left="173" w:right="-62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w w:val="112"/>
                          </w:rPr>
                          <w:t>10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-23"/>
                            <w:w w:val="112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24242"/>
                            <w:spacing w:val="0"/>
                            <w:w w:val="265"/>
                          </w:rPr>
                          <w:t>,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24242"/>
                            <w:spacing w:val="-24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16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-11"/>
                            <w:w w:val="116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424242"/>
                            <w:spacing w:val="0"/>
                            <w:w w:val="132"/>
                          </w:rPr>
                          <w:t>%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59" w:type="dxa"/>
                        <w:tcBorders>
                          <w:top w:val="single" w:sz="3.84" w:space="0" w:color="000000"/>
                          <w:bottom w:val="single" w:sz="7.68" w:space="0" w:color="000000"/>
                          <w:left w:val="single" w:sz="3.84" w:space="0" w:color="000000"/>
                          <w:right w:val="single" w:sz="7.68" w:space="0" w:color="000000"/>
                        </w:tcBorders>
                      </w:tcPr>
                      <w:p>
                        <w:pPr>
                          <w:spacing w:before="23" w:after="0" w:line="240" w:lineRule="auto"/>
                          <w:ind w:right="-13"/>
                          <w:jc w:val="righ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62626"/>
                            <w:spacing w:val="0"/>
                            <w:w w:val="113"/>
                          </w:rPr>
                          <w:t>12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71"/>
          <w:position w:val="-1"/>
        </w:rPr>
        <w:t>1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  <w:position w:val="0"/>
        </w:rPr>
      </w:r>
    </w:p>
    <w:p>
      <w:pPr>
        <w:spacing w:before="5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8" w:after="0" w:line="240" w:lineRule="auto"/>
        <w:ind w:left="1985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LISTA</w:t>
      </w:r>
      <w:r>
        <w:rPr>
          <w:rFonts w:ascii="Arial" w:hAnsi="Arial" w:cs="Arial" w:eastAsia="Arial"/>
          <w:sz w:val="17"/>
          <w:szCs w:val="17"/>
          <w:color w:val="262626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EMERORE</w:t>
      </w:r>
      <w:r>
        <w:rPr>
          <w:rFonts w:ascii="Arial" w:hAnsi="Arial" w:cs="Arial" w:eastAsia="Arial"/>
          <w:sz w:val="17"/>
          <w:szCs w:val="17"/>
          <w:color w:val="262626"/>
          <w:spacing w:val="-18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262626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97"/>
        </w:rPr>
        <w:t>DEPUTETEVE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97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TE</w:t>
      </w:r>
      <w:r>
        <w:rPr>
          <w:rFonts w:ascii="Arial" w:hAnsi="Arial" w:cs="Arial" w:eastAsia="Arial"/>
          <w:sz w:val="17"/>
          <w:szCs w:val="17"/>
          <w:color w:val="262626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262626"/>
          <w:spacing w:val="0"/>
          <w:w w:val="100"/>
        </w:rPr>
        <w:t>ZGJEDHUR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2" w:after="0" w:line="10" w:lineRule="exact"/>
        <w:jc w:val="left"/>
        <w:rPr>
          <w:sz w:val="1"/>
          <w:szCs w:val="1"/>
        </w:rPr>
      </w:pPr>
      <w:rPr/>
      <w:r>
        <w:rPr>
          <w:sz w:val="1"/>
          <w:szCs w:val="1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88.800001" w:type="dxa"/>
      </w:tblPr>
      <w:tblGrid/>
      <w:tr>
        <w:trPr>
          <w:trHeight w:val="250" w:hRule="exact"/>
        </w:trPr>
        <w:tc>
          <w:tcPr>
            <w:tcW w:w="408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1"/>
                <w:w w:val="110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010101"/>
                <w:spacing w:val="0"/>
                <w:w w:val="120"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262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4" w:right="-20"/>
              <w:jc w:val="left"/>
              <w:tabs>
                <w:tab w:pos="1280" w:val="left"/>
                <w:tab w:pos="2300" w:val="left"/>
              </w:tabs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Emri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1"/>
              </w:rPr>
              <w:t>Ate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1"/>
                <w:w w:val="112"/>
              </w:rPr>
              <w:t>s</w:t>
            </w:r>
            <w:r>
              <w:rPr>
                <w:rFonts w:ascii="Arial" w:hAnsi="Arial" w:cs="Arial" w:eastAsia="Arial"/>
                <w:sz w:val="17"/>
                <w:szCs w:val="17"/>
                <w:color w:val="010101"/>
                <w:spacing w:val="-2"/>
                <w:w w:val="193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6"/>
              </w:rPr>
              <w:t>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3"/>
              </w:rPr>
              <w:t>Mbiemri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446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97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w w:val="106"/>
              </w:rPr>
              <w:t>S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1"/>
                <w:w w:val="107"/>
              </w:rPr>
              <w:t>u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22"/>
              </w:rPr>
              <w:t>bjekt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23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2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zgjed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1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4"/>
              </w:rPr>
              <w:t>hor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5" w:hRule="exact"/>
        </w:trPr>
        <w:tc>
          <w:tcPr>
            <w:tcW w:w="408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/>
            <w:rPr/>
          </w:p>
        </w:tc>
        <w:tc>
          <w:tcPr>
            <w:tcW w:w="4262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-13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w w:val="171"/>
              </w:rPr>
              <w:t>1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27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AGRO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6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5"/>
              </w:rPr>
              <w:t>SIR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30"/>
                <w:w w:val="115"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SHEHAJ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446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76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5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2"/>
              </w:rPr>
              <w:t>DEMOKRATIKE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45" w:hRule="exact"/>
        </w:trPr>
        <w:tc>
          <w:tcPr>
            <w:tcW w:w="408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right="-12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19"/>
              </w:rPr>
              <w:t>2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262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ALKET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NAMIK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4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4"/>
              </w:rPr>
              <w:t>HYSENI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446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1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1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50" w:hRule="exact"/>
        </w:trPr>
        <w:tc>
          <w:tcPr>
            <w:tcW w:w="408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right="-13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20"/>
              </w:rPr>
              <w:t>3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262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2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ANDREA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THEOFAN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3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MARTO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446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19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262626"/>
                <w:spacing w:val="0"/>
                <w:w w:val="101"/>
              </w:rPr>
              <w:t>SHQIPERISE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</w:tbl>
    <w:p>
      <w:pPr>
        <w:jc w:val="left"/>
        <w:spacing w:after="0"/>
        <w:sectPr>
          <w:pgMar w:header="1472" w:footer="0" w:top="1660" w:bottom="280" w:left="1500" w:right="1300"/>
          <w:headerReference w:type="default" r:id="rId7"/>
          <w:pgSz w:w="12240" w:h="15840"/>
        </w:sectPr>
      </w:pPr>
      <w:rPr/>
    </w:p>
    <w:p>
      <w:pPr>
        <w:spacing w:before="86" w:after="0" w:line="240" w:lineRule="auto"/>
        <w:ind w:right="91"/>
        <w:jc w:val="righ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30303"/>
          <w:spacing w:val="0"/>
          <w:w w:val="100"/>
          <w:i/>
        </w:rPr>
        <w:t>Lidhja</w:t>
      </w:r>
      <w:r>
        <w:rPr>
          <w:rFonts w:ascii="Arial" w:hAnsi="Arial" w:cs="Arial" w:eastAsia="Arial"/>
          <w:sz w:val="17"/>
          <w:szCs w:val="17"/>
          <w:color w:val="030303"/>
          <w:spacing w:val="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30303"/>
          <w:spacing w:val="0"/>
          <w:w w:val="138"/>
          <w:i/>
        </w:rPr>
        <w:t>1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60" w:after="0" w:line="240" w:lineRule="auto"/>
        <w:ind w:right="94"/>
        <w:jc w:val="righ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30303"/>
          <w:spacing w:val="0"/>
          <w:w w:val="83"/>
          <w:i/>
        </w:rPr>
        <w:t>ZGJEDHJET</w:t>
      </w:r>
      <w:r>
        <w:rPr>
          <w:rFonts w:ascii="Arial" w:hAnsi="Arial" w:cs="Arial" w:eastAsia="Arial"/>
          <w:sz w:val="18"/>
          <w:szCs w:val="18"/>
          <w:color w:val="030303"/>
          <w:spacing w:val="10"/>
          <w:w w:val="83"/>
          <w:i/>
        </w:rPr>
        <w:t> </w:t>
      </w:r>
      <w:r>
        <w:rPr>
          <w:rFonts w:ascii="Arial" w:hAnsi="Arial" w:cs="Arial" w:eastAsia="Arial"/>
          <w:sz w:val="18"/>
          <w:szCs w:val="18"/>
          <w:color w:val="030303"/>
          <w:spacing w:val="0"/>
          <w:w w:val="83"/>
          <w:i/>
        </w:rPr>
        <w:t>PE</w:t>
      </w:r>
      <w:r>
        <w:rPr>
          <w:rFonts w:ascii="Arial" w:hAnsi="Arial" w:cs="Arial" w:eastAsia="Arial"/>
          <w:sz w:val="18"/>
          <w:szCs w:val="18"/>
          <w:color w:val="030303"/>
          <w:spacing w:val="0"/>
          <w:w w:val="83"/>
          <w:i/>
        </w:rPr>
        <w:t>R</w:t>
      </w:r>
      <w:r>
        <w:rPr>
          <w:rFonts w:ascii="Arial" w:hAnsi="Arial" w:cs="Arial" w:eastAsia="Arial"/>
          <w:sz w:val="18"/>
          <w:szCs w:val="18"/>
          <w:color w:val="030303"/>
          <w:spacing w:val="-4"/>
          <w:w w:val="83"/>
          <w:i/>
        </w:rPr>
        <w:t> </w:t>
      </w:r>
      <w:r>
        <w:rPr>
          <w:rFonts w:ascii="Arial" w:hAnsi="Arial" w:cs="Arial" w:eastAsia="Arial"/>
          <w:sz w:val="18"/>
          <w:szCs w:val="18"/>
          <w:color w:val="232323"/>
          <w:spacing w:val="2"/>
          <w:w w:val="92"/>
          <w:i/>
        </w:rPr>
        <w:t>K</w:t>
      </w:r>
      <w:r>
        <w:rPr>
          <w:rFonts w:ascii="Arial" w:hAnsi="Arial" w:cs="Arial" w:eastAsia="Arial"/>
          <w:sz w:val="18"/>
          <w:szCs w:val="18"/>
          <w:color w:val="030303"/>
          <w:spacing w:val="0"/>
          <w:w w:val="92"/>
          <w:i/>
        </w:rPr>
        <w:t>UVENDI</w:t>
      </w:r>
      <w:r>
        <w:rPr>
          <w:rFonts w:ascii="Arial" w:hAnsi="Arial" w:cs="Arial" w:eastAsia="Arial"/>
          <w:sz w:val="18"/>
          <w:szCs w:val="18"/>
          <w:color w:val="030303"/>
          <w:spacing w:val="0"/>
          <w:w w:val="92"/>
          <w:i/>
        </w:rPr>
        <w:t>N</w:t>
      </w:r>
      <w:r>
        <w:rPr>
          <w:rFonts w:ascii="Arial" w:hAnsi="Arial" w:cs="Arial" w:eastAsia="Arial"/>
          <w:sz w:val="18"/>
          <w:szCs w:val="18"/>
          <w:color w:val="030303"/>
          <w:spacing w:val="-7"/>
          <w:w w:val="92"/>
          <w:i/>
        </w:rPr>
        <w:t> </w:t>
      </w:r>
      <w:r>
        <w:rPr>
          <w:rFonts w:ascii="Arial" w:hAnsi="Arial" w:cs="Arial" w:eastAsia="Arial"/>
          <w:sz w:val="18"/>
          <w:szCs w:val="18"/>
          <w:color w:val="030303"/>
          <w:spacing w:val="0"/>
          <w:w w:val="82"/>
          <w:i/>
        </w:rPr>
        <w:t>E</w:t>
      </w:r>
      <w:r>
        <w:rPr>
          <w:rFonts w:ascii="Arial" w:hAnsi="Arial" w:cs="Arial" w:eastAsia="Arial"/>
          <w:sz w:val="18"/>
          <w:szCs w:val="18"/>
          <w:color w:val="030303"/>
          <w:spacing w:val="-10"/>
          <w:w w:val="82"/>
          <w:i/>
        </w:rPr>
        <w:t> </w:t>
      </w:r>
      <w:r>
        <w:rPr>
          <w:rFonts w:ascii="Arial" w:hAnsi="Arial" w:cs="Arial" w:eastAsia="Arial"/>
          <w:sz w:val="18"/>
          <w:szCs w:val="18"/>
          <w:color w:val="030303"/>
          <w:spacing w:val="0"/>
          <w:w w:val="82"/>
          <w:i/>
        </w:rPr>
        <w:t>SHQIPERISE</w:t>
      </w:r>
      <w:r>
        <w:rPr>
          <w:rFonts w:ascii="Arial" w:hAnsi="Arial" w:cs="Arial" w:eastAsia="Arial"/>
          <w:sz w:val="18"/>
          <w:szCs w:val="18"/>
          <w:color w:val="030303"/>
          <w:spacing w:val="40"/>
          <w:w w:val="82"/>
          <w:i/>
        </w:rPr>
        <w:t> </w:t>
      </w:r>
      <w:r>
        <w:rPr>
          <w:rFonts w:ascii="Arial" w:hAnsi="Arial" w:cs="Arial" w:eastAsia="Arial"/>
          <w:sz w:val="18"/>
          <w:szCs w:val="18"/>
          <w:color w:val="030303"/>
          <w:spacing w:val="0"/>
          <w:w w:val="106"/>
          <w:i/>
        </w:rPr>
        <w:t>2017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26" w:lineRule="exact"/>
        <w:ind w:left="2110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89"/>
          <w:position w:val="-1"/>
        </w:rPr>
        <w:t>LIST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89"/>
          <w:position w:val="-1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28"/>
          <w:w w:val="89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89"/>
          <w:position w:val="-1"/>
        </w:rPr>
        <w:t>EMERORE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33"/>
          <w:w w:val="89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89"/>
          <w:position w:val="-1"/>
        </w:rPr>
        <w:t>DEPUTETEVE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10"/>
          <w:w w:val="89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  <w:position w:val="-1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5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  <w:position w:val="-1"/>
        </w:rPr>
        <w:t>ZGJEDHUR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2.27849" w:type="dxa"/>
      </w:tblPr>
      <w:tblGrid/>
      <w:tr>
        <w:trPr>
          <w:trHeight w:val="258" w:hRule="exact"/>
        </w:trPr>
        <w:tc>
          <w:tcPr>
            <w:tcW w:w="433" w:type="dxa"/>
            <w:tcBorders>
              <w:top w:val="single" w:sz="10.329112" w:space="0" w:color="000000"/>
              <w:bottom w:val="single" w:sz="10.329112" w:space="0" w:color="000000"/>
              <w:left w:val="single" w:sz="10.329112" w:space="0" w:color="000000"/>
              <w:right w:val="single" w:sz="10.329112" w:space="0" w:color="000000"/>
            </w:tcBorders>
          </w:tcPr>
          <w:p>
            <w:pPr>
              <w:spacing w:before="0" w:after="0" w:line="218" w:lineRule="exact"/>
              <w:ind w:left="39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100"/>
              </w:rPr>
              <w:t>Nr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4503" w:type="dxa"/>
            <w:tcBorders>
              <w:top w:val="single" w:sz="10.329112" w:space="0" w:color="000000"/>
              <w:bottom w:val="single" w:sz="10.329112" w:space="0" w:color="000000"/>
              <w:left w:val="single" w:sz="10.329112" w:space="0" w:color="000000"/>
              <w:right w:val="single" w:sz="10.329112" w:space="0" w:color="000000"/>
            </w:tcBorders>
          </w:tcPr>
          <w:p>
            <w:pPr>
              <w:spacing w:before="0" w:after="0" w:line="218" w:lineRule="exact"/>
              <w:ind w:left="39" w:right="-20"/>
              <w:jc w:val="left"/>
              <w:tabs>
                <w:tab w:pos="1360" w:val="left"/>
                <w:tab w:pos="2420" w:val="left"/>
              </w:tabs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100"/>
              </w:rPr>
              <w:t>Emri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100"/>
              </w:rPr>
              <w:t>Atesia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-1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100"/>
              </w:rPr>
              <w:t>Mbiemri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3635" w:type="dxa"/>
            <w:tcBorders>
              <w:top w:val="single" w:sz="10.329112" w:space="0" w:color="000000"/>
              <w:bottom w:val="single" w:sz="10.329112" w:space="0" w:color="000000"/>
              <w:left w:val="single" w:sz="10.329112" w:space="0" w:color="000000"/>
              <w:right w:val="single" w:sz="7.746832" w:space="0" w:color="000000"/>
            </w:tcBorders>
          </w:tcPr>
          <w:p>
            <w:pPr>
              <w:spacing w:before="0" w:after="0" w:line="211" w:lineRule="exact"/>
              <w:ind w:left="1030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100"/>
              </w:rPr>
              <w:t>Su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-1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100"/>
              </w:rPr>
              <w:t>bjekti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4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100"/>
              </w:rPr>
              <w:t>zgje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100"/>
              </w:rPr>
              <w:t>d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1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107"/>
              </w:rPr>
              <w:t>hor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</w:tr>
      <w:tr>
        <w:trPr>
          <w:trHeight w:val="262" w:hRule="exact"/>
        </w:trPr>
        <w:tc>
          <w:tcPr>
            <w:tcW w:w="4935" w:type="dxa"/>
            <w:gridSpan w:val="2"/>
            <w:tcBorders>
              <w:top w:val="single" w:sz="10.329112" w:space="0" w:color="000000"/>
              <w:bottom w:val="single" w:sz="7.746832" w:space="0" w:color="000000"/>
              <w:left w:val="single" w:sz="10.329112" w:space="0" w:color="000000"/>
              <w:right w:val="single" w:sz="10.329112" w:space="0" w:color="000000"/>
            </w:tcBorders>
          </w:tcPr>
          <w:p>
            <w:pPr>
              <w:spacing w:before="0" w:after="0" w:line="224" w:lineRule="exact"/>
              <w:ind w:left="271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030303"/>
                <w:spacing w:val="0"/>
                <w:w w:val="129"/>
              </w:rPr>
              <w:t>4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30303"/>
                <w:spacing w:val="16"/>
                <w:w w:val="129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85"/>
              </w:rPr>
              <w:t>DAMIAN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85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24"/>
                <w:w w:val="85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85"/>
              </w:rPr>
              <w:t>LEKE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14"/>
                <w:w w:val="85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100"/>
              </w:rPr>
              <w:t>GJIKNURI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3635" w:type="dxa"/>
            <w:tcBorders>
              <w:top w:val="single" w:sz="10.329112" w:space="0" w:color="000000"/>
              <w:bottom w:val="single" w:sz="7.746832" w:space="0" w:color="000000"/>
              <w:left w:val="single" w:sz="10.329112" w:space="0" w:color="000000"/>
              <w:right w:val="single" w:sz="7.746832" w:space="0" w:color="000000"/>
            </w:tcBorders>
          </w:tcPr>
          <w:p>
            <w:pPr>
              <w:spacing w:before="0" w:after="0" w:line="218" w:lineRule="exact"/>
              <w:ind w:left="36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90"/>
              </w:rPr>
              <w:t>PARTI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90"/>
              </w:rPr>
              <w:t>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6"/>
                <w:w w:val="9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90"/>
              </w:rPr>
              <w:t>SOCIALISTE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90"/>
              </w:rPr>
              <w:t> 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5"/>
                <w:w w:val="9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90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4"/>
                <w:w w:val="9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100"/>
              </w:rPr>
              <w:t>SHQIPERISE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</w:tr>
      <w:tr>
        <w:trPr>
          <w:trHeight w:val="262" w:hRule="exact"/>
        </w:trPr>
        <w:tc>
          <w:tcPr>
            <w:tcW w:w="4935" w:type="dxa"/>
            <w:gridSpan w:val="2"/>
            <w:tcBorders>
              <w:top w:val="single" w:sz="7.746832" w:space="0" w:color="000000"/>
              <w:bottom w:val="single" w:sz="10.329112" w:space="0" w:color="000000"/>
              <w:left w:val="single" w:sz="10.329112" w:space="0" w:color="000000"/>
              <w:right w:val="single" w:sz="10.329112" w:space="0" w:color="000000"/>
            </w:tcBorders>
          </w:tcPr>
          <w:p>
            <w:pPr>
              <w:spacing w:before="0" w:after="0" w:line="218" w:lineRule="exact"/>
              <w:ind w:left="284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030303"/>
                <w:spacing w:val="0"/>
                <w:w w:val="100"/>
              </w:rPr>
              <w:t>5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30303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30303"/>
                <w:spacing w:val="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100"/>
              </w:rPr>
              <w:t>ED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1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92"/>
              </w:rPr>
              <w:t>KRISTA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92"/>
              </w:rPr>
              <w:t>Q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36"/>
                <w:w w:val="92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100"/>
              </w:rPr>
              <w:t>RAMA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3635" w:type="dxa"/>
            <w:tcBorders>
              <w:top w:val="single" w:sz="7.746832" w:space="0" w:color="000000"/>
              <w:bottom w:val="single" w:sz="10.329112" w:space="0" w:color="000000"/>
              <w:left w:val="single" w:sz="10.329112" w:space="0" w:color="000000"/>
              <w:right w:val="single" w:sz="7.746832" w:space="0" w:color="000000"/>
            </w:tcBorders>
          </w:tcPr>
          <w:p>
            <w:pPr>
              <w:spacing w:before="0" w:after="0" w:line="218" w:lineRule="exact"/>
              <w:ind w:left="36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90"/>
              </w:rPr>
              <w:t>PARTI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90"/>
              </w:rPr>
              <w:t>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6"/>
                <w:w w:val="9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90"/>
              </w:rPr>
              <w:t>SOCIALISTE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90"/>
              </w:rPr>
              <w:t> 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5"/>
                <w:w w:val="9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90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4"/>
                <w:w w:val="9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100"/>
              </w:rPr>
              <w:t>SHQIPERISE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</w:tr>
      <w:tr>
        <w:trPr>
          <w:trHeight w:val="258" w:hRule="exact"/>
        </w:trPr>
        <w:tc>
          <w:tcPr>
            <w:tcW w:w="4935" w:type="dxa"/>
            <w:gridSpan w:val="2"/>
            <w:tcBorders>
              <w:top w:val="single" w:sz="10.329112" w:space="0" w:color="000000"/>
              <w:bottom w:val="single" w:sz="10.329112" w:space="0" w:color="000000"/>
              <w:left w:val="single" w:sz="10.329112" w:space="0" w:color="000000"/>
              <w:right w:val="single" w:sz="10.329112" w:space="0" w:color="000000"/>
            </w:tcBorders>
          </w:tcPr>
          <w:p>
            <w:pPr>
              <w:spacing w:before="0" w:after="0" w:line="224" w:lineRule="exact"/>
              <w:ind w:left="284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030303"/>
                <w:spacing w:val="0"/>
                <w:w w:val="100"/>
              </w:rPr>
              <w:t>6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30303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30303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88"/>
              </w:rPr>
              <w:t>EDMON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88"/>
              </w:rPr>
              <w:t>D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88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7"/>
                <w:w w:val="88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88"/>
              </w:rPr>
              <w:t>DHIMITRA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88"/>
              </w:rPr>
              <w:t>Q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88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22"/>
                <w:w w:val="88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88"/>
              </w:rPr>
              <w:t>LEKA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3635" w:type="dxa"/>
            <w:tcBorders>
              <w:top w:val="single" w:sz="10.329112" w:space="0" w:color="000000"/>
              <w:bottom w:val="single" w:sz="10.329112" w:space="0" w:color="000000"/>
              <w:left w:val="single" w:sz="10.329112" w:space="0" w:color="000000"/>
              <w:right w:val="single" w:sz="7.746832" w:space="0" w:color="000000"/>
            </w:tcBorders>
          </w:tcPr>
          <w:p>
            <w:pPr>
              <w:spacing w:before="0" w:after="0" w:line="211" w:lineRule="exact"/>
              <w:ind w:left="36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90"/>
              </w:rPr>
              <w:t>PARTI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90"/>
              </w:rPr>
              <w:t>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7"/>
                <w:w w:val="9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90"/>
              </w:rPr>
              <w:t>SOCIALISTE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90"/>
              </w:rPr>
              <w:t> 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5"/>
                <w:w w:val="9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90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4"/>
                <w:w w:val="9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100"/>
              </w:rPr>
              <w:t>SHQIPERISE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</w:tr>
      <w:tr>
        <w:trPr>
          <w:trHeight w:val="268" w:hRule="exact"/>
        </w:trPr>
        <w:tc>
          <w:tcPr>
            <w:tcW w:w="4935" w:type="dxa"/>
            <w:gridSpan w:val="2"/>
            <w:tcBorders>
              <w:top w:val="single" w:sz="10.329112" w:space="0" w:color="000000"/>
              <w:bottom w:val="single" w:sz="7.746832" w:space="0" w:color="000000"/>
              <w:left w:val="single" w:sz="10.329112" w:space="0" w:color="000000"/>
              <w:right w:val="single" w:sz="10.329112" w:space="0" w:color="000000"/>
            </w:tcBorders>
          </w:tcPr>
          <w:p>
            <w:pPr>
              <w:spacing w:before="0" w:after="0" w:line="224" w:lineRule="exact"/>
              <w:ind w:left="278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030303"/>
                <w:spacing w:val="0"/>
                <w:w w:val="100"/>
              </w:rPr>
              <w:t>7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30303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30303"/>
                <w:spacing w:val="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87"/>
              </w:rPr>
              <w:t>FATMIR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42"/>
                <w:w w:val="87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87"/>
              </w:rPr>
              <w:t>MELE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87"/>
              </w:rPr>
              <w:t>Q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8"/>
                <w:w w:val="87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100"/>
              </w:rPr>
              <w:t>VELAJ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3635" w:type="dxa"/>
            <w:tcBorders>
              <w:top w:val="single" w:sz="10.329112" w:space="0" w:color="000000"/>
              <w:bottom w:val="single" w:sz="7.746832" w:space="0" w:color="000000"/>
              <w:left w:val="single" w:sz="10.329112" w:space="0" w:color="000000"/>
              <w:right w:val="single" w:sz="7.746832" w:space="0" w:color="000000"/>
            </w:tcBorders>
          </w:tcPr>
          <w:p>
            <w:pPr>
              <w:spacing w:before="0" w:after="0" w:line="224" w:lineRule="exact"/>
              <w:ind w:left="36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90"/>
              </w:rPr>
              <w:t>PARTI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90"/>
              </w:rPr>
              <w:t>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6"/>
                <w:w w:val="9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90"/>
              </w:rPr>
              <w:t>SOCIALISTE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90"/>
              </w:rPr>
              <w:t> 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5"/>
                <w:w w:val="9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90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4"/>
                <w:w w:val="9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100"/>
              </w:rPr>
              <w:t>SHQIPERISE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</w:tr>
      <w:tr>
        <w:trPr>
          <w:trHeight w:val="262" w:hRule="exact"/>
        </w:trPr>
        <w:tc>
          <w:tcPr>
            <w:tcW w:w="4935" w:type="dxa"/>
            <w:gridSpan w:val="2"/>
            <w:tcBorders>
              <w:top w:val="single" w:sz="7.746832" w:space="0" w:color="000000"/>
              <w:bottom w:val="single" w:sz="10.329112" w:space="0" w:color="000000"/>
              <w:left w:val="single" w:sz="10.329112" w:space="0" w:color="000000"/>
              <w:right w:val="single" w:sz="10.329112" w:space="0" w:color="000000"/>
            </w:tcBorders>
          </w:tcPr>
          <w:p>
            <w:pPr>
              <w:spacing w:before="0" w:after="0" w:line="224" w:lineRule="exact"/>
              <w:ind w:left="284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030303"/>
                <w:spacing w:val="0"/>
                <w:w w:val="100"/>
              </w:rPr>
              <w:t>8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30303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30303"/>
                <w:spacing w:val="1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86"/>
              </w:rPr>
              <w:t>NADIRE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86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22"/>
                <w:w w:val="86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86"/>
              </w:rPr>
              <w:t>FEVR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86"/>
              </w:rPr>
              <w:t>I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86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6"/>
                <w:w w:val="86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86"/>
              </w:rPr>
              <w:t>ME&lt;.;:ORAPAJ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3635" w:type="dxa"/>
            <w:tcBorders>
              <w:top w:val="single" w:sz="7.746832" w:space="0" w:color="000000"/>
              <w:bottom w:val="single" w:sz="10.329112" w:space="0" w:color="000000"/>
              <w:left w:val="single" w:sz="10.329112" w:space="0" w:color="000000"/>
              <w:right w:val="single" w:sz="7.746832" w:space="0" w:color="000000"/>
            </w:tcBorders>
          </w:tcPr>
          <w:p>
            <w:pPr>
              <w:spacing w:before="0" w:after="0" w:line="218" w:lineRule="exact"/>
              <w:ind w:left="36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90"/>
              </w:rPr>
              <w:t>PARTI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90"/>
              </w:rPr>
              <w:t>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21"/>
                <w:w w:val="9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100"/>
              </w:rPr>
              <w:t>DEMOKRATIKE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</w:tr>
      <w:tr>
        <w:trPr>
          <w:trHeight w:val="258" w:hRule="exact"/>
        </w:trPr>
        <w:tc>
          <w:tcPr>
            <w:tcW w:w="4935" w:type="dxa"/>
            <w:gridSpan w:val="2"/>
            <w:tcBorders>
              <w:top w:val="single" w:sz="10.329112" w:space="0" w:color="000000"/>
              <w:bottom w:val="single" w:sz="10.329112" w:space="0" w:color="000000"/>
              <w:left w:val="single" w:sz="10.329112" w:space="0" w:color="000000"/>
              <w:right w:val="single" w:sz="10.329112" w:space="0" w:color="000000"/>
            </w:tcBorders>
          </w:tcPr>
          <w:p>
            <w:pPr>
              <w:spacing w:before="0" w:after="0" w:line="224" w:lineRule="exact"/>
              <w:ind w:left="278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030303"/>
                <w:spacing w:val="0"/>
                <w:w w:val="100"/>
              </w:rPr>
              <w:t>9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30303"/>
                <w:spacing w:val="4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100"/>
              </w:rPr>
              <w:t>SEZA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88"/>
              </w:rPr>
              <w:t>FET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88"/>
              </w:rPr>
              <w:t>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22"/>
                <w:w w:val="88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100"/>
              </w:rPr>
              <w:t>ROKAJ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3635" w:type="dxa"/>
            <w:tcBorders>
              <w:top w:val="single" w:sz="10.329112" w:space="0" w:color="000000"/>
              <w:bottom w:val="single" w:sz="10.329112" w:space="0" w:color="000000"/>
              <w:left w:val="single" w:sz="10.329112" w:space="0" w:color="000000"/>
              <w:right w:val="single" w:sz="7.746832" w:space="0" w:color="000000"/>
            </w:tcBorders>
          </w:tcPr>
          <w:p>
            <w:pPr>
              <w:spacing w:before="0" w:after="0" w:line="218" w:lineRule="exact"/>
              <w:ind w:left="36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92"/>
              </w:rPr>
              <w:t>LEVIZJ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92"/>
              </w:rPr>
              <w:t>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-5"/>
                <w:w w:val="92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92"/>
              </w:rPr>
              <w:t>SOCIALISTE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92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20"/>
                <w:w w:val="92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92"/>
              </w:rPr>
              <w:t>PER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12"/>
                <w:w w:val="92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100"/>
              </w:rPr>
              <w:t>INTEGRIM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</w:tr>
      <w:tr>
        <w:trPr>
          <w:trHeight w:val="262" w:hRule="exact"/>
        </w:trPr>
        <w:tc>
          <w:tcPr>
            <w:tcW w:w="433" w:type="dxa"/>
            <w:tcBorders>
              <w:top w:val="single" w:sz="10.329112" w:space="0" w:color="000000"/>
              <w:bottom w:val="single" w:sz="7.746832" w:space="0" w:color="000000"/>
              <w:left w:val="single" w:sz="10.329112" w:space="0" w:color="000000"/>
              <w:right w:val="single" w:sz="10.329112" w:space="0" w:color="000000"/>
            </w:tcBorders>
          </w:tcPr>
          <w:p>
            <w:pPr>
              <w:spacing w:before="3" w:after="0" w:line="240" w:lineRule="auto"/>
              <w:ind w:left="174" w:right="-79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030303"/>
                <w:spacing w:val="0"/>
                <w:w w:val="128"/>
              </w:rPr>
              <w:t>10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4503" w:type="dxa"/>
            <w:tcBorders>
              <w:top w:val="single" w:sz="10.329112" w:space="0" w:color="000000"/>
              <w:bottom w:val="single" w:sz="7.746832" w:space="0" w:color="000000"/>
              <w:left w:val="single" w:sz="10.329112" w:space="0" w:color="000000"/>
              <w:right w:val="single" w:sz="10.329112" w:space="0" w:color="000000"/>
            </w:tcBorders>
          </w:tcPr>
          <w:p>
            <w:pPr>
              <w:spacing w:before="0" w:after="0" w:line="224" w:lineRule="exact"/>
              <w:ind w:left="19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91"/>
              </w:rPr>
              <w:t>VANGJEL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91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100"/>
              </w:rPr>
              <w:t>JORGJ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1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100"/>
              </w:rPr>
              <w:t>DULE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3635" w:type="dxa"/>
            <w:tcBorders>
              <w:top w:val="single" w:sz="10.329112" w:space="0" w:color="000000"/>
              <w:bottom w:val="single" w:sz="7.746832" w:space="0" w:color="000000"/>
              <w:left w:val="single" w:sz="10.329112" w:space="0" w:color="000000"/>
              <w:right w:val="single" w:sz="7.746832" w:space="0" w:color="000000"/>
            </w:tcBorders>
          </w:tcPr>
          <w:p>
            <w:pPr>
              <w:spacing w:before="0" w:after="0" w:line="218" w:lineRule="exact"/>
              <w:ind w:left="36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89"/>
              </w:rPr>
              <w:t>PARTI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89"/>
              </w:rPr>
              <w:t>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30"/>
                <w:w w:val="89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100"/>
              </w:rPr>
              <w:t>DEMOKRATIKE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</w:tr>
      <w:tr>
        <w:trPr>
          <w:trHeight w:val="262" w:hRule="exact"/>
        </w:trPr>
        <w:tc>
          <w:tcPr>
            <w:tcW w:w="433" w:type="dxa"/>
            <w:tcBorders>
              <w:top w:val="single" w:sz="7.746832" w:space="0" w:color="000000"/>
              <w:bottom w:val="single" w:sz="10.329112" w:space="0" w:color="000000"/>
              <w:left w:val="single" w:sz="10.329112" w:space="0" w:color="000000"/>
              <w:right w:val="single" w:sz="10.329112" w:space="0" w:color="000000"/>
            </w:tcBorders>
          </w:tcPr>
          <w:p>
            <w:pPr>
              <w:spacing w:before="12" w:after="0" w:line="240" w:lineRule="auto"/>
              <w:ind w:left="174" w:right="-97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030303"/>
                <w:spacing w:val="0"/>
                <w:w w:val="131"/>
              </w:rPr>
              <w:t>11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503" w:type="dxa"/>
            <w:tcBorders>
              <w:top w:val="single" w:sz="7.746832" w:space="0" w:color="000000"/>
              <w:bottom w:val="single" w:sz="10.329112" w:space="0" w:color="000000"/>
              <w:left w:val="single" w:sz="10.329112" w:space="0" w:color="000000"/>
              <w:right w:val="single" w:sz="10.329112" w:space="0" w:color="000000"/>
            </w:tcBorders>
          </w:tcPr>
          <w:p>
            <w:pPr>
              <w:spacing w:before="0" w:after="0" w:line="224" w:lineRule="exact"/>
              <w:ind w:left="19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89"/>
              </w:rPr>
              <w:t>VILM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89"/>
              </w:rPr>
              <w:t>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5"/>
                <w:w w:val="89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89"/>
              </w:rPr>
              <w:t>VIKTOR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41"/>
                <w:w w:val="89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100"/>
              </w:rPr>
              <w:t>BELLO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3635" w:type="dxa"/>
            <w:tcBorders>
              <w:top w:val="single" w:sz="7.746832" w:space="0" w:color="000000"/>
              <w:bottom w:val="single" w:sz="10.329112" w:space="0" w:color="000000"/>
              <w:left w:val="single" w:sz="10.329112" w:space="0" w:color="000000"/>
              <w:right w:val="single" w:sz="7.746832" w:space="0" w:color="000000"/>
            </w:tcBorders>
          </w:tcPr>
          <w:p>
            <w:pPr>
              <w:spacing w:before="0" w:after="0" w:line="218" w:lineRule="exact"/>
              <w:ind w:left="36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90"/>
              </w:rPr>
              <w:t>PARTI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90"/>
              </w:rPr>
              <w:t>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7"/>
                <w:w w:val="9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90"/>
              </w:rPr>
              <w:t>SOCIALISTE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90"/>
              </w:rPr>
              <w:t> 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5"/>
                <w:w w:val="9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90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4"/>
                <w:w w:val="9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100"/>
              </w:rPr>
              <w:t>SHQIPERISE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</w:tr>
      <w:tr>
        <w:trPr>
          <w:trHeight w:val="258" w:hRule="exact"/>
        </w:trPr>
        <w:tc>
          <w:tcPr>
            <w:tcW w:w="433" w:type="dxa"/>
            <w:tcBorders>
              <w:top w:val="single" w:sz="10.329112" w:space="0" w:color="000000"/>
              <w:bottom w:val="single" w:sz="10.329112" w:space="0" w:color="000000"/>
              <w:left w:val="single" w:sz="10.329112" w:space="0" w:color="000000"/>
              <w:right w:val="single" w:sz="10.329112" w:space="0" w:color="000000"/>
            </w:tcBorders>
          </w:tcPr>
          <w:p>
            <w:pPr>
              <w:spacing w:before="3" w:after="0" w:line="240" w:lineRule="auto"/>
              <w:ind w:left="174" w:right="-74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030303"/>
                <w:spacing w:val="0"/>
                <w:w w:val="125"/>
              </w:rPr>
              <w:t>12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4503" w:type="dxa"/>
            <w:tcBorders>
              <w:top w:val="single" w:sz="10.329112" w:space="0" w:color="000000"/>
              <w:bottom w:val="single" w:sz="10.329112" w:space="0" w:color="000000"/>
              <w:left w:val="single" w:sz="10.329112" w:space="0" w:color="000000"/>
              <w:right w:val="single" w:sz="10.329112" w:space="0" w:color="000000"/>
            </w:tcBorders>
          </w:tcPr>
          <w:p>
            <w:pPr>
              <w:spacing w:before="0" w:after="0" w:line="224" w:lineRule="exact"/>
              <w:ind w:left="19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88"/>
              </w:rPr>
              <w:t>VULLNET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88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39"/>
                <w:w w:val="88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100"/>
              </w:rPr>
              <w:t>RUZHD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2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100"/>
              </w:rPr>
              <w:t>SINAJ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3635" w:type="dxa"/>
            <w:tcBorders>
              <w:top w:val="single" w:sz="10.329112" w:space="0" w:color="000000"/>
              <w:bottom w:val="single" w:sz="10.329112" w:space="0" w:color="000000"/>
              <w:left w:val="single" w:sz="10.329112" w:space="0" w:color="000000"/>
              <w:right w:val="single" w:sz="7.746832" w:space="0" w:color="000000"/>
            </w:tcBorders>
          </w:tcPr>
          <w:p>
            <w:pPr>
              <w:spacing w:before="0" w:after="0" w:line="211" w:lineRule="exact"/>
              <w:ind w:left="36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90"/>
              </w:rPr>
              <w:t>PARTI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90"/>
              </w:rPr>
              <w:t>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6"/>
                <w:w w:val="9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90"/>
              </w:rPr>
              <w:t>SOCIALISTE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90"/>
              </w:rPr>
              <w:t> 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5"/>
                <w:w w:val="9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90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4"/>
                <w:w w:val="9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30303"/>
                <w:spacing w:val="0"/>
                <w:w w:val="100"/>
              </w:rPr>
              <w:t>SHQIPERISE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</w:tr>
    </w:tbl>
    <w:p>
      <w:pPr>
        <w:spacing w:before="7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right="482"/>
        <w:jc w:val="righ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343434"/>
          <w:spacing w:val="0"/>
          <w:w w:val="100"/>
          <w:i/>
        </w:rPr>
        <w:t>Lidhja</w:t>
      </w:r>
      <w:r>
        <w:rPr>
          <w:rFonts w:ascii="Arial" w:hAnsi="Arial" w:cs="Arial" w:eastAsia="Arial"/>
          <w:sz w:val="18"/>
          <w:szCs w:val="18"/>
          <w:color w:val="343434"/>
          <w:spacing w:val="-6"/>
          <w:w w:val="100"/>
          <w:i/>
        </w:rPr>
        <w:t> </w:t>
      </w:r>
      <w:r>
        <w:rPr>
          <w:rFonts w:ascii="Arial" w:hAnsi="Arial" w:cs="Arial" w:eastAsia="Arial"/>
          <w:sz w:val="18"/>
          <w:szCs w:val="18"/>
          <w:color w:val="343434"/>
          <w:spacing w:val="0"/>
          <w:w w:val="114"/>
          <w:i/>
        </w:rPr>
        <w:t>2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0" w:after="0" w:line="210" w:lineRule="exact"/>
        <w:ind w:right="486"/>
        <w:jc w:val="righ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484848"/>
          <w:w w:val="87"/>
          <w:i/>
        </w:rPr>
        <w:t>ZGJEDHJ</w:t>
      </w:r>
      <w:r>
        <w:rPr>
          <w:rFonts w:ascii="Times New Roman" w:hAnsi="Times New Roman" w:cs="Times New Roman" w:eastAsia="Times New Roman"/>
          <w:sz w:val="19"/>
          <w:szCs w:val="19"/>
          <w:color w:val="484848"/>
          <w:spacing w:val="-29"/>
          <w:w w:val="100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32323"/>
          <w:spacing w:val="0"/>
          <w:w w:val="90"/>
          <w:i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232323"/>
          <w:spacing w:val="0"/>
          <w:w w:val="90"/>
          <w:i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232323"/>
          <w:spacing w:val="2"/>
          <w:w w:val="90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43434"/>
          <w:spacing w:val="0"/>
          <w:w w:val="90"/>
          <w:i/>
        </w:rPr>
        <w:t>PER</w:t>
      </w:r>
      <w:r>
        <w:rPr>
          <w:rFonts w:ascii="Times New Roman" w:hAnsi="Times New Roman" w:cs="Times New Roman" w:eastAsia="Times New Roman"/>
          <w:sz w:val="19"/>
          <w:szCs w:val="19"/>
          <w:color w:val="343434"/>
          <w:spacing w:val="8"/>
          <w:w w:val="90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484848"/>
          <w:spacing w:val="0"/>
          <w:w w:val="90"/>
          <w:i/>
        </w:rPr>
        <w:t>KUVENDIN</w:t>
      </w:r>
      <w:r>
        <w:rPr>
          <w:rFonts w:ascii="Times New Roman" w:hAnsi="Times New Roman" w:cs="Times New Roman" w:eastAsia="Times New Roman"/>
          <w:sz w:val="19"/>
          <w:szCs w:val="19"/>
          <w:color w:val="484848"/>
          <w:spacing w:val="8"/>
          <w:w w:val="90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32323"/>
          <w:spacing w:val="0"/>
          <w:w w:val="90"/>
          <w:i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232323"/>
          <w:spacing w:val="-6"/>
          <w:w w:val="90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484848"/>
          <w:spacing w:val="0"/>
          <w:w w:val="90"/>
          <w:i/>
        </w:rPr>
        <w:t>SHQIPERISE</w:t>
      </w:r>
      <w:r>
        <w:rPr>
          <w:rFonts w:ascii="Times New Roman" w:hAnsi="Times New Roman" w:cs="Times New Roman" w:eastAsia="Times New Roman"/>
          <w:sz w:val="19"/>
          <w:szCs w:val="19"/>
          <w:color w:val="484848"/>
          <w:spacing w:val="0"/>
          <w:w w:val="90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484848"/>
          <w:spacing w:val="13"/>
          <w:w w:val="90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484848"/>
          <w:spacing w:val="0"/>
          <w:w w:val="108"/>
          <w:i/>
        </w:rPr>
        <w:t>2017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9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26" w:lineRule="exact"/>
        <w:ind w:left="1871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93"/>
          <w:b/>
          <w:bCs/>
          <w:position w:val="-1"/>
        </w:rPr>
        <w:t>REZULTAT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93"/>
          <w:b/>
          <w:bCs/>
          <w:position w:val="-1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14"/>
          <w:w w:val="93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93"/>
          <w:b/>
          <w:bCs/>
          <w:position w:val="-1"/>
        </w:rPr>
        <w:t>PERFUNDIMTA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93"/>
          <w:b/>
          <w:bCs/>
          <w:position w:val="-1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93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4"/>
          <w:w w:val="93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  <w:b/>
          <w:bCs/>
          <w:position w:val="-1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21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93"/>
          <w:b/>
          <w:bCs/>
          <w:position w:val="-1"/>
        </w:rPr>
        <w:t>ZGJEDHJEVE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21"/>
          <w:w w:val="93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  <w:b/>
          <w:bCs/>
          <w:position w:val="-1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  <w:b/>
          <w:bCs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6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93"/>
          <w:b/>
          <w:bCs/>
          <w:position w:val="-1"/>
        </w:rPr>
        <w:t>RAN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93"/>
          <w:b/>
          <w:bCs/>
          <w:position w:val="-1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14"/>
          <w:w w:val="93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  <w:b/>
          <w:bCs/>
          <w:position w:val="-1"/>
        </w:rPr>
        <w:t>VENDI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2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3" w:after="0" w:line="240" w:lineRule="auto"/>
        <w:ind w:right="940"/>
        <w:jc w:val="righ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89.411392pt;margin-top:-115.384239pt;width:427.689873pt;height:259.264233pt;mso-position-horizontal-relative:page;mso-position-vertical-relative:paragraph;z-index:-8210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258" w:hRule="exact"/>
                    </w:trPr>
                    <w:tc>
                      <w:tcPr>
                        <w:tcW w:w="371" w:type="dxa"/>
                        <w:tcBorders>
                          <w:top w:val="single" w:sz="12.911392" w:space="0" w:color="000000"/>
                          <w:bottom w:val="single" w:sz="12.911392" w:space="0" w:color="000000"/>
                          <w:left w:val="single" w:sz="10.32911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0" w:after="0" w:line="215" w:lineRule="exact"/>
                          <w:ind w:left="45" w:right="-74"/>
                          <w:jc w:val="left"/>
                          <w:rPr>
                            <w:rFonts w:ascii="Arial" w:hAnsi="Arial" w:cs="Arial" w:eastAsia="Arial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9"/>
                            <w:szCs w:val="19"/>
                            <w:color w:val="030303"/>
                            <w:spacing w:val="0"/>
                            <w:w w:val="116"/>
                            <w:b/>
                            <w:bCs/>
                          </w:rPr>
                          <w:t>Nr.</w:t>
                        </w:r>
                        <w:r>
                          <w:rPr>
                            <w:rFonts w:ascii="Arial" w:hAnsi="Arial" w:cs="Arial" w:eastAsia="Arial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5245" w:type="dxa"/>
                        <w:gridSpan w:val="2"/>
                        <w:tcBorders>
                          <w:top w:val="single" w:sz="12.911392" w:space="0" w:color="000000"/>
                          <w:bottom w:val="single" w:sz="12.911392" w:space="0" w:color="000000"/>
                          <w:left w:val="single" w:sz="7.74683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0" w:after="0" w:line="215" w:lineRule="exact"/>
                          <w:ind w:left="2264" w:right="2188"/>
                          <w:jc w:val="center"/>
                          <w:rPr>
                            <w:rFonts w:ascii="Arial" w:hAnsi="Arial" w:cs="Arial" w:eastAsia="Arial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9"/>
                            <w:szCs w:val="19"/>
                            <w:color w:val="030303"/>
                            <w:spacing w:val="0"/>
                            <w:w w:val="115"/>
                            <w:b/>
                            <w:bCs/>
                          </w:rPr>
                          <w:t>Partite</w:t>
                        </w:r>
                        <w:r>
                          <w:rPr>
                            <w:rFonts w:ascii="Arial" w:hAnsi="Arial" w:cs="Arial" w:eastAsia="Arial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39" w:type="dxa"/>
                        <w:tcBorders>
                          <w:top w:val="single" w:sz="12.911392" w:space="0" w:color="000000"/>
                          <w:bottom w:val="single" w:sz="12.911392" w:space="0" w:color="000000"/>
                          <w:left w:val="single" w:sz="7.74683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0" w:after="0" w:line="218" w:lineRule="exact"/>
                          <w:ind w:left="320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030303"/>
                            <w:spacing w:val="-2"/>
                            <w:w w:val="83"/>
                          </w:rPr>
                          <w:t>V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111"/>
                          </w:rPr>
                          <w:t>ota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26" w:type="dxa"/>
                        <w:tcBorders>
                          <w:top w:val="single" w:sz="12.911392" w:space="0" w:color="000000"/>
                          <w:bottom w:val="single" w:sz="12.911392" w:space="0" w:color="000000"/>
                          <w:left w:val="single" w:sz="7.74683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0" w:after="0" w:line="215" w:lineRule="exact"/>
                          <w:ind w:left="337" w:right="295"/>
                          <w:jc w:val="center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484848"/>
                            <w:spacing w:val="-16"/>
                            <w:w w:val="165"/>
                            <w:position w:val="6"/>
                          </w:rPr>
                          <w:t>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484848"/>
                            <w:spacing w:val="0"/>
                            <w:w w:val="95"/>
                            <w:position w:val="0"/>
                          </w:rPr>
                          <w:t>/o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10" w:type="dxa"/>
                        <w:tcBorders>
                          <w:top w:val="single" w:sz="12.911392" w:space="0" w:color="000000"/>
                          <w:bottom w:val="single" w:sz="12.911392" w:space="0" w:color="000000"/>
                          <w:left w:val="single" w:sz="7.74683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0" w:after="0" w:line="218" w:lineRule="exact"/>
                          <w:ind w:left="90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107"/>
                          </w:rPr>
                          <w:t>Mandate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2" w:hRule="exact"/>
                    </w:trPr>
                    <w:tc>
                      <w:tcPr>
                        <w:tcW w:w="371" w:type="dxa"/>
                        <w:tcBorders>
                          <w:top w:val="single" w:sz="12.911392" w:space="0" w:color="000000"/>
                          <w:bottom w:val="single" w:sz="7.746832" w:space="0" w:color="000000"/>
                          <w:left w:val="single" w:sz="10.32911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0" w:after="0" w:line="215" w:lineRule="exact"/>
                          <w:ind w:left="226" w:right="-94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32323"/>
                            <w:spacing w:val="0"/>
                            <w:w w:val="156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448" w:type="dxa"/>
                        <w:tcBorders>
                          <w:top w:val="single" w:sz="12.911392" w:space="0" w:color="000000"/>
                          <w:bottom w:val="single" w:sz="7.746832" w:space="0" w:color="000000"/>
                          <w:left w:val="single" w:sz="7.746832" w:space="0" w:color="000000"/>
                          <w:right w:val="single" w:sz="12.911392" w:space="0" w:color="000000"/>
                        </w:tcBorders>
                      </w:tcPr>
                      <w:p>
                        <w:pPr>
                          <w:spacing w:before="0" w:after="0" w:line="218" w:lineRule="exact"/>
                          <w:ind w:left="63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90"/>
                          </w:rPr>
                          <w:t>LEVIZJ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90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4"/>
                            <w:w w:val="9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90"/>
                          </w:rPr>
                          <w:t>SOCIALISTE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9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27"/>
                            <w:w w:val="9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131313"/>
                            <w:spacing w:val="0"/>
                            <w:w w:val="90"/>
                          </w:rPr>
                          <w:t>PER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131313"/>
                            <w:spacing w:val="13"/>
                            <w:w w:val="9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100"/>
                          </w:rPr>
                          <w:t>INTEGRIM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7" w:type="dxa"/>
                        <w:tcBorders>
                          <w:top w:val="single" w:sz="12.911392" w:space="0" w:color="000000"/>
                          <w:bottom w:val="single" w:sz="7.746832" w:space="0" w:color="000000"/>
                          <w:left w:val="single" w:sz="12.91139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0" w:after="0" w:line="211" w:lineRule="exact"/>
                          <w:ind w:left="32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100"/>
                          </w:rPr>
                          <w:t>LSI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39" w:type="dxa"/>
                        <w:tcBorders>
                          <w:top w:val="single" w:sz="12.911392" w:space="0" w:color="000000"/>
                          <w:bottom w:val="single" w:sz="7.746832" w:space="0" w:color="000000"/>
                          <w:left w:val="single" w:sz="7.74683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0" w:after="0" w:line="209" w:lineRule="exact"/>
                          <w:ind w:left="261" w:right="-57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434"/>
                            <w:spacing w:val="0"/>
                            <w:w w:val="121"/>
                          </w:rPr>
                          <w:t>225.901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26" w:type="dxa"/>
                        <w:tcBorders>
                          <w:top w:val="single" w:sz="12.911392" w:space="0" w:color="000000"/>
                          <w:bottom w:val="single" w:sz="7.746832" w:space="0" w:color="000000"/>
                          <w:left w:val="single" w:sz="7.74683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0" w:after="0" w:line="209" w:lineRule="exact"/>
                          <w:ind w:left="197" w:right="-70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32323"/>
                            <w:w w:val="123"/>
                          </w:rPr>
                          <w:t>14,2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32323"/>
                            <w:spacing w:val="-12"/>
                            <w:w w:val="123"/>
                          </w:rPr>
                          <w:t>8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484848"/>
                            <w:spacing w:val="0"/>
                            <w:w w:val="125"/>
                          </w:rPr>
                          <w:t>%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0" w:type="dxa"/>
                        <w:tcBorders>
                          <w:top w:val="single" w:sz="12.911392" w:space="0" w:color="000000"/>
                          <w:bottom w:val="single" w:sz="7.746832" w:space="0" w:color="000000"/>
                          <w:left w:val="single" w:sz="7.74683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1" w:after="0" w:line="225" w:lineRule="exact"/>
                          <w:ind w:right="-26"/>
                          <w:jc w:val="right"/>
                          <w:rPr>
                            <w:rFonts w:ascii="Courier New" w:hAnsi="Courier New" w:cs="Courier New" w:eastAsia="Courier New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Courier New" w:hAnsi="Courier New" w:cs="Courier New" w:eastAsia="Courier New"/>
                            <w:sz w:val="20"/>
                            <w:szCs w:val="20"/>
                            <w:color w:val="232323"/>
                            <w:spacing w:val="0"/>
                            <w:w w:val="94"/>
                            <w:position w:val="1"/>
                          </w:rPr>
                          <w:t>19</w:t>
                        </w:r>
                        <w:r>
                          <w:rPr>
                            <w:rFonts w:ascii="Courier New" w:hAnsi="Courier New" w:cs="Courier New" w:eastAsia="Courier New"/>
                            <w:sz w:val="20"/>
                            <w:szCs w:val="2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58" w:hRule="exact"/>
                    </w:trPr>
                    <w:tc>
                      <w:tcPr>
                        <w:tcW w:w="371" w:type="dxa"/>
                        <w:tcBorders>
                          <w:top w:val="single" w:sz="7.746832" w:space="0" w:color="000000"/>
                          <w:bottom w:val="single" w:sz="7.746832" w:space="0" w:color="000000"/>
                          <w:left w:val="single" w:sz="10.32911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219" w:right="-51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32323"/>
                            <w:spacing w:val="0"/>
                            <w:w w:val="117"/>
                          </w:rPr>
                          <w:t>2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448" w:type="dxa"/>
                        <w:tcBorders>
                          <w:top w:val="single" w:sz="7.746832" w:space="0" w:color="000000"/>
                          <w:bottom w:val="single" w:sz="7.746832" w:space="0" w:color="000000"/>
                          <w:left w:val="single" w:sz="7.746832" w:space="0" w:color="000000"/>
                          <w:right w:val="single" w:sz="12.911392" w:space="0" w:color="000000"/>
                        </w:tcBorders>
                      </w:tcPr>
                      <w:p>
                        <w:pPr>
                          <w:spacing w:before="0" w:after="0" w:line="224" w:lineRule="exact"/>
                          <w:ind w:left="46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90"/>
                          </w:rPr>
                          <w:t>PARTI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90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-8"/>
                            <w:w w:val="9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90"/>
                          </w:rPr>
                          <w:t>SOCIALISTE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9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38"/>
                            <w:w w:val="9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73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32"/>
                            <w:w w:val="73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100"/>
                          </w:rPr>
                          <w:t>SHQIPERISE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7" w:type="dxa"/>
                        <w:tcBorders>
                          <w:top w:val="single" w:sz="7.746832" w:space="0" w:color="000000"/>
                          <w:bottom w:val="single" w:sz="7.746832" w:space="0" w:color="000000"/>
                          <w:left w:val="single" w:sz="12.91139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0" w:after="0" w:line="240" w:lineRule="auto"/>
                          <w:ind w:left="32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131313"/>
                            <w:spacing w:val="0"/>
                            <w:w w:val="100"/>
                          </w:rPr>
                          <w:t>PS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39" w:type="dxa"/>
                        <w:tcBorders>
                          <w:top w:val="single" w:sz="7.746832" w:space="0" w:color="000000"/>
                          <w:bottom w:val="single" w:sz="7.746832" w:space="0" w:color="000000"/>
                          <w:left w:val="single" w:sz="7.74683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261" w:right="-49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131313"/>
                            <w:w w:val="119"/>
                          </w:rPr>
                          <w:t>76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131313"/>
                            <w:spacing w:val="-4"/>
                            <w:w w:val="119"/>
                          </w:rPr>
                          <w:t>4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484848"/>
                            <w:spacing w:val="-10"/>
                            <w:w w:val="157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32323"/>
                            <w:spacing w:val="0"/>
                            <w:w w:val="119"/>
                          </w:rPr>
                          <w:t>750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26" w:type="dxa"/>
                        <w:tcBorders>
                          <w:top w:val="single" w:sz="7.746832" w:space="0" w:color="000000"/>
                          <w:bottom w:val="single" w:sz="7.746832" w:space="0" w:color="000000"/>
                          <w:left w:val="single" w:sz="7.74683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178" w:right="-48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32323"/>
                            <w:spacing w:val="0"/>
                            <w:w w:val="121"/>
                          </w:rPr>
                          <w:t>48,34%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0" w:type="dxa"/>
                        <w:tcBorders>
                          <w:top w:val="single" w:sz="7.746832" w:space="0" w:color="000000"/>
                          <w:bottom w:val="single" w:sz="7.746832" w:space="0" w:color="000000"/>
                          <w:left w:val="single" w:sz="7.74683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22" w:after="0" w:line="240" w:lineRule="auto"/>
                          <w:ind w:right="-47"/>
                          <w:jc w:val="right"/>
                          <w:rPr>
                            <w:rFonts w:ascii="Courier New" w:hAnsi="Courier New" w:cs="Courier New" w:eastAsia="Courier New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Courier New" w:hAnsi="Courier New" w:cs="Courier New" w:eastAsia="Courier New"/>
                            <w:sz w:val="19"/>
                            <w:szCs w:val="19"/>
                            <w:color w:val="232323"/>
                            <w:spacing w:val="0"/>
                            <w:w w:val="108"/>
                          </w:rPr>
                          <w:t>74</w:t>
                        </w:r>
                        <w:r>
                          <w:rPr>
                            <w:rFonts w:ascii="Courier New" w:hAnsi="Courier New" w:cs="Courier New" w:eastAsia="Courier New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8" w:hRule="exact"/>
                    </w:trPr>
                    <w:tc>
                      <w:tcPr>
                        <w:tcW w:w="371" w:type="dxa"/>
                        <w:tcBorders>
                          <w:top w:val="single" w:sz="7.746832" w:space="0" w:color="000000"/>
                          <w:bottom w:val="single" w:sz="12.911392" w:space="0" w:color="000000"/>
                          <w:left w:val="single" w:sz="10.32911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10" w:after="0" w:line="240" w:lineRule="auto"/>
                          <w:ind w:left="213" w:right="-70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484848"/>
                            <w:spacing w:val="0"/>
                            <w:w w:val="144"/>
                          </w:rPr>
                          <w:t>3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448" w:type="dxa"/>
                        <w:tcBorders>
                          <w:top w:val="single" w:sz="7.746832" w:space="0" w:color="000000"/>
                          <w:bottom w:val="single" w:sz="12.911392" w:space="0" w:color="000000"/>
                          <w:left w:val="single" w:sz="7.746832" w:space="0" w:color="000000"/>
                          <w:right w:val="single" w:sz="12.911392" w:space="0" w:color="000000"/>
                        </w:tcBorders>
                      </w:tcPr>
                      <w:p>
                        <w:pPr>
                          <w:spacing w:before="0" w:after="0" w:line="240" w:lineRule="auto"/>
                          <w:ind w:left="50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131313"/>
                            <w:spacing w:val="0"/>
                            <w:w w:val="86"/>
                          </w:rPr>
                          <w:t>PARTI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131313"/>
                            <w:spacing w:val="0"/>
                            <w:w w:val="86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131313"/>
                            <w:spacing w:val="39"/>
                            <w:w w:val="86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86"/>
                          </w:rPr>
                          <w:t>KRISTIA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86"/>
                          </w:rPr>
                          <w:t>N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86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37"/>
                            <w:w w:val="86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86"/>
                          </w:rPr>
                          <w:t>DEMOKRATE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86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16"/>
                            <w:w w:val="86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86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3"/>
                            <w:w w:val="86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124"/>
                          </w:rPr>
                          <w:t>S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030303"/>
                            <w:spacing w:val="11"/>
                            <w:w w:val="75"/>
                          </w:rPr>
                          <w:t>H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97"/>
                          </w:rPr>
                          <w:t>QIPERISE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7" w:type="dxa"/>
                        <w:tcBorders>
                          <w:top w:val="single" w:sz="7.746832" w:space="0" w:color="000000"/>
                          <w:bottom w:val="single" w:sz="12.911392" w:space="0" w:color="000000"/>
                          <w:left w:val="single" w:sz="12.91139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0" w:after="0" w:line="240" w:lineRule="auto"/>
                          <w:ind w:left="32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100"/>
                          </w:rPr>
                          <w:t>PKD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39" w:type="dxa"/>
                        <w:tcBorders>
                          <w:top w:val="single" w:sz="7.746832" w:space="0" w:color="000000"/>
                          <w:bottom w:val="single" w:sz="12.911392" w:space="0" w:color="000000"/>
                          <w:left w:val="single" w:sz="7.74683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481" w:right="-60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434"/>
                            <w:spacing w:val="0"/>
                            <w:w w:val="124"/>
                          </w:rPr>
                          <w:t>2.421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26" w:type="dxa"/>
                        <w:tcBorders>
                          <w:top w:val="single" w:sz="7.746832" w:space="0" w:color="000000"/>
                          <w:bottom w:val="single" w:sz="12.911392" w:space="0" w:color="000000"/>
                          <w:left w:val="single" w:sz="7.74683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300" w:right="-54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32323"/>
                            <w:w w:val="122"/>
                          </w:rPr>
                          <w:t>0,1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32323"/>
                            <w:spacing w:val="-11"/>
                            <w:w w:val="122"/>
                          </w:rPr>
                          <w:t>5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484848"/>
                            <w:spacing w:val="0"/>
                            <w:w w:val="125"/>
                          </w:rPr>
                          <w:t>%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0" w:type="dxa"/>
                        <w:tcBorders>
                          <w:top w:val="single" w:sz="7.746832" w:space="0" w:color="000000"/>
                          <w:bottom w:val="single" w:sz="12.911392" w:space="0" w:color="000000"/>
                          <w:left w:val="single" w:sz="7.74683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10" w:after="0" w:line="240" w:lineRule="auto"/>
                          <w:ind w:right="-18"/>
                          <w:jc w:val="righ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32323"/>
                            <w:spacing w:val="0"/>
                            <w:w w:val="127"/>
                          </w:rPr>
                          <w:t>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2" w:hRule="exact"/>
                    </w:trPr>
                    <w:tc>
                      <w:tcPr>
                        <w:tcW w:w="371" w:type="dxa"/>
                        <w:tcBorders>
                          <w:top w:val="single" w:sz="12.911392" w:space="0" w:color="000000"/>
                          <w:bottom w:val="single" w:sz="7.746832" w:space="0" w:color="000000"/>
                          <w:left w:val="single" w:sz="10.32911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0" w:after="0" w:line="215" w:lineRule="exact"/>
                          <w:ind w:left="207" w:right="-49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32323"/>
                            <w:spacing w:val="0"/>
                            <w:w w:val="129"/>
                          </w:rPr>
                          <w:t>4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448" w:type="dxa"/>
                        <w:tcBorders>
                          <w:top w:val="single" w:sz="12.911392" w:space="0" w:color="000000"/>
                          <w:bottom w:val="single" w:sz="7.746832" w:space="0" w:color="000000"/>
                          <w:left w:val="single" w:sz="7.746832" w:space="0" w:color="000000"/>
                          <w:right w:val="single" w:sz="12.911392" w:space="0" w:color="000000"/>
                        </w:tcBorders>
                      </w:tcPr>
                      <w:p>
                        <w:pPr>
                          <w:spacing w:before="0" w:after="0" w:line="218" w:lineRule="exact"/>
                          <w:ind w:left="29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100"/>
                          </w:rPr>
                          <w:t>SFIDA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89"/>
                          </w:rPr>
                          <w:t>PER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10"/>
                            <w:w w:val="89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100"/>
                          </w:rPr>
                          <w:t>SHQIPERINE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7" w:type="dxa"/>
                        <w:tcBorders>
                          <w:top w:val="single" w:sz="12.911392" w:space="0" w:color="000000"/>
                          <w:bottom w:val="single" w:sz="7.746832" w:space="0" w:color="000000"/>
                          <w:left w:val="single" w:sz="12.91139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0" w:after="0" w:line="211" w:lineRule="exact"/>
                          <w:ind w:left="26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100"/>
                          </w:rPr>
                          <w:t>SFIDA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39" w:type="dxa"/>
                        <w:tcBorders>
                          <w:top w:val="single" w:sz="12.911392" w:space="0" w:color="000000"/>
                          <w:bottom w:val="single" w:sz="7.746832" w:space="0" w:color="000000"/>
                          <w:left w:val="single" w:sz="7.74683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0" w:after="0" w:line="209" w:lineRule="exact"/>
                          <w:ind w:left="481" w:right="-52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434"/>
                            <w:spacing w:val="-11"/>
                            <w:w w:val="144"/>
                          </w:rPr>
                          <w:t>3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131313"/>
                            <w:spacing w:val="0"/>
                            <w:w w:val="122"/>
                          </w:rPr>
                          <w:t>.546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26" w:type="dxa"/>
                        <w:tcBorders>
                          <w:top w:val="single" w:sz="12.911392" w:space="0" w:color="000000"/>
                          <w:bottom w:val="single" w:sz="7.746832" w:space="0" w:color="000000"/>
                          <w:left w:val="single" w:sz="7.74683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0" w:after="0" w:line="209" w:lineRule="exact"/>
                          <w:ind w:left="294" w:right="-49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32323"/>
                            <w:w w:val="122"/>
                          </w:rPr>
                          <w:t>0,2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32323"/>
                            <w:spacing w:val="-7"/>
                            <w:w w:val="122"/>
                          </w:rPr>
                          <w:t>2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484848"/>
                            <w:spacing w:val="0"/>
                            <w:w w:val="86"/>
                          </w:rPr>
                          <w:t>°/o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0" w:type="dxa"/>
                        <w:tcBorders>
                          <w:top w:val="single" w:sz="12.911392" w:space="0" w:color="000000"/>
                          <w:bottom w:val="single" w:sz="7.746832" w:space="0" w:color="000000"/>
                          <w:left w:val="single" w:sz="7.74683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0" w:after="0" w:line="240" w:lineRule="auto"/>
                          <w:ind w:right="-18"/>
                          <w:jc w:val="righ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232323"/>
                            <w:spacing w:val="0"/>
                            <w:w w:val="134"/>
                          </w:rPr>
                          <w:t>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65" w:hRule="exact"/>
                    </w:trPr>
                    <w:tc>
                      <w:tcPr>
                        <w:tcW w:w="371" w:type="dxa"/>
                        <w:tcBorders>
                          <w:top w:val="single" w:sz="7.746832" w:space="0" w:color="000000"/>
                          <w:bottom w:val="single" w:sz="12.911392" w:space="0" w:color="000000"/>
                          <w:left w:val="single" w:sz="10.32911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219" w:right="-65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32323"/>
                            <w:spacing w:val="0"/>
                            <w:w w:val="132"/>
                          </w:rPr>
                          <w:t>5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448" w:type="dxa"/>
                        <w:tcBorders>
                          <w:top w:val="single" w:sz="7.746832" w:space="0" w:color="000000"/>
                          <w:bottom w:val="single" w:sz="12.911392" w:space="0" w:color="000000"/>
                          <w:left w:val="single" w:sz="7.746832" w:space="0" w:color="000000"/>
                          <w:right w:val="single" w:sz="12.911392" w:space="0" w:color="000000"/>
                        </w:tcBorders>
                      </w:tcPr>
                      <w:p>
                        <w:pPr>
                          <w:spacing w:before="0" w:after="0" w:line="224" w:lineRule="exact"/>
                          <w:ind w:left="51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88"/>
                          </w:rPr>
                          <w:t>PARTI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88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23"/>
                            <w:w w:val="88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88"/>
                          </w:rPr>
                          <w:t>REPUBLIKANE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18"/>
                            <w:w w:val="88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343434"/>
                            <w:spacing w:val="2"/>
                            <w:w w:val="100"/>
                          </w:rPr>
                          <w:t>S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131313"/>
                            <w:spacing w:val="0"/>
                            <w:w w:val="100"/>
                          </w:rPr>
                          <w:t>HQ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131313"/>
                            <w:spacing w:val="2"/>
                            <w:w w:val="100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343434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343434"/>
                            <w:spacing w:val="-13"/>
                            <w:w w:val="100"/>
                          </w:rPr>
                          <w:t>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131313"/>
                            <w:spacing w:val="0"/>
                            <w:w w:val="100"/>
                          </w:rPr>
                          <w:t>ARE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7" w:type="dxa"/>
                        <w:tcBorders>
                          <w:top w:val="single" w:sz="7.746832" w:space="0" w:color="000000"/>
                          <w:bottom w:val="single" w:sz="12.911392" w:space="0" w:color="000000"/>
                          <w:left w:val="single" w:sz="12.91139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0" w:after="0" w:line="240" w:lineRule="auto"/>
                          <w:ind w:left="32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131313"/>
                            <w:spacing w:val="0"/>
                            <w:w w:val="100"/>
                          </w:rPr>
                          <w:t>PR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39" w:type="dxa"/>
                        <w:tcBorders>
                          <w:top w:val="single" w:sz="7.746832" w:space="0" w:color="000000"/>
                          <w:bottom w:val="single" w:sz="12.911392" w:space="0" w:color="000000"/>
                          <w:left w:val="single" w:sz="7.74683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10" w:after="0" w:line="240" w:lineRule="auto"/>
                          <w:ind w:left="481" w:right="-60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434"/>
                            <w:spacing w:val="0"/>
                            <w:w w:val="124"/>
                          </w:rPr>
                          <w:t>3.225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26" w:type="dxa"/>
                        <w:tcBorders>
                          <w:top w:val="single" w:sz="7.746832" w:space="0" w:color="000000"/>
                          <w:bottom w:val="single" w:sz="12.911392" w:space="0" w:color="000000"/>
                          <w:left w:val="single" w:sz="7.74683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294" w:right="-54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32323"/>
                            <w:spacing w:val="0"/>
                            <w:w w:val="122"/>
                          </w:rPr>
                          <w:t>0,20%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0" w:type="dxa"/>
                        <w:tcBorders>
                          <w:top w:val="single" w:sz="7.746832" w:space="0" w:color="000000"/>
                          <w:bottom w:val="single" w:sz="12.911392" w:space="0" w:color="000000"/>
                          <w:left w:val="single" w:sz="7.74683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10" w:after="0" w:line="240" w:lineRule="auto"/>
                          <w:ind w:right="-18"/>
                          <w:jc w:val="righ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32323"/>
                            <w:spacing w:val="0"/>
                            <w:w w:val="127"/>
                          </w:rPr>
                          <w:t>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49" w:hRule="exact"/>
                    </w:trPr>
                    <w:tc>
                      <w:tcPr>
                        <w:tcW w:w="371" w:type="dxa"/>
                        <w:tcBorders>
                          <w:top w:val="single" w:sz="12.911392" w:space="0" w:color="000000"/>
                          <w:bottom w:val="single" w:sz="10.329112" w:space="0" w:color="000000"/>
                          <w:left w:val="single" w:sz="10.32911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0" w:after="0" w:line="215" w:lineRule="exact"/>
                          <w:ind w:left="219" w:right="-55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32323"/>
                            <w:spacing w:val="0"/>
                            <w:w w:val="122"/>
                          </w:rPr>
                          <w:t>6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448" w:type="dxa"/>
                        <w:tcBorders>
                          <w:top w:val="single" w:sz="12.911392" w:space="0" w:color="000000"/>
                          <w:bottom w:val="single" w:sz="10.329112" w:space="0" w:color="000000"/>
                          <w:left w:val="single" w:sz="7.746832" w:space="0" w:color="000000"/>
                          <w:right w:val="single" w:sz="12.911392" w:space="0" w:color="000000"/>
                        </w:tcBorders>
                      </w:tcPr>
                      <w:p>
                        <w:pPr>
                          <w:spacing w:before="0" w:after="0" w:line="218" w:lineRule="exact"/>
                          <w:ind w:left="50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88"/>
                          </w:rPr>
                          <w:t>PARTI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88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23"/>
                            <w:w w:val="88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100"/>
                          </w:rPr>
                          <w:t>DEMOKRATIKE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7" w:type="dxa"/>
                        <w:tcBorders>
                          <w:top w:val="single" w:sz="12.911392" w:space="0" w:color="000000"/>
                          <w:bottom w:val="single" w:sz="10.329112" w:space="0" w:color="000000"/>
                          <w:left w:val="single" w:sz="12.91139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0" w:after="0" w:line="211" w:lineRule="exact"/>
                          <w:ind w:left="32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131313"/>
                            <w:spacing w:val="0"/>
                            <w:w w:val="100"/>
                          </w:rPr>
                          <w:t>PO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39" w:type="dxa"/>
                        <w:tcBorders>
                          <w:top w:val="single" w:sz="12.911392" w:space="0" w:color="000000"/>
                          <w:bottom w:val="single" w:sz="10.329112" w:space="0" w:color="000000"/>
                          <w:left w:val="single" w:sz="7.74683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0" w:after="0" w:line="209" w:lineRule="exact"/>
                          <w:ind w:left="255" w:right="-57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32323"/>
                            <w:spacing w:val="0"/>
                            <w:w w:val="122"/>
                          </w:rPr>
                          <w:t>456.413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26" w:type="dxa"/>
                        <w:tcBorders>
                          <w:top w:val="single" w:sz="12.911392" w:space="0" w:color="000000"/>
                          <w:bottom w:val="single" w:sz="10.329112" w:space="0" w:color="000000"/>
                          <w:left w:val="single" w:sz="7.74683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0" w:after="0" w:line="209" w:lineRule="exact"/>
                          <w:ind w:left="184" w:right="-48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434"/>
                            <w:spacing w:val="0"/>
                            <w:w w:val="120"/>
                          </w:rPr>
                          <w:t>28,85%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0" w:type="dxa"/>
                        <w:tcBorders>
                          <w:top w:val="single" w:sz="12.911392" w:space="0" w:color="000000"/>
                          <w:bottom w:val="single" w:sz="10.329112" w:space="0" w:color="000000"/>
                          <w:left w:val="single" w:sz="7.74683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0" w:after="0" w:line="209" w:lineRule="exact"/>
                          <w:ind w:right="-15"/>
                          <w:jc w:val="righ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32323"/>
                            <w:spacing w:val="0"/>
                            <w:w w:val="113"/>
                          </w:rPr>
                          <w:t>43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62" w:hRule="exact"/>
                    </w:trPr>
                    <w:tc>
                      <w:tcPr>
                        <w:tcW w:w="371" w:type="dxa"/>
                        <w:tcBorders>
                          <w:top w:val="single" w:sz="10.329112" w:space="0" w:color="000000"/>
                          <w:bottom w:val="single" w:sz="7.746832" w:space="0" w:color="000000"/>
                          <w:left w:val="single" w:sz="10.32911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219" w:right="-55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434"/>
                            <w:spacing w:val="0"/>
                            <w:w w:val="122"/>
                          </w:rPr>
                          <w:t>7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448" w:type="dxa"/>
                        <w:tcBorders>
                          <w:top w:val="single" w:sz="10.329112" w:space="0" w:color="000000"/>
                          <w:bottom w:val="single" w:sz="7.746832" w:space="0" w:color="000000"/>
                          <w:left w:val="single" w:sz="7.746832" w:space="0" w:color="000000"/>
                          <w:right w:val="single" w:sz="12.911392" w:space="0" w:color="000000"/>
                        </w:tcBorders>
                      </w:tcPr>
                      <w:p>
                        <w:pPr>
                          <w:spacing w:before="0" w:after="0" w:line="224" w:lineRule="exact"/>
                          <w:ind w:left="49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131313"/>
                            <w:spacing w:val="0"/>
                            <w:w w:val="89"/>
                          </w:rPr>
                          <w:t>PARTI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131313"/>
                            <w:spacing w:val="0"/>
                            <w:w w:val="89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131313"/>
                            <w:spacing w:val="14"/>
                            <w:w w:val="89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89"/>
                          </w:rPr>
                          <w:t>BASHKIM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89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37"/>
                            <w:w w:val="89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89"/>
                          </w:rPr>
                          <w:t>DEMOKRISTIA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89"/>
                          </w:rPr>
                          <w:t>N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42"/>
                            <w:w w:val="89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100"/>
                          </w:rPr>
                          <w:t>SHQIPTAR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7" w:type="dxa"/>
                        <w:tcBorders>
                          <w:top w:val="single" w:sz="10.329112" w:space="0" w:color="000000"/>
                          <w:bottom w:val="single" w:sz="7.746832" w:space="0" w:color="000000"/>
                          <w:left w:val="single" w:sz="12.91139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0" w:after="0" w:line="224" w:lineRule="exact"/>
                          <w:ind w:left="32" w:right="-49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131313"/>
                            <w:spacing w:val="0"/>
                            <w:w w:val="90"/>
                          </w:rPr>
                          <w:t>PBDKSH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39" w:type="dxa"/>
                        <w:tcBorders>
                          <w:top w:val="single" w:sz="10.329112" w:space="0" w:color="000000"/>
                          <w:bottom w:val="single" w:sz="7.746832" w:space="0" w:color="000000"/>
                          <w:left w:val="single" w:sz="7.74683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662" w:right="-49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32323"/>
                            <w:spacing w:val="0"/>
                            <w:w w:val="119"/>
                          </w:rPr>
                          <w:t>924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26" w:type="dxa"/>
                        <w:tcBorders>
                          <w:top w:val="single" w:sz="10.329112" w:space="0" w:color="000000"/>
                          <w:bottom w:val="single" w:sz="7.746832" w:space="0" w:color="000000"/>
                          <w:left w:val="single" w:sz="7.74683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0" w:after="0" w:line="215" w:lineRule="exact"/>
                          <w:ind w:left="300" w:right="-54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32323"/>
                            <w:w w:val="120"/>
                          </w:rPr>
                          <w:t>0,0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32323"/>
                            <w:spacing w:val="-5"/>
                            <w:w w:val="120"/>
                          </w:rPr>
                          <w:t>6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484848"/>
                            <w:spacing w:val="0"/>
                            <w:w w:val="125"/>
                          </w:rPr>
                          <w:t>%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0" w:type="dxa"/>
                        <w:tcBorders>
                          <w:top w:val="single" w:sz="10.329112" w:space="0" w:color="000000"/>
                          <w:bottom w:val="single" w:sz="7.746832" w:space="0" w:color="000000"/>
                          <w:left w:val="single" w:sz="7.74683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right="-18"/>
                          <w:jc w:val="righ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32323"/>
                            <w:spacing w:val="0"/>
                            <w:w w:val="127"/>
                          </w:rPr>
                          <w:t>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8" w:hRule="exact"/>
                    </w:trPr>
                    <w:tc>
                      <w:tcPr>
                        <w:tcW w:w="371" w:type="dxa"/>
                        <w:tcBorders>
                          <w:top w:val="single" w:sz="7.746832" w:space="0" w:color="000000"/>
                          <w:bottom w:val="single" w:sz="12.911392" w:space="0" w:color="000000"/>
                          <w:left w:val="single" w:sz="10.32911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219" w:right="-66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434"/>
                            <w:spacing w:val="0"/>
                            <w:w w:val="133"/>
                          </w:rPr>
                          <w:t>8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448" w:type="dxa"/>
                        <w:tcBorders>
                          <w:top w:val="single" w:sz="7.746832" w:space="0" w:color="000000"/>
                          <w:bottom w:val="single" w:sz="12.911392" w:space="0" w:color="000000"/>
                          <w:left w:val="single" w:sz="7.746832" w:space="0" w:color="000000"/>
                          <w:right w:val="single" w:sz="12.911392" w:space="0" w:color="000000"/>
                        </w:tcBorders>
                      </w:tcPr>
                      <w:p>
                        <w:pPr>
                          <w:spacing w:before="0" w:after="0" w:line="224" w:lineRule="exact"/>
                          <w:ind w:left="53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131313"/>
                            <w:spacing w:val="0"/>
                            <w:w w:val="87"/>
                          </w:rPr>
                          <w:t>PARTI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131313"/>
                            <w:spacing w:val="0"/>
                            <w:w w:val="87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131313"/>
                            <w:spacing w:val="20"/>
                            <w:w w:val="87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87"/>
                          </w:rPr>
                          <w:t>ALEANC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87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21"/>
                            <w:w w:val="87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343434"/>
                            <w:spacing w:val="0"/>
                            <w:w w:val="91"/>
                          </w:rPr>
                          <w:t>DEMOKRISTI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343434"/>
                            <w:spacing w:val="0"/>
                            <w:w w:val="92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343434"/>
                            <w:spacing w:val="-36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131313"/>
                            <w:spacing w:val="0"/>
                            <w:w w:val="71"/>
                          </w:rPr>
                          <w:t>N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131313"/>
                            <w:spacing w:val="-30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343434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7" w:type="dxa"/>
                        <w:tcBorders>
                          <w:top w:val="single" w:sz="7.746832" w:space="0" w:color="000000"/>
                          <w:bottom w:val="single" w:sz="12.911392" w:space="0" w:color="000000"/>
                          <w:left w:val="single" w:sz="12.91139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0" w:after="0" w:line="224" w:lineRule="exact"/>
                          <w:ind w:left="13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100"/>
                          </w:rPr>
                          <w:t>ADK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39" w:type="dxa"/>
                        <w:tcBorders>
                          <w:top w:val="single" w:sz="7.746832" w:space="0" w:color="000000"/>
                          <w:bottom w:val="single" w:sz="12.911392" w:space="0" w:color="000000"/>
                          <w:left w:val="single" w:sz="7.74683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662" w:right="-52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32323"/>
                            <w:spacing w:val="0"/>
                            <w:w w:val="120"/>
                          </w:rPr>
                          <w:t>767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26" w:type="dxa"/>
                        <w:tcBorders>
                          <w:top w:val="single" w:sz="7.746832" w:space="0" w:color="000000"/>
                          <w:bottom w:val="single" w:sz="12.911392" w:space="0" w:color="000000"/>
                          <w:left w:val="single" w:sz="7.74683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300" w:right="-54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32323"/>
                            <w:w w:val="122"/>
                          </w:rPr>
                          <w:t>0,0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32323"/>
                            <w:spacing w:val="-11"/>
                            <w:w w:val="122"/>
                          </w:rPr>
                          <w:t>5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484848"/>
                            <w:spacing w:val="0"/>
                            <w:w w:val="125"/>
                          </w:rPr>
                          <w:t>%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0" w:type="dxa"/>
                        <w:tcBorders>
                          <w:top w:val="single" w:sz="7.746832" w:space="0" w:color="000000"/>
                          <w:bottom w:val="single" w:sz="12.911392" w:space="0" w:color="000000"/>
                          <w:left w:val="single" w:sz="7.74683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right="-18"/>
                          <w:jc w:val="righ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32323"/>
                            <w:spacing w:val="0"/>
                            <w:w w:val="127"/>
                          </w:rPr>
                          <w:t>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2" w:hRule="exact"/>
                    </w:trPr>
                    <w:tc>
                      <w:tcPr>
                        <w:tcW w:w="371" w:type="dxa"/>
                        <w:tcBorders>
                          <w:top w:val="single" w:sz="12.911392" w:space="0" w:color="000000"/>
                          <w:bottom w:val="single" w:sz="7.746832" w:space="0" w:color="000000"/>
                          <w:left w:val="single" w:sz="10.32911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0" w:after="0" w:line="215" w:lineRule="exact"/>
                          <w:ind w:left="219" w:right="-55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32323"/>
                            <w:spacing w:val="0"/>
                            <w:w w:val="122"/>
                          </w:rPr>
                          <w:t>9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448" w:type="dxa"/>
                        <w:tcBorders>
                          <w:top w:val="single" w:sz="12.911392" w:space="0" w:color="000000"/>
                          <w:bottom w:val="single" w:sz="7.746832" w:space="0" w:color="000000"/>
                          <w:left w:val="single" w:sz="7.746832" w:space="0" w:color="000000"/>
                          <w:right w:val="single" w:sz="12.911392" w:space="0" w:color="000000"/>
                        </w:tcBorders>
                      </w:tcPr>
                      <w:p>
                        <w:pPr>
                          <w:spacing w:before="0" w:after="0" w:line="218" w:lineRule="exact"/>
                          <w:ind w:left="50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131313"/>
                            <w:spacing w:val="0"/>
                            <w:w w:val="87"/>
                          </w:rPr>
                          <w:t>PARTI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131313"/>
                            <w:spacing w:val="0"/>
                            <w:w w:val="87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131313"/>
                            <w:spacing w:val="15"/>
                            <w:w w:val="87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343434"/>
                            <w:spacing w:val="0"/>
                            <w:w w:val="87"/>
                          </w:rPr>
                          <w:t>SOCIAL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343434"/>
                            <w:spacing w:val="0"/>
                            <w:w w:val="87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343434"/>
                            <w:spacing w:val="29"/>
                            <w:w w:val="87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87"/>
                          </w:rPr>
                          <w:t>DEMOKRATE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27"/>
                            <w:w w:val="87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87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9"/>
                            <w:w w:val="87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100"/>
                          </w:rPr>
                          <w:t>SHQIPERISE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7" w:type="dxa"/>
                        <w:tcBorders>
                          <w:top w:val="single" w:sz="12.911392" w:space="0" w:color="000000"/>
                          <w:bottom w:val="single" w:sz="7.746832" w:space="0" w:color="000000"/>
                          <w:left w:val="single" w:sz="12.91139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0" w:after="0" w:line="211" w:lineRule="exact"/>
                          <w:ind w:left="32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100"/>
                          </w:rPr>
                          <w:t>PSD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39" w:type="dxa"/>
                        <w:tcBorders>
                          <w:top w:val="single" w:sz="12.911392" w:space="0" w:color="000000"/>
                          <w:bottom w:val="single" w:sz="7.746832" w:space="0" w:color="000000"/>
                          <w:left w:val="single" w:sz="7.74683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0" w:after="0" w:line="209" w:lineRule="exact"/>
                          <w:ind w:left="384" w:right="-79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32323"/>
                            <w:w w:val="124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32323"/>
                            <w:spacing w:val="-4"/>
                            <w:w w:val="124"/>
                          </w:rPr>
                          <w:t>4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484848"/>
                            <w:spacing w:val="-11"/>
                            <w:w w:val="157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32323"/>
                            <w:spacing w:val="0"/>
                            <w:w w:val="123"/>
                          </w:rPr>
                          <w:t>993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26" w:type="dxa"/>
                        <w:tcBorders>
                          <w:top w:val="single" w:sz="12.911392" w:space="0" w:color="000000"/>
                          <w:bottom w:val="single" w:sz="7.746832" w:space="0" w:color="000000"/>
                          <w:left w:val="single" w:sz="7.74683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0" w:after="0" w:line="209" w:lineRule="exact"/>
                          <w:ind w:left="294" w:right="-54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434"/>
                            <w:spacing w:val="0"/>
                            <w:w w:val="122"/>
                          </w:rPr>
                          <w:t>0,95%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0" w:type="dxa"/>
                        <w:tcBorders>
                          <w:top w:val="single" w:sz="12.911392" w:space="0" w:color="000000"/>
                          <w:bottom w:val="single" w:sz="7.746832" w:space="0" w:color="000000"/>
                          <w:left w:val="single" w:sz="7.746832" w:space="0" w:color="000000"/>
                          <w:right w:val="single" w:sz="7.746832" w:space="0" w:color="000000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58" w:hRule="exact"/>
                    </w:trPr>
                    <w:tc>
                      <w:tcPr>
                        <w:tcW w:w="371" w:type="dxa"/>
                        <w:tcBorders>
                          <w:top w:val="single" w:sz="7.746832" w:space="0" w:color="000000"/>
                          <w:bottom w:val="single" w:sz="7.746832" w:space="0" w:color="000000"/>
                          <w:left w:val="single" w:sz="10.32911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116" w:right="-72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32323"/>
                            <w:spacing w:val="0"/>
                            <w:w w:val="124"/>
                          </w:rPr>
                          <w:t>10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448" w:type="dxa"/>
                        <w:tcBorders>
                          <w:top w:val="single" w:sz="7.746832" w:space="0" w:color="000000"/>
                          <w:bottom w:val="single" w:sz="7.746832" w:space="0" w:color="000000"/>
                          <w:left w:val="single" w:sz="7.746832" w:space="0" w:color="000000"/>
                          <w:right w:val="single" w:sz="12.911392" w:space="0" w:color="000000"/>
                        </w:tcBorders>
                      </w:tcPr>
                      <w:p>
                        <w:pPr>
                          <w:spacing w:before="0" w:after="0" w:line="240" w:lineRule="auto"/>
                          <w:ind w:left="26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131313"/>
                            <w:spacing w:val="0"/>
                            <w:w w:val="86"/>
                          </w:rPr>
                          <w:t>ALEANC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131313"/>
                            <w:spacing w:val="0"/>
                            <w:w w:val="86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131313"/>
                            <w:spacing w:val="30"/>
                            <w:w w:val="86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131313"/>
                            <w:spacing w:val="0"/>
                            <w:w w:val="100"/>
                          </w:rPr>
                          <w:t>DEMOKRATIKE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7" w:type="dxa"/>
                        <w:tcBorders>
                          <w:top w:val="single" w:sz="7.746832" w:space="0" w:color="000000"/>
                          <w:bottom w:val="single" w:sz="7.746832" w:space="0" w:color="000000"/>
                          <w:left w:val="single" w:sz="12.91139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0" w:after="0" w:line="224" w:lineRule="exact"/>
                          <w:ind w:left="13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100"/>
                          </w:rPr>
                          <w:t>AD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39" w:type="dxa"/>
                        <w:tcBorders>
                          <w:top w:val="single" w:sz="7.746832" w:space="0" w:color="000000"/>
                          <w:bottom w:val="single" w:sz="7.746832" w:space="0" w:color="000000"/>
                          <w:left w:val="single" w:sz="7.74683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662" w:right="-55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32323"/>
                            <w:spacing w:val="0"/>
                            <w:w w:val="121"/>
                          </w:rPr>
                          <w:t>547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26" w:type="dxa"/>
                        <w:tcBorders>
                          <w:top w:val="single" w:sz="7.746832" w:space="0" w:color="000000"/>
                          <w:bottom w:val="single" w:sz="7.746832" w:space="0" w:color="000000"/>
                          <w:left w:val="single" w:sz="7.74683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300" w:right="-51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434"/>
                            <w:spacing w:val="-7"/>
                            <w:w w:val="119"/>
                          </w:rPr>
                          <w:t>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131313"/>
                            <w:spacing w:val="-5"/>
                            <w:w w:val="140"/>
                          </w:rPr>
                          <w:t>,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434"/>
                            <w:spacing w:val="0"/>
                            <w:w w:val="121"/>
                          </w:rPr>
                          <w:t>03%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0" w:type="dxa"/>
                        <w:tcBorders>
                          <w:top w:val="single" w:sz="7.746832" w:space="0" w:color="000000"/>
                          <w:bottom w:val="single" w:sz="7.746832" w:space="0" w:color="000000"/>
                          <w:left w:val="single" w:sz="7.74683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right="-18"/>
                          <w:jc w:val="righ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434"/>
                            <w:spacing w:val="0"/>
                            <w:w w:val="127"/>
                          </w:rPr>
                          <w:t>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5" w:hRule="exact"/>
                    </w:trPr>
                    <w:tc>
                      <w:tcPr>
                        <w:tcW w:w="371" w:type="dxa"/>
                        <w:tcBorders>
                          <w:top w:val="single" w:sz="7.746832" w:space="0" w:color="000000"/>
                          <w:bottom w:val="single" w:sz="10.329112" w:space="0" w:color="000000"/>
                          <w:left w:val="single" w:sz="10.32911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116" w:right="-81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32323"/>
                            <w:spacing w:val="0"/>
                            <w:w w:val="129"/>
                          </w:rPr>
                          <w:t>11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448" w:type="dxa"/>
                        <w:tcBorders>
                          <w:top w:val="single" w:sz="7.746832" w:space="0" w:color="000000"/>
                          <w:bottom w:val="single" w:sz="10.329112" w:space="0" w:color="000000"/>
                          <w:left w:val="single" w:sz="7.746832" w:space="0" w:color="000000"/>
                          <w:right w:val="single" w:sz="12.911392" w:space="0" w:color="000000"/>
                        </w:tcBorders>
                      </w:tcPr>
                      <w:p>
                        <w:pPr>
                          <w:spacing w:before="0" w:after="0" w:line="224" w:lineRule="exact"/>
                          <w:ind w:left="45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131313"/>
                            <w:spacing w:val="0"/>
                            <w:w w:val="81"/>
                          </w:rPr>
                          <w:t>FRYM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131313"/>
                            <w:spacing w:val="0"/>
                            <w:w w:val="81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131313"/>
                            <w:spacing w:val="40"/>
                            <w:w w:val="81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100"/>
                          </w:rPr>
                          <w:t>ERE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35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100"/>
                          </w:rPr>
                          <w:t>DEMOKRATIKE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7" w:type="dxa"/>
                        <w:tcBorders>
                          <w:top w:val="single" w:sz="7.746832" w:space="0" w:color="000000"/>
                          <w:bottom w:val="single" w:sz="10.329112" w:space="0" w:color="000000"/>
                          <w:left w:val="single" w:sz="12.91139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0" w:after="0" w:line="224" w:lineRule="exact"/>
                          <w:ind w:left="32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100"/>
                          </w:rPr>
                          <w:t>FRO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39" w:type="dxa"/>
                        <w:tcBorders>
                          <w:top w:val="single" w:sz="7.746832" w:space="0" w:color="000000"/>
                          <w:bottom w:val="single" w:sz="10.329112" w:space="0" w:color="000000"/>
                          <w:left w:val="single" w:sz="7.74683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487" w:right="-55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32323"/>
                            <w:spacing w:val="-14"/>
                            <w:w w:val="132"/>
                          </w:rPr>
                          <w:t>5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484848"/>
                            <w:spacing w:val="-12"/>
                            <w:w w:val="157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131313"/>
                            <w:spacing w:val="0"/>
                            <w:w w:val="121"/>
                          </w:rPr>
                          <w:t>146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26" w:type="dxa"/>
                        <w:tcBorders>
                          <w:top w:val="single" w:sz="7.746832" w:space="0" w:color="000000"/>
                          <w:bottom w:val="single" w:sz="10.329112" w:space="0" w:color="000000"/>
                          <w:left w:val="single" w:sz="7.74683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294" w:right="-51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32323"/>
                            <w:w w:val="125"/>
                          </w:rPr>
                          <w:t>0,3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32323"/>
                            <w:spacing w:val="-18"/>
                            <w:w w:val="125"/>
                          </w:rPr>
                          <w:t>3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484848"/>
                            <w:spacing w:val="0"/>
                            <w:w w:val="125"/>
                          </w:rPr>
                          <w:t>%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0" w:type="dxa"/>
                        <w:tcBorders>
                          <w:top w:val="single" w:sz="7.746832" w:space="0" w:color="000000"/>
                          <w:bottom w:val="single" w:sz="10.329112" w:space="0" w:color="000000"/>
                          <w:left w:val="single" w:sz="7.74683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right="-18"/>
                          <w:jc w:val="righ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434"/>
                            <w:spacing w:val="0"/>
                            <w:w w:val="127"/>
                          </w:rPr>
                          <w:t>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8" w:hRule="exact"/>
                    </w:trPr>
                    <w:tc>
                      <w:tcPr>
                        <w:tcW w:w="371" w:type="dxa"/>
                        <w:tcBorders>
                          <w:top w:val="single" w:sz="10.329112" w:space="0" w:color="000000"/>
                          <w:bottom w:val="single" w:sz="10.329112" w:space="0" w:color="000000"/>
                          <w:left w:val="single" w:sz="10.32911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116" w:right="-74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131313"/>
                            <w:spacing w:val="0"/>
                            <w:w w:val="125"/>
                          </w:rPr>
                          <w:t>12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448" w:type="dxa"/>
                        <w:tcBorders>
                          <w:top w:val="single" w:sz="10.329112" w:space="0" w:color="000000"/>
                          <w:bottom w:val="single" w:sz="10.329112" w:space="0" w:color="000000"/>
                          <w:left w:val="single" w:sz="7.746832" w:space="0" w:color="000000"/>
                          <w:right w:val="single" w:sz="12.911392" w:space="0" w:color="000000"/>
                        </w:tcBorders>
                      </w:tcPr>
                      <w:p>
                        <w:pPr>
                          <w:spacing w:before="0" w:after="0" w:line="224" w:lineRule="exact"/>
                          <w:ind w:left="45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131313"/>
                            <w:spacing w:val="0"/>
                            <w:w w:val="87"/>
                          </w:rPr>
                          <w:t>PARTI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131313"/>
                            <w:spacing w:val="0"/>
                            <w:w w:val="87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131313"/>
                            <w:spacing w:val="30"/>
                            <w:w w:val="87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87"/>
                          </w:rPr>
                          <w:t>DEMOKRACI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87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21"/>
                            <w:w w:val="87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100"/>
                          </w:rPr>
                          <w:t>SOCIALE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7" w:type="dxa"/>
                        <w:tcBorders>
                          <w:top w:val="single" w:sz="10.329112" w:space="0" w:color="000000"/>
                          <w:bottom w:val="single" w:sz="10.329112" w:space="0" w:color="000000"/>
                          <w:left w:val="single" w:sz="12.91139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0" w:after="0" w:line="224" w:lineRule="exact"/>
                          <w:ind w:left="32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100"/>
                          </w:rPr>
                          <w:t>PDS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39" w:type="dxa"/>
                        <w:tcBorders>
                          <w:top w:val="single" w:sz="10.329112" w:space="0" w:color="000000"/>
                          <w:bottom w:val="single" w:sz="10.329112" w:space="0" w:color="000000"/>
                          <w:left w:val="single" w:sz="7.74683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481" w:right="-58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32323"/>
                            <w:spacing w:val="-5"/>
                            <w:w w:val="124"/>
                          </w:rPr>
                          <w:t>2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484848"/>
                            <w:spacing w:val="-12"/>
                            <w:w w:val="157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32323"/>
                            <w:spacing w:val="0"/>
                            <w:w w:val="124"/>
                          </w:rPr>
                          <w:t>473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26" w:type="dxa"/>
                        <w:tcBorders>
                          <w:top w:val="single" w:sz="10.329112" w:space="0" w:color="000000"/>
                          <w:bottom w:val="single" w:sz="10.329112" w:space="0" w:color="000000"/>
                          <w:left w:val="single" w:sz="7.74683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0" w:after="0" w:line="215" w:lineRule="exact"/>
                          <w:ind w:left="294" w:right="-54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32323"/>
                            <w:spacing w:val="0"/>
                            <w:w w:val="122"/>
                          </w:rPr>
                          <w:t>0,16%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0" w:type="dxa"/>
                        <w:tcBorders>
                          <w:top w:val="single" w:sz="10.329112" w:space="0" w:color="000000"/>
                          <w:bottom w:val="single" w:sz="10.329112" w:space="0" w:color="000000"/>
                          <w:left w:val="single" w:sz="7.74683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right="-18"/>
                          <w:jc w:val="righ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32323"/>
                            <w:spacing w:val="0"/>
                            <w:w w:val="127"/>
                          </w:rPr>
                          <w:t>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5" w:hRule="exact"/>
                    </w:trPr>
                    <w:tc>
                      <w:tcPr>
                        <w:tcW w:w="371" w:type="dxa"/>
                        <w:tcBorders>
                          <w:top w:val="single" w:sz="10.329112" w:space="0" w:color="000000"/>
                          <w:bottom w:val="single" w:sz="7.746832" w:space="0" w:color="000000"/>
                          <w:left w:val="single" w:sz="10.32911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0" w:after="0" w:line="215" w:lineRule="exact"/>
                          <w:ind w:left="116" w:right="-85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131313"/>
                            <w:spacing w:val="0"/>
                            <w:w w:val="131"/>
                          </w:rPr>
                          <w:t>13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448" w:type="dxa"/>
                        <w:tcBorders>
                          <w:top w:val="single" w:sz="10.329112" w:space="0" w:color="000000"/>
                          <w:bottom w:val="single" w:sz="7.746832" w:space="0" w:color="000000"/>
                          <w:left w:val="single" w:sz="7.746832" w:space="0" w:color="000000"/>
                          <w:right w:val="single" w:sz="12.911392" w:space="0" w:color="000000"/>
                        </w:tcBorders>
                      </w:tcPr>
                      <w:p>
                        <w:pPr>
                          <w:spacing w:before="0" w:after="0" w:line="224" w:lineRule="exact"/>
                          <w:ind w:left="45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131313"/>
                            <w:spacing w:val="0"/>
                            <w:w w:val="90"/>
                          </w:rPr>
                          <w:t>PARTI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131313"/>
                            <w:spacing w:val="0"/>
                            <w:w w:val="90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131313"/>
                            <w:spacing w:val="8"/>
                            <w:w w:val="9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90"/>
                          </w:rPr>
                          <w:t>DREJTESI,INTEGRI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90"/>
                          </w:rPr>
                          <w:t>M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90"/>
                          </w:rPr>
                          <w:t> 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3"/>
                            <w:w w:val="9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87"/>
                          </w:rPr>
                          <w:t>D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-34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030303"/>
                            <w:spacing w:val="0"/>
                            <w:w w:val="75"/>
                          </w:rPr>
                          <w:t>H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030303"/>
                            <w:spacing w:val="-30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79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27"/>
                            <w:w w:val="79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131313"/>
                            <w:spacing w:val="0"/>
                            <w:w w:val="100"/>
                          </w:rPr>
                          <w:t>UNITET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7" w:type="dxa"/>
                        <w:tcBorders>
                          <w:top w:val="single" w:sz="10.329112" w:space="0" w:color="000000"/>
                          <w:bottom w:val="single" w:sz="7.746832" w:space="0" w:color="000000"/>
                          <w:left w:val="single" w:sz="12.91139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0" w:after="0" w:line="218" w:lineRule="exact"/>
                          <w:ind w:left="32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131313"/>
                            <w:spacing w:val="0"/>
                            <w:w w:val="100"/>
                          </w:rPr>
                          <w:t>PDIU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39" w:type="dxa"/>
                        <w:tcBorders>
                          <w:top w:val="single" w:sz="10.329112" w:space="0" w:color="000000"/>
                          <w:bottom w:val="single" w:sz="7.746832" w:space="0" w:color="000000"/>
                          <w:left w:val="single" w:sz="7.74683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0" w:after="0" w:line="215" w:lineRule="exact"/>
                          <w:ind w:left="371" w:right="-50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32323"/>
                            <w:w w:val="121"/>
                          </w:rPr>
                          <w:t>7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32323"/>
                            <w:spacing w:val="-6"/>
                            <w:w w:val="121"/>
                          </w:rPr>
                          <w:t>6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484848"/>
                            <w:spacing w:val="-10"/>
                            <w:w w:val="157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131313"/>
                            <w:spacing w:val="0"/>
                            <w:w w:val="120"/>
                          </w:rPr>
                          <w:t>069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26" w:type="dxa"/>
                        <w:tcBorders>
                          <w:top w:val="single" w:sz="10.329112" w:space="0" w:color="000000"/>
                          <w:bottom w:val="single" w:sz="7.746832" w:space="0" w:color="000000"/>
                          <w:left w:val="single" w:sz="7.74683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0" w:after="0" w:line="215" w:lineRule="exact"/>
                          <w:ind w:left="294" w:right="-45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434"/>
                            <w:w w:val="121"/>
                          </w:rPr>
                          <w:t>4,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434"/>
                            <w:spacing w:val="-8"/>
                            <w:w w:val="121"/>
                          </w:rPr>
                          <w:t>8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131313"/>
                            <w:spacing w:val="-16"/>
                            <w:w w:val="156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434"/>
                            <w:spacing w:val="0"/>
                            <w:w w:val="125"/>
                          </w:rPr>
                          <w:t>%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0" w:type="dxa"/>
                        <w:tcBorders>
                          <w:top w:val="single" w:sz="10.329112" w:space="0" w:color="000000"/>
                          <w:bottom w:val="single" w:sz="7.746832" w:space="0" w:color="000000"/>
                          <w:left w:val="single" w:sz="7.74683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0" w:after="0" w:line="215" w:lineRule="exact"/>
                          <w:ind w:right="-15"/>
                          <w:jc w:val="righ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434"/>
                            <w:spacing w:val="0"/>
                            <w:w w:val="117"/>
                          </w:rPr>
                          <w:t>3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8" w:hRule="exact"/>
                    </w:trPr>
                    <w:tc>
                      <w:tcPr>
                        <w:tcW w:w="371" w:type="dxa"/>
                        <w:tcBorders>
                          <w:top w:val="single" w:sz="7.746832" w:space="0" w:color="000000"/>
                          <w:bottom w:val="single" w:sz="7.746832" w:space="0" w:color="000000"/>
                          <w:left w:val="single" w:sz="10.32911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116" w:right="-67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131313"/>
                            <w:spacing w:val="-11"/>
                            <w:w w:val="143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434"/>
                            <w:spacing w:val="0"/>
                            <w:w w:val="121"/>
                          </w:rPr>
                          <w:t>4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448" w:type="dxa"/>
                        <w:tcBorders>
                          <w:top w:val="single" w:sz="7.746832" w:space="0" w:color="000000"/>
                          <w:bottom w:val="single" w:sz="7.746832" w:space="0" w:color="000000"/>
                          <w:left w:val="single" w:sz="7.746832" w:space="0" w:color="000000"/>
                          <w:right w:val="single" w:sz="12.911392" w:space="0" w:color="000000"/>
                        </w:tcBorders>
                      </w:tcPr>
                      <w:p>
                        <w:pPr>
                          <w:spacing w:before="0" w:after="0" w:line="224" w:lineRule="exact"/>
                          <w:ind w:left="32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87"/>
                          </w:rPr>
                          <w:t>ALEANC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87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1"/>
                            <w:w w:val="87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87"/>
                          </w:rPr>
                          <w:t>ARBNORE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87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13"/>
                            <w:w w:val="87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100"/>
                          </w:rPr>
                          <w:t>KOMBETARE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7" w:type="dxa"/>
                        <w:tcBorders>
                          <w:top w:val="single" w:sz="7.746832" w:space="0" w:color="000000"/>
                          <w:bottom w:val="single" w:sz="7.746832" w:space="0" w:color="000000"/>
                          <w:left w:val="single" w:sz="12.91139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0" w:after="0" w:line="224" w:lineRule="exact"/>
                          <w:ind w:left="19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131313"/>
                            <w:spacing w:val="0"/>
                            <w:w w:val="83"/>
                          </w:rPr>
                          <w:t>AAK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39" w:type="dxa"/>
                        <w:tcBorders>
                          <w:top w:val="single" w:sz="7.746832" w:space="0" w:color="000000"/>
                          <w:bottom w:val="single" w:sz="7.746832" w:space="0" w:color="000000"/>
                          <w:left w:val="single" w:sz="7.74683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662" w:right="-64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32323"/>
                            <w:spacing w:val="0"/>
                            <w:w w:val="124"/>
                          </w:rPr>
                          <w:t>351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26" w:type="dxa"/>
                        <w:tcBorders>
                          <w:top w:val="single" w:sz="7.746832" w:space="0" w:color="000000"/>
                          <w:bottom w:val="single" w:sz="7.746832" w:space="0" w:color="000000"/>
                          <w:left w:val="single" w:sz="7.74683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294" w:right="-54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434"/>
                            <w:spacing w:val="0"/>
                            <w:w w:val="122"/>
                          </w:rPr>
                          <w:t>0,02%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0" w:type="dxa"/>
                        <w:tcBorders>
                          <w:top w:val="single" w:sz="7.746832" w:space="0" w:color="000000"/>
                          <w:bottom w:val="single" w:sz="7.746832" w:space="0" w:color="000000"/>
                          <w:left w:val="single" w:sz="7.74683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right="-18"/>
                          <w:jc w:val="righ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32323"/>
                            <w:spacing w:val="0"/>
                            <w:w w:val="127"/>
                          </w:rPr>
                          <w:t>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5" w:hRule="exact"/>
                    </w:trPr>
                    <w:tc>
                      <w:tcPr>
                        <w:tcW w:w="371" w:type="dxa"/>
                        <w:tcBorders>
                          <w:top w:val="single" w:sz="7.746832" w:space="0" w:color="000000"/>
                          <w:bottom w:val="single" w:sz="10.329112" w:space="0" w:color="000000"/>
                          <w:left w:val="single" w:sz="10.32911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116" w:right="-81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32323"/>
                            <w:spacing w:val="0"/>
                            <w:w w:val="129"/>
                          </w:rPr>
                          <w:t>15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448" w:type="dxa"/>
                        <w:tcBorders>
                          <w:top w:val="single" w:sz="7.746832" w:space="0" w:color="000000"/>
                          <w:bottom w:val="single" w:sz="10.329112" w:space="0" w:color="000000"/>
                          <w:left w:val="single" w:sz="7.746832" w:space="0" w:color="000000"/>
                          <w:right w:val="single" w:sz="12.911392" w:space="0" w:color="000000"/>
                        </w:tcBorders>
                      </w:tcPr>
                      <w:p>
                        <w:pPr>
                          <w:spacing w:before="7" w:after="0" w:line="225" w:lineRule="exact"/>
                          <w:ind w:left="45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131313"/>
                            <w:spacing w:val="0"/>
                            <w:w w:val="89"/>
                            <w:position w:val="-1"/>
                          </w:rPr>
                          <w:t>MINORITET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131313"/>
                            <w:spacing w:val="0"/>
                            <w:w w:val="89"/>
                            <w:position w:val="-1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131313"/>
                            <w:spacing w:val="0"/>
                            <w:w w:val="89"/>
                            <w:position w:val="-1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131313"/>
                            <w:spacing w:val="9"/>
                            <w:w w:val="89"/>
                            <w:position w:val="-1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89"/>
                            <w:position w:val="-1"/>
                          </w:rPr>
                          <w:t>ETNI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89"/>
                            <w:position w:val="-1"/>
                          </w:rPr>
                          <w:t>K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17"/>
                            <w:w w:val="89"/>
                            <w:position w:val="-1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89"/>
                            <w:position w:val="-1"/>
                          </w:rPr>
                          <w:t>GRE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89"/>
                            <w:position w:val="-1"/>
                          </w:rPr>
                          <w:t>K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33"/>
                            <w:w w:val="89"/>
                            <w:position w:val="-1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131313"/>
                            <w:spacing w:val="0"/>
                            <w:w w:val="89"/>
                            <w:position w:val="-1"/>
                          </w:rPr>
                          <w:t>PER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131313"/>
                            <w:spacing w:val="3"/>
                            <w:w w:val="89"/>
                            <w:position w:val="-1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131313"/>
                            <w:spacing w:val="0"/>
                            <w:w w:val="100"/>
                            <w:position w:val="-1"/>
                          </w:rPr>
                          <w:t>TE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131313"/>
                            <w:spacing w:val="-7"/>
                            <w:w w:val="100"/>
                            <w:position w:val="-1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131313"/>
                            <w:spacing w:val="0"/>
                            <w:w w:val="88"/>
                            <w:position w:val="-1"/>
                          </w:rPr>
                          <w:t>ARDHM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131313"/>
                            <w:spacing w:val="12"/>
                            <w:w w:val="88"/>
                            <w:position w:val="-1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343434"/>
                            <w:spacing w:val="0"/>
                            <w:w w:val="71"/>
                            <w:position w:val="-1"/>
                          </w:rPr>
                          <w:t>N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797" w:type="dxa"/>
                        <w:tcBorders>
                          <w:top w:val="single" w:sz="7.746832" w:space="0" w:color="000000"/>
                          <w:bottom w:val="single" w:sz="10.329112" w:space="0" w:color="000000"/>
                          <w:left w:val="single" w:sz="12.91139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0" w:after="0" w:line="224" w:lineRule="exact"/>
                          <w:ind w:left="32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100"/>
                          </w:rPr>
                          <w:t>MEGA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39" w:type="dxa"/>
                        <w:tcBorders>
                          <w:top w:val="single" w:sz="7.746832" w:space="0" w:color="000000"/>
                          <w:bottom w:val="single" w:sz="10.329112" w:space="0" w:color="000000"/>
                          <w:left w:val="single" w:sz="7.74683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487" w:right="-47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32323"/>
                            <w:spacing w:val="-4"/>
                            <w:w w:val="117"/>
                          </w:rPr>
                          <w:t>2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484848"/>
                            <w:spacing w:val="-7"/>
                            <w:w w:val="157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32323"/>
                            <w:spacing w:val="0"/>
                            <w:w w:val="118"/>
                          </w:rPr>
                          <w:t>287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26" w:type="dxa"/>
                        <w:tcBorders>
                          <w:top w:val="single" w:sz="7.746832" w:space="0" w:color="000000"/>
                          <w:bottom w:val="single" w:sz="10.329112" w:space="0" w:color="000000"/>
                          <w:left w:val="single" w:sz="7.74683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0" w:after="0" w:line="215" w:lineRule="exact"/>
                          <w:ind w:left="300" w:right="-53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32323"/>
                            <w:w w:val="119"/>
                          </w:rPr>
                          <w:t>0,1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32323"/>
                            <w:spacing w:val="-2"/>
                            <w:w w:val="119"/>
                          </w:rPr>
                          <w:t>4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484848"/>
                            <w:spacing w:val="0"/>
                            <w:w w:val="125"/>
                          </w:rPr>
                          <w:t>%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0" w:type="dxa"/>
                        <w:tcBorders>
                          <w:top w:val="single" w:sz="7.746832" w:space="0" w:color="000000"/>
                          <w:bottom w:val="single" w:sz="10.329112" w:space="0" w:color="000000"/>
                          <w:left w:val="single" w:sz="7.74683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right="-18"/>
                          <w:jc w:val="righ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32323"/>
                            <w:spacing w:val="0"/>
                            <w:w w:val="127"/>
                          </w:rPr>
                          <w:t>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5" w:hRule="exact"/>
                    </w:trPr>
                    <w:tc>
                      <w:tcPr>
                        <w:tcW w:w="371" w:type="dxa"/>
                        <w:tcBorders>
                          <w:top w:val="single" w:sz="10.329112" w:space="0" w:color="000000"/>
                          <w:bottom w:val="single" w:sz="7.746832" w:space="0" w:color="000000"/>
                          <w:left w:val="single" w:sz="10.32911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0" w:after="0" w:line="215" w:lineRule="exact"/>
                          <w:ind w:left="116" w:right="-74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131313"/>
                            <w:spacing w:val="0"/>
                            <w:w w:val="125"/>
                          </w:rPr>
                          <w:t>16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448" w:type="dxa"/>
                        <w:tcBorders>
                          <w:top w:val="single" w:sz="10.329112" w:space="0" w:color="000000"/>
                          <w:bottom w:val="single" w:sz="7.746832" w:space="0" w:color="000000"/>
                          <w:left w:val="single" w:sz="7.746832" w:space="0" w:color="000000"/>
                          <w:right w:val="single" w:sz="12.911392" w:space="0" w:color="000000"/>
                        </w:tcBorders>
                      </w:tcPr>
                      <w:p>
                        <w:pPr>
                          <w:spacing w:before="0" w:after="0" w:line="224" w:lineRule="exact"/>
                          <w:ind w:left="45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131313"/>
                            <w:spacing w:val="0"/>
                            <w:w w:val="85"/>
                          </w:rPr>
                          <w:t>PARTI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131313"/>
                            <w:spacing w:val="0"/>
                            <w:w w:val="85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131313"/>
                            <w:spacing w:val="0"/>
                            <w:w w:val="85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131313"/>
                            <w:spacing w:val="4"/>
                            <w:w w:val="85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85"/>
                          </w:rPr>
                          <w:t>KOMUNISTE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85"/>
                          </w:rPr>
                          <w:t> 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2"/>
                            <w:w w:val="85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131313"/>
                            <w:spacing w:val="0"/>
                            <w:w w:val="85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131313"/>
                            <w:spacing w:val="5"/>
                            <w:w w:val="85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100"/>
                          </w:rPr>
                          <w:t>SHQIPERISE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7" w:type="dxa"/>
                        <w:tcBorders>
                          <w:top w:val="single" w:sz="10.329112" w:space="0" w:color="000000"/>
                          <w:bottom w:val="single" w:sz="7.746832" w:space="0" w:color="000000"/>
                          <w:left w:val="single" w:sz="12.91139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0" w:after="0" w:line="218" w:lineRule="exact"/>
                          <w:ind w:left="32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100"/>
                          </w:rPr>
                          <w:t>PKSH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39" w:type="dxa"/>
                        <w:tcBorders>
                          <w:top w:val="single" w:sz="10.329112" w:space="0" w:color="000000"/>
                          <w:bottom w:val="single" w:sz="7.746832" w:space="0" w:color="000000"/>
                          <w:left w:val="single" w:sz="7.74683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0" w:after="0" w:line="215" w:lineRule="exact"/>
                          <w:ind w:left="500" w:right="-70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32323"/>
                            <w:spacing w:val="0"/>
                            <w:w w:val="122"/>
                          </w:rPr>
                          <w:t>1.026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26" w:type="dxa"/>
                        <w:tcBorders>
                          <w:top w:val="single" w:sz="10.329112" w:space="0" w:color="000000"/>
                          <w:bottom w:val="single" w:sz="7.746832" w:space="0" w:color="000000"/>
                          <w:left w:val="single" w:sz="7.74683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0" w:after="0" w:line="215" w:lineRule="exact"/>
                          <w:ind w:left="294" w:right="-55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131313"/>
                            <w:spacing w:val="-8"/>
                            <w:w w:val="127"/>
                          </w:rPr>
                          <w:t>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434"/>
                            <w:spacing w:val="0"/>
                            <w:w w:val="123"/>
                          </w:rPr>
                          <w:t>,06%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0" w:type="dxa"/>
                        <w:tcBorders>
                          <w:top w:val="single" w:sz="10.329112" w:space="0" w:color="000000"/>
                          <w:bottom w:val="single" w:sz="7.746832" w:space="0" w:color="000000"/>
                          <w:left w:val="single" w:sz="7.74683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6" w:after="0" w:line="240" w:lineRule="auto"/>
                          <w:ind w:right="-18"/>
                          <w:jc w:val="righ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232323"/>
                            <w:spacing w:val="0"/>
                            <w:w w:val="134"/>
                          </w:rPr>
                          <w:t>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65" w:hRule="exact"/>
                    </w:trPr>
                    <w:tc>
                      <w:tcPr>
                        <w:tcW w:w="371" w:type="dxa"/>
                        <w:tcBorders>
                          <w:top w:val="single" w:sz="7.746832" w:space="0" w:color="000000"/>
                          <w:bottom w:val="single" w:sz="12.911392" w:space="0" w:color="000000"/>
                          <w:left w:val="single" w:sz="10.32911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10" w:after="0" w:line="240" w:lineRule="auto"/>
                          <w:ind w:left="116" w:right="-75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131313"/>
                            <w:spacing w:val="0"/>
                            <w:w w:val="126"/>
                          </w:rPr>
                          <w:t>17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448" w:type="dxa"/>
                        <w:tcBorders>
                          <w:top w:val="single" w:sz="7.746832" w:space="0" w:color="000000"/>
                          <w:bottom w:val="single" w:sz="12.911392" w:space="0" w:color="000000"/>
                          <w:left w:val="single" w:sz="7.746832" w:space="0" w:color="000000"/>
                          <w:right w:val="single" w:sz="12.911392" w:space="0" w:color="000000"/>
                        </w:tcBorders>
                      </w:tcPr>
                      <w:p>
                        <w:pPr>
                          <w:spacing w:before="0" w:after="0" w:line="240" w:lineRule="auto"/>
                          <w:ind w:left="26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87"/>
                          </w:rPr>
                          <w:t>ALEANC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87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21"/>
                            <w:w w:val="87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131313"/>
                            <w:spacing w:val="0"/>
                            <w:w w:val="87"/>
                          </w:rPr>
                          <w:t>POPULLORE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131313"/>
                            <w:spacing w:val="0"/>
                            <w:w w:val="87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131313"/>
                            <w:spacing w:val="3"/>
                            <w:w w:val="87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87"/>
                          </w:rPr>
                          <w:t>PER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26"/>
                            <w:w w:val="87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100"/>
                          </w:rPr>
                          <w:t>DREJTESI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7" w:type="dxa"/>
                        <w:tcBorders>
                          <w:top w:val="single" w:sz="7.746832" w:space="0" w:color="000000"/>
                          <w:bottom w:val="single" w:sz="12.911392" w:space="0" w:color="000000"/>
                          <w:left w:val="single" w:sz="12.91139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0" w:after="0" w:line="240" w:lineRule="auto"/>
                          <w:ind w:left="13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131313"/>
                            <w:spacing w:val="0"/>
                            <w:w w:val="100"/>
                          </w:rPr>
                          <w:t>APD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39" w:type="dxa"/>
                        <w:tcBorders>
                          <w:top w:val="single" w:sz="7.746832" w:space="0" w:color="000000"/>
                          <w:bottom w:val="single" w:sz="12.911392" w:space="0" w:color="000000"/>
                          <w:left w:val="single" w:sz="7.74683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10" w:after="0" w:line="240" w:lineRule="auto"/>
                          <w:ind w:left="500" w:right="-72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131313"/>
                            <w:spacing w:val="-14"/>
                            <w:w w:val="143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26262"/>
                            <w:spacing w:val="-6"/>
                            <w:w w:val="157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32323"/>
                            <w:spacing w:val="0"/>
                            <w:w w:val="120"/>
                          </w:rPr>
                          <w:t>505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26" w:type="dxa"/>
                        <w:tcBorders>
                          <w:top w:val="single" w:sz="7.746832" w:space="0" w:color="000000"/>
                          <w:bottom w:val="single" w:sz="12.911392" w:space="0" w:color="000000"/>
                          <w:left w:val="single" w:sz="7.74683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10" w:after="0" w:line="240" w:lineRule="auto"/>
                          <w:ind w:left="294" w:right="-52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131313"/>
                            <w:w w:val="121"/>
                          </w:rPr>
                          <w:t>0,1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131313"/>
                            <w:spacing w:val="-3"/>
                            <w:w w:val="121"/>
                          </w:rPr>
                          <w:t>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434"/>
                            <w:spacing w:val="0"/>
                            <w:w w:val="125"/>
                          </w:rPr>
                          <w:t>%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0" w:type="dxa"/>
                        <w:tcBorders>
                          <w:top w:val="single" w:sz="7.746832" w:space="0" w:color="000000"/>
                          <w:bottom w:val="single" w:sz="12.911392" w:space="0" w:color="000000"/>
                          <w:left w:val="single" w:sz="7.74683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10" w:after="0" w:line="240" w:lineRule="auto"/>
                          <w:ind w:right="-18"/>
                          <w:jc w:val="righ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32323"/>
                            <w:spacing w:val="0"/>
                            <w:w w:val="127"/>
                          </w:rPr>
                          <w:t>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2" w:hRule="exact"/>
                    </w:trPr>
                    <w:tc>
                      <w:tcPr>
                        <w:tcW w:w="371" w:type="dxa"/>
                        <w:tcBorders>
                          <w:top w:val="single" w:sz="12.911392" w:space="0" w:color="000000"/>
                          <w:bottom w:val="single" w:sz="7.746832" w:space="0" w:color="000000"/>
                          <w:left w:val="single" w:sz="10.32911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0" w:after="0" w:line="209" w:lineRule="exact"/>
                          <w:ind w:left="116" w:right="-77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32323"/>
                            <w:spacing w:val="0"/>
                            <w:w w:val="127"/>
                          </w:rPr>
                          <w:t>18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448" w:type="dxa"/>
                        <w:tcBorders>
                          <w:top w:val="single" w:sz="12.911392" w:space="0" w:color="000000"/>
                          <w:bottom w:val="single" w:sz="7.746832" w:space="0" w:color="000000"/>
                          <w:left w:val="single" w:sz="7.746832" w:space="0" w:color="000000"/>
                          <w:right w:val="single" w:sz="12.911392" w:space="0" w:color="000000"/>
                        </w:tcBorders>
                      </w:tcPr>
                      <w:p>
                        <w:pPr>
                          <w:spacing w:before="0" w:after="0" w:line="224" w:lineRule="exact"/>
                          <w:ind w:left="45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91"/>
                          </w:rPr>
                          <w:t>LIS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-12"/>
                            <w:w w:val="91"/>
                          </w:rPr>
                          <w:t>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131313"/>
                            <w:spacing w:val="0"/>
                            <w:w w:val="91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131313"/>
                            <w:spacing w:val="20"/>
                            <w:w w:val="91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232323"/>
                            <w:spacing w:val="0"/>
                            <w:w w:val="100"/>
                          </w:rPr>
                          <w:t>BARABARTE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97" w:type="dxa"/>
                        <w:tcBorders>
                          <w:top w:val="single" w:sz="12.911392" w:space="0" w:color="000000"/>
                          <w:bottom w:val="single" w:sz="7.746832" w:space="0" w:color="000000"/>
                          <w:left w:val="single" w:sz="12.91139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0" w:after="0" w:line="211" w:lineRule="exact"/>
                          <w:ind w:left="32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131313"/>
                            <w:spacing w:val="0"/>
                            <w:w w:val="100"/>
                          </w:rPr>
                          <w:t>LIBRA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39" w:type="dxa"/>
                        <w:tcBorders>
                          <w:top w:val="single" w:sz="12.911392" w:space="0" w:color="000000"/>
                          <w:bottom w:val="single" w:sz="7.746832" w:space="0" w:color="000000"/>
                          <w:left w:val="single" w:sz="7.74683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0" w:after="0" w:line="209" w:lineRule="exact"/>
                          <w:ind w:left="384" w:right="-63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131313"/>
                            <w:spacing w:val="-15"/>
                            <w:w w:val="169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434"/>
                            <w:spacing w:val="0"/>
                            <w:w w:val="127"/>
                          </w:rPr>
                          <w:t>9.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434"/>
                            <w:spacing w:val="-12"/>
                            <w:w w:val="127"/>
                          </w:rPr>
                          <w:t>8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131313"/>
                            <w:spacing w:val="0"/>
                            <w:w w:val="121"/>
                          </w:rPr>
                          <w:t>06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26" w:type="dxa"/>
                        <w:tcBorders>
                          <w:top w:val="single" w:sz="12.911392" w:space="0" w:color="000000"/>
                          <w:bottom w:val="single" w:sz="7.746832" w:space="0" w:color="000000"/>
                          <w:left w:val="single" w:sz="7.74683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0" w:after="0" w:line="209" w:lineRule="exact"/>
                          <w:ind w:left="313" w:right="-64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131313"/>
                            <w:w w:val="122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131313"/>
                            <w:spacing w:val="-2"/>
                            <w:w w:val="122"/>
                          </w:rPr>
                          <w:t>,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434"/>
                            <w:spacing w:val="0"/>
                            <w:w w:val="120"/>
                          </w:rPr>
                          <w:t>25%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0" w:type="dxa"/>
                        <w:tcBorders>
                          <w:top w:val="single" w:sz="12.911392" w:space="0" w:color="000000"/>
                          <w:bottom w:val="single" w:sz="7.746832" w:space="0" w:color="000000"/>
                          <w:left w:val="single" w:sz="7.74683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0" w:after="0" w:line="209" w:lineRule="exact"/>
                          <w:ind w:right="-18"/>
                          <w:jc w:val="righ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43434"/>
                            <w:spacing w:val="0"/>
                            <w:w w:val="127"/>
                          </w:rPr>
                          <w:t>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58" w:hRule="exact"/>
                    </w:trPr>
                    <w:tc>
                      <w:tcPr>
                        <w:tcW w:w="371" w:type="dxa"/>
                        <w:tcBorders>
                          <w:top w:val="single" w:sz="7.746832" w:space="0" w:color="000000"/>
                          <w:bottom w:val="single" w:sz="7.746832" w:space="0" w:color="000000"/>
                          <w:left w:val="single" w:sz="10.329112" w:space="0" w:color="000000"/>
                          <w:right w:val="single" w:sz="7.746832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5245" w:type="dxa"/>
                        <w:gridSpan w:val="2"/>
                        <w:tcBorders>
                          <w:top w:val="single" w:sz="7.746832" w:space="0" w:color="000000"/>
                          <w:bottom w:val="single" w:sz="7.746832" w:space="0" w:color="000000"/>
                          <w:left w:val="single" w:sz="7.74683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0" w:after="0" w:line="215" w:lineRule="exact"/>
                          <w:ind w:left="2199" w:right="2152"/>
                          <w:jc w:val="center"/>
                          <w:rPr>
                            <w:rFonts w:ascii="Arial" w:hAnsi="Arial" w:cs="Arial" w:eastAsia="Arial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9"/>
                            <w:szCs w:val="19"/>
                            <w:color w:val="030303"/>
                            <w:spacing w:val="0"/>
                            <w:w w:val="112"/>
                            <w:b/>
                            <w:bCs/>
                          </w:rPr>
                          <w:t>Gjithsej</w:t>
                        </w:r>
                        <w:r>
                          <w:rPr>
                            <w:rFonts w:ascii="Arial" w:hAnsi="Arial" w:cs="Arial" w:eastAsia="Arial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39" w:type="dxa"/>
                        <w:tcBorders>
                          <w:top w:val="single" w:sz="7.746832" w:space="0" w:color="000000"/>
                          <w:bottom w:val="single" w:sz="7.746832" w:space="0" w:color="000000"/>
                          <w:left w:val="single" w:sz="7.74683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0" w:after="0" w:line="215" w:lineRule="exact"/>
                          <w:ind w:left="94" w:right="-71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32323"/>
                            <w:w w:val="123"/>
                          </w:rPr>
                          <w:t>1.58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32323"/>
                            <w:spacing w:val="-5"/>
                            <w:w w:val="123"/>
                          </w:rPr>
                          <w:t>2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484848"/>
                            <w:spacing w:val="-12"/>
                            <w:w w:val="157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131313"/>
                            <w:spacing w:val="0"/>
                            <w:w w:val="121"/>
                          </w:rPr>
                          <w:t>150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26" w:type="dxa"/>
                        <w:tcBorders>
                          <w:top w:val="single" w:sz="7.746832" w:space="0" w:color="000000"/>
                          <w:bottom w:val="single" w:sz="7.746832" w:space="0" w:color="000000"/>
                          <w:left w:val="single" w:sz="7.74683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0" w:after="0" w:line="215" w:lineRule="exact"/>
                          <w:ind w:left="81" w:right="-73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32323"/>
                            <w:spacing w:val="0"/>
                            <w:w w:val="122"/>
                          </w:rPr>
                          <w:t>100,00%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0" w:type="dxa"/>
                        <w:tcBorders>
                          <w:top w:val="single" w:sz="7.746832" w:space="0" w:color="000000"/>
                          <w:bottom w:val="single" w:sz="7.746832" w:space="0" w:color="000000"/>
                          <w:left w:val="single" w:sz="7.746832" w:space="0" w:color="000000"/>
                          <w:right w:val="single" w:sz="7.746832" w:space="0" w:color="000000"/>
                        </w:tcBorders>
                      </w:tcPr>
                      <w:p>
                        <w:pPr>
                          <w:spacing w:before="0" w:after="0" w:line="215" w:lineRule="exact"/>
                          <w:ind w:left="575" w:right="-83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131313"/>
                            <w:spacing w:val="0"/>
                            <w:w w:val="116"/>
                          </w:rPr>
                          <w:t>140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Times New Roman" w:hAnsi="Times New Roman" w:cs="Times New Roman" w:eastAsia="Times New Roman"/>
          <w:sz w:val="19"/>
          <w:szCs w:val="19"/>
          <w:color w:val="232323"/>
          <w:spacing w:val="0"/>
          <w:w w:val="182"/>
        </w:rPr>
        <w:t>1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jc w:val="right"/>
        <w:spacing w:after="0"/>
        <w:sectPr>
          <w:pgMar w:header="0" w:footer="0" w:top="1440" w:bottom="280" w:left="1460" w:right="920"/>
          <w:headerReference w:type="default" r:id="rId8"/>
          <w:pgSz w:w="12240" w:h="15840"/>
        </w:sectPr>
      </w:pPr>
      <w:rPr/>
    </w:p>
    <w:p>
      <w:pPr>
        <w:spacing w:before="80" w:after="0" w:line="240" w:lineRule="auto"/>
        <w:ind w:right="99"/>
        <w:jc w:val="right"/>
        <w:rPr>
          <w:rFonts w:ascii="Arial" w:hAnsi="Arial" w:cs="Arial" w:eastAsia="Arial"/>
          <w:sz w:val="15"/>
          <w:szCs w:val="15"/>
        </w:rPr>
      </w:pPr>
      <w:rPr/>
      <w:r>
        <w:rPr>
          <w:rFonts w:ascii="Arial" w:hAnsi="Arial" w:cs="Arial" w:eastAsia="Arial"/>
          <w:sz w:val="15"/>
          <w:szCs w:val="15"/>
          <w:color w:val="2A2A2A"/>
          <w:spacing w:val="0"/>
          <w:w w:val="100"/>
          <w:i/>
        </w:rPr>
        <w:t>Lidhja</w:t>
      </w:r>
      <w:r>
        <w:rPr>
          <w:rFonts w:ascii="Arial" w:hAnsi="Arial" w:cs="Arial" w:eastAsia="Arial"/>
          <w:sz w:val="15"/>
          <w:szCs w:val="15"/>
          <w:color w:val="2A2A2A"/>
          <w:spacing w:val="25"/>
          <w:w w:val="100"/>
          <w:i/>
        </w:rPr>
        <w:t> </w:t>
      </w:r>
      <w:r>
        <w:rPr>
          <w:rFonts w:ascii="Arial" w:hAnsi="Arial" w:cs="Arial" w:eastAsia="Arial"/>
          <w:sz w:val="15"/>
          <w:szCs w:val="15"/>
          <w:color w:val="2A2A2A"/>
          <w:spacing w:val="0"/>
          <w:w w:val="127"/>
          <w:i/>
        </w:rPr>
        <w:t>2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</w:r>
    </w:p>
    <w:p>
      <w:pPr>
        <w:spacing w:before="0" w:after="0" w:line="240" w:lineRule="auto"/>
        <w:ind w:right="99"/>
        <w:jc w:val="right"/>
        <w:rPr>
          <w:rFonts w:ascii="Arial" w:hAnsi="Arial" w:cs="Arial" w:eastAsia="Arial"/>
          <w:sz w:val="16"/>
          <w:szCs w:val="16"/>
        </w:rPr>
      </w:pPr>
      <w:rPr/>
      <w:r>
        <w:rPr>
          <w:rFonts w:ascii="Arial" w:hAnsi="Arial" w:cs="Arial" w:eastAsia="Arial"/>
          <w:sz w:val="16"/>
          <w:szCs w:val="16"/>
          <w:color w:val="2A2A2A"/>
          <w:spacing w:val="0"/>
          <w:w w:val="88"/>
          <w:i/>
        </w:rPr>
        <w:t>ZGJEOHJ£T</w:t>
      </w:r>
      <w:r>
        <w:rPr>
          <w:rFonts w:ascii="Arial" w:hAnsi="Arial" w:cs="Arial" w:eastAsia="Arial"/>
          <w:sz w:val="16"/>
          <w:szCs w:val="16"/>
          <w:color w:val="2A2A2A"/>
          <w:spacing w:val="8"/>
          <w:w w:val="88"/>
          <w:i/>
        </w:rPr>
        <w:t> </w:t>
      </w:r>
      <w:r>
        <w:rPr>
          <w:rFonts w:ascii="Arial" w:hAnsi="Arial" w:cs="Arial" w:eastAsia="Arial"/>
          <w:sz w:val="16"/>
          <w:szCs w:val="16"/>
          <w:color w:val="2A2A2A"/>
          <w:spacing w:val="0"/>
          <w:w w:val="88"/>
          <w:i/>
        </w:rPr>
        <w:t>PE</w:t>
      </w:r>
      <w:r>
        <w:rPr>
          <w:rFonts w:ascii="Arial" w:hAnsi="Arial" w:cs="Arial" w:eastAsia="Arial"/>
          <w:sz w:val="16"/>
          <w:szCs w:val="16"/>
          <w:color w:val="2A2A2A"/>
          <w:spacing w:val="0"/>
          <w:w w:val="88"/>
          <w:i/>
        </w:rPr>
        <w:t>R</w:t>
      </w:r>
      <w:r>
        <w:rPr>
          <w:rFonts w:ascii="Arial" w:hAnsi="Arial" w:cs="Arial" w:eastAsia="Arial"/>
          <w:sz w:val="16"/>
          <w:szCs w:val="16"/>
          <w:color w:val="2A2A2A"/>
          <w:spacing w:val="-4"/>
          <w:w w:val="88"/>
          <w:i/>
        </w:rPr>
        <w:t> </w:t>
      </w:r>
      <w:r>
        <w:rPr>
          <w:rFonts w:ascii="Arial" w:hAnsi="Arial" w:cs="Arial" w:eastAsia="Arial"/>
          <w:sz w:val="16"/>
          <w:szCs w:val="16"/>
          <w:color w:val="2A2A2A"/>
          <w:spacing w:val="0"/>
          <w:w w:val="88"/>
          <w:i/>
        </w:rPr>
        <w:t>KUVENOI</w:t>
      </w:r>
      <w:r>
        <w:rPr>
          <w:rFonts w:ascii="Arial" w:hAnsi="Arial" w:cs="Arial" w:eastAsia="Arial"/>
          <w:sz w:val="16"/>
          <w:szCs w:val="16"/>
          <w:color w:val="2A2A2A"/>
          <w:spacing w:val="0"/>
          <w:w w:val="88"/>
          <w:i/>
        </w:rPr>
        <w:t>N</w:t>
      </w:r>
      <w:r>
        <w:rPr>
          <w:rFonts w:ascii="Arial" w:hAnsi="Arial" w:cs="Arial" w:eastAsia="Arial"/>
          <w:sz w:val="16"/>
          <w:szCs w:val="16"/>
          <w:color w:val="2A2A2A"/>
          <w:spacing w:val="34"/>
          <w:w w:val="88"/>
          <w:i/>
        </w:rPr>
        <w:t> </w:t>
      </w:r>
      <w:r>
        <w:rPr>
          <w:rFonts w:ascii="Arial" w:hAnsi="Arial" w:cs="Arial" w:eastAsia="Arial"/>
          <w:sz w:val="16"/>
          <w:szCs w:val="16"/>
          <w:color w:val="2A2A2A"/>
          <w:spacing w:val="0"/>
          <w:w w:val="88"/>
          <w:i/>
        </w:rPr>
        <w:t>E</w:t>
      </w:r>
      <w:r>
        <w:rPr>
          <w:rFonts w:ascii="Arial" w:hAnsi="Arial" w:cs="Arial" w:eastAsia="Arial"/>
          <w:sz w:val="16"/>
          <w:szCs w:val="16"/>
          <w:color w:val="2A2A2A"/>
          <w:spacing w:val="-4"/>
          <w:w w:val="88"/>
          <w:i/>
        </w:rPr>
        <w:t> </w:t>
      </w:r>
      <w:r>
        <w:rPr>
          <w:rFonts w:ascii="Arial" w:hAnsi="Arial" w:cs="Arial" w:eastAsia="Arial"/>
          <w:sz w:val="16"/>
          <w:szCs w:val="16"/>
          <w:color w:val="2A2A2A"/>
          <w:spacing w:val="0"/>
          <w:w w:val="93"/>
          <w:i/>
        </w:rPr>
        <w:t>SHQIPERISE</w:t>
      </w:r>
      <w:r>
        <w:rPr>
          <w:rFonts w:ascii="Arial" w:hAnsi="Arial" w:cs="Arial" w:eastAsia="Arial"/>
          <w:sz w:val="16"/>
          <w:szCs w:val="16"/>
          <w:color w:val="2A2A2A"/>
          <w:spacing w:val="-18"/>
          <w:w w:val="100"/>
          <w:i/>
        </w:rPr>
        <w:t> </w:t>
      </w:r>
      <w:r>
        <w:rPr>
          <w:rFonts w:ascii="Arial" w:hAnsi="Arial" w:cs="Arial" w:eastAsia="Arial"/>
          <w:sz w:val="16"/>
          <w:szCs w:val="16"/>
          <w:color w:val="2A2A2A"/>
          <w:spacing w:val="0"/>
          <w:w w:val="106"/>
          <w:i/>
        </w:rPr>
        <w:t>2017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004" w:right="-20"/>
        <w:jc w:val="left"/>
        <w:rPr>
          <w:rFonts w:ascii="Arial" w:hAnsi="Arial" w:cs="Arial" w:eastAsia="Arial"/>
          <w:sz w:val="16"/>
          <w:szCs w:val="16"/>
        </w:rPr>
      </w:pPr>
      <w:rPr/>
      <w:r>
        <w:rPr>
          <w:rFonts w:ascii="Arial" w:hAnsi="Arial" w:cs="Arial" w:eastAsia="Arial"/>
          <w:sz w:val="16"/>
          <w:szCs w:val="16"/>
          <w:color w:val="010101"/>
          <w:spacing w:val="0"/>
          <w:w w:val="115"/>
          <w:b/>
          <w:bCs/>
        </w:rPr>
        <w:t>LIST</w:t>
      </w:r>
      <w:r>
        <w:rPr>
          <w:rFonts w:ascii="Arial" w:hAnsi="Arial" w:cs="Arial" w:eastAsia="Arial"/>
          <w:sz w:val="16"/>
          <w:szCs w:val="16"/>
          <w:color w:val="010101"/>
          <w:spacing w:val="0"/>
          <w:w w:val="115"/>
          <w:b/>
          <w:bCs/>
        </w:rPr>
        <w:t>A</w:t>
      </w:r>
      <w:r>
        <w:rPr>
          <w:rFonts w:ascii="Arial" w:hAnsi="Arial" w:cs="Arial" w:eastAsia="Arial"/>
          <w:sz w:val="16"/>
          <w:szCs w:val="16"/>
          <w:color w:val="010101"/>
          <w:spacing w:val="-6"/>
          <w:w w:val="115"/>
          <w:b/>
          <w:bCs/>
        </w:rPr>
        <w:t> </w:t>
      </w:r>
      <w:r>
        <w:rPr>
          <w:rFonts w:ascii="Arial" w:hAnsi="Arial" w:cs="Arial" w:eastAsia="Arial"/>
          <w:sz w:val="16"/>
          <w:szCs w:val="16"/>
          <w:color w:val="010101"/>
          <w:spacing w:val="0"/>
          <w:w w:val="100"/>
          <w:b/>
          <w:bCs/>
        </w:rPr>
        <w:t>EMERORE</w:t>
      </w:r>
      <w:r>
        <w:rPr>
          <w:rFonts w:ascii="Arial" w:hAnsi="Arial" w:cs="Arial" w:eastAsia="Arial"/>
          <w:sz w:val="16"/>
          <w:szCs w:val="16"/>
          <w:color w:val="010101"/>
          <w:spacing w:val="0"/>
          <w:w w:val="100"/>
          <w:b/>
          <w:bCs/>
        </w:rPr>
        <w:t> </w:t>
      </w:r>
      <w:r>
        <w:rPr>
          <w:rFonts w:ascii="Arial" w:hAnsi="Arial" w:cs="Arial" w:eastAsia="Arial"/>
          <w:sz w:val="16"/>
          <w:szCs w:val="16"/>
          <w:color w:val="010101"/>
          <w:spacing w:val="6"/>
          <w:w w:val="100"/>
          <w:b/>
          <w:bCs/>
        </w:rPr>
        <w:t> </w:t>
      </w:r>
      <w:r>
        <w:rPr>
          <w:rFonts w:ascii="Arial" w:hAnsi="Arial" w:cs="Arial" w:eastAsia="Arial"/>
          <w:sz w:val="16"/>
          <w:szCs w:val="16"/>
          <w:color w:val="010101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6"/>
          <w:szCs w:val="16"/>
          <w:color w:val="010101"/>
          <w:spacing w:val="11"/>
          <w:w w:val="100"/>
          <w:b/>
          <w:bCs/>
        </w:rPr>
        <w:t> </w:t>
      </w:r>
      <w:r>
        <w:rPr>
          <w:rFonts w:ascii="Arial" w:hAnsi="Arial" w:cs="Arial" w:eastAsia="Arial"/>
          <w:sz w:val="16"/>
          <w:szCs w:val="16"/>
          <w:color w:val="010101"/>
          <w:spacing w:val="0"/>
          <w:w w:val="100"/>
          <w:b/>
          <w:bCs/>
        </w:rPr>
        <w:t>DEPUTETEVE</w:t>
      </w:r>
      <w:r>
        <w:rPr>
          <w:rFonts w:ascii="Arial" w:hAnsi="Arial" w:cs="Arial" w:eastAsia="Arial"/>
          <w:sz w:val="16"/>
          <w:szCs w:val="16"/>
          <w:color w:val="010101"/>
          <w:spacing w:val="0"/>
          <w:w w:val="100"/>
          <w:b/>
          <w:bCs/>
        </w:rPr>
        <w:t> </w:t>
      </w:r>
      <w:r>
        <w:rPr>
          <w:rFonts w:ascii="Arial" w:hAnsi="Arial" w:cs="Arial" w:eastAsia="Arial"/>
          <w:sz w:val="16"/>
          <w:szCs w:val="16"/>
          <w:color w:val="010101"/>
          <w:spacing w:val="21"/>
          <w:w w:val="100"/>
          <w:b/>
          <w:bCs/>
        </w:rPr>
        <w:t> </w:t>
      </w:r>
      <w:r>
        <w:rPr>
          <w:rFonts w:ascii="Arial" w:hAnsi="Arial" w:cs="Arial" w:eastAsia="Arial"/>
          <w:sz w:val="16"/>
          <w:szCs w:val="16"/>
          <w:color w:val="010101"/>
          <w:spacing w:val="0"/>
          <w:w w:val="100"/>
          <w:b/>
          <w:bCs/>
        </w:rPr>
        <w:t>TE</w:t>
      </w:r>
      <w:r>
        <w:rPr>
          <w:rFonts w:ascii="Arial" w:hAnsi="Arial" w:cs="Arial" w:eastAsia="Arial"/>
          <w:sz w:val="16"/>
          <w:szCs w:val="16"/>
          <w:color w:val="010101"/>
          <w:spacing w:val="22"/>
          <w:w w:val="100"/>
          <w:b/>
          <w:bCs/>
        </w:rPr>
        <w:t> </w:t>
      </w:r>
      <w:r>
        <w:rPr>
          <w:rFonts w:ascii="Arial" w:hAnsi="Arial" w:cs="Arial" w:eastAsia="Arial"/>
          <w:sz w:val="16"/>
          <w:szCs w:val="16"/>
          <w:color w:val="010101"/>
          <w:spacing w:val="0"/>
          <w:w w:val="106"/>
          <w:b/>
          <w:bCs/>
        </w:rPr>
        <w:t>ZGJEDHUR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</w:rPr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5.200005" w:type="dxa"/>
      </w:tblPr>
      <w:tblGrid/>
      <w:tr>
        <w:trPr>
          <w:trHeight w:val="226" w:hRule="exact"/>
        </w:trPr>
        <w:tc>
          <w:tcPr>
            <w:tcW w:w="394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29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010101"/>
                <w:spacing w:val="0"/>
                <w:w w:val="126"/>
                <w:b/>
                <w:bCs/>
              </w:rPr>
              <w:t>Nr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4162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3" w:after="0" w:line="240" w:lineRule="auto"/>
              <w:ind w:left="29" w:right="-20"/>
              <w:jc w:val="left"/>
              <w:tabs>
                <w:tab w:pos="1180" w:val="left"/>
                <w:tab w:pos="2440" w:val="left"/>
              </w:tabs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010101"/>
                <w:spacing w:val="0"/>
                <w:w w:val="118"/>
                <w:b/>
                <w:bCs/>
              </w:rPr>
              <w:t>Emri</w:t>
            </w:r>
            <w:r>
              <w:rPr>
                <w:rFonts w:ascii="Arial" w:hAnsi="Arial" w:cs="Arial" w:eastAsia="Arial"/>
                <w:sz w:val="16"/>
                <w:szCs w:val="16"/>
                <w:color w:val="010101"/>
                <w:spacing w:val="0"/>
                <w:w w:val="100"/>
                <w:b/>
                <w:bCs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010101"/>
                <w:spacing w:val="0"/>
                <w:w w:val="118"/>
                <w:b/>
                <w:bCs/>
              </w:rPr>
              <w:t>Atesia</w:t>
            </w:r>
            <w:r>
              <w:rPr>
                <w:rFonts w:ascii="Arial" w:hAnsi="Arial" w:cs="Arial" w:eastAsia="Arial"/>
                <w:sz w:val="16"/>
                <w:szCs w:val="16"/>
                <w:color w:val="010101"/>
                <w:spacing w:val="0"/>
                <w:w w:val="100"/>
                <w:b/>
                <w:bCs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010101"/>
                <w:spacing w:val="0"/>
                <w:w w:val="118"/>
                <w:b/>
                <w:bCs/>
              </w:rPr>
              <w:t>Mbiemri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234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9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010101"/>
                <w:spacing w:val="0"/>
                <w:w w:val="118"/>
                <w:b/>
                <w:bCs/>
              </w:rPr>
              <w:t>Qarku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3624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3" w:after="0" w:line="240" w:lineRule="auto"/>
              <w:ind w:left="29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010101"/>
                <w:spacing w:val="0"/>
                <w:w w:val="117"/>
                <w:b/>
                <w:bCs/>
              </w:rPr>
              <w:t>Subjekti</w:t>
            </w:r>
            <w:r>
              <w:rPr>
                <w:rFonts w:ascii="Arial" w:hAnsi="Arial" w:cs="Arial" w:eastAsia="Arial"/>
                <w:sz w:val="16"/>
                <w:szCs w:val="16"/>
                <w:color w:val="010101"/>
                <w:spacing w:val="-18"/>
                <w:w w:val="117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17"/>
                <w:b/>
                <w:bCs/>
              </w:rPr>
              <w:t>zgjedhor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4555" w:type="dxa"/>
            <w:gridSpan w:val="2"/>
            <w:tcBorders>
              <w:top w:val="single" w:sz="11.52" w:space="0" w:color="000000"/>
              <w:bottom w:val="single" w:sz="3.84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269" w:right="-20"/>
              <w:jc w:val="left"/>
              <w:tabs>
                <w:tab w:pos="1580" w:val="left"/>
                <w:tab w:pos="2840" w:val="left"/>
              </w:tabs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w w:val="159"/>
              </w:rPr>
              <w:t>1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24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</w:rPr>
              <w:t>ADELINA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-24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</w:rPr>
              <w:t>PETRAQ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</w:rPr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2"/>
              </w:rPr>
              <w:t>RISTA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234" w:type="dxa"/>
            <w:tcBorders>
              <w:top w:val="single" w:sz="11.52" w:space="0" w:color="000000"/>
              <w:bottom w:val="single" w:sz="3.84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1"/>
              </w:rPr>
              <w:t>FIER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3624" w:type="dxa"/>
            <w:tcBorders>
              <w:top w:val="single" w:sz="11.52" w:space="0" w:color="000000"/>
              <w:bottom w:val="single" w:sz="3.84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1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39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2"/>
              </w:rPr>
              <w:t>SHQIPERISE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4555" w:type="dxa"/>
            <w:gridSpan w:val="2"/>
            <w:tcBorders>
              <w:top w:val="single" w:sz="3.84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259" w:right="-20"/>
              <w:jc w:val="left"/>
              <w:tabs>
                <w:tab w:pos="1560" w:val="left"/>
                <w:tab w:pos="2840" w:val="left"/>
              </w:tabs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2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24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ADNOR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33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ABE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4"/>
                <w:w w:val="100"/>
              </w:rPr>
              <w:t>D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</w:rPr>
              <w:t>IN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-15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</w:rPr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2"/>
              </w:rPr>
              <w:t>SHAMETI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234" w:type="dxa"/>
            <w:tcBorders>
              <w:top w:val="single" w:sz="3.84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BE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RAT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3624" w:type="dxa"/>
            <w:tcBorders>
              <w:top w:val="single" w:sz="3.84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22" w:after="0" w:line="240" w:lineRule="auto"/>
              <w:ind w:left="38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1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39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2"/>
              </w:rPr>
              <w:t>SHQIPERISE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  <w:tr>
        <w:trPr>
          <w:trHeight w:val="226" w:hRule="exact"/>
        </w:trPr>
        <w:tc>
          <w:tcPr>
            <w:tcW w:w="4555" w:type="dxa"/>
            <w:gridSpan w:val="2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3" w:after="0" w:line="240" w:lineRule="auto"/>
              <w:ind w:left="259" w:right="-20"/>
              <w:jc w:val="left"/>
              <w:tabs>
                <w:tab w:pos="1580" w:val="left"/>
                <w:tab w:pos="2820" w:val="left"/>
              </w:tabs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3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37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</w:rPr>
              <w:t>AGRON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</w:rPr>
              <w:t>ELEZ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</w:rPr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&lt;;;ELA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234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19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SHKODER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3624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3" w:after="0" w:line="240" w:lineRule="auto"/>
              <w:ind w:left="38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010101"/>
                <w:spacing w:val="2"/>
                <w:w w:val="100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EVIZJA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13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91"/>
              </w:rPr>
              <w:t>PE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91"/>
              </w:rPr>
              <w:t>R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2"/>
                <w:w w:val="91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5"/>
              </w:rPr>
              <w:t>INTE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4"/>
                <w:w w:val="105"/>
              </w:rPr>
              <w:t>G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3"/>
              </w:rPr>
              <w:t>RIM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4555" w:type="dxa"/>
            <w:gridSpan w:val="2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2" w:after="0" w:line="240" w:lineRule="auto"/>
              <w:ind w:left="250" w:right="-20"/>
              <w:jc w:val="left"/>
              <w:tabs>
                <w:tab w:pos="1580" w:val="left"/>
                <w:tab w:pos="2840" w:val="left"/>
              </w:tabs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  <w:position w:val="1"/>
              </w:rPr>
              <w:t>4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32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  <w:position w:val="1"/>
              </w:rPr>
              <w:t>AGRON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  <w:position w:val="1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  <w:position w:val="0"/>
              </w:rPr>
              <w:t>SIRI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2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  <w:position w:val="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  <w:position w:val="1"/>
              </w:rPr>
              <w:t>SHEHAJ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1234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0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VLORE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362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15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DEMOKRATIKE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4555" w:type="dxa"/>
            <w:gridSpan w:val="2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259" w:right="-20"/>
              <w:jc w:val="left"/>
              <w:tabs>
                <w:tab w:pos="1560" w:val="left"/>
                <w:tab w:pos="2820" w:val="left"/>
              </w:tabs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5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37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</w:rPr>
              <w:t>ALBANA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</w:rPr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SADIK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11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5"/>
              </w:rPr>
              <w:t>VOKSHI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234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0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3"/>
              </w:rPr>
              <w:t>TIRANE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362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15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DEMOKRATIKE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  <w:tr>
        <w:trPr>
          <w:trHeight w:val="226" w:hRule="exact"/>
        </w:trPr>
        <w:tc>
          <w:tcPr>
            <w:tcW w:w="4555" w:type="dxa"/>
            <w:gridSpan w:val="2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259" w:right="-20"/>
              <w:jc w:val="left"/>
              <w:tabs>
                <w:tab w:pos="1560" w:val="left"/>
                <w:tab w:pos="2840" w:val="left"/>
              </w:tabs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6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26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ALDO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36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TO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2"/>
                <w:w w:val="100"/>
              </w:rPr>
              <w:t>N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</w:rPr>
              <w:t>IN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-14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</w:rPr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BUM&lt;;!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234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LEZHE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3624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15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DEMOKRATIKE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  <w:tr>
        <w:trPr>
          <w:trHeight w:val="235" w:hRule="exact"/>
        </w:trPr>
        <w:tc>
          <w:tcPr>
            <w:tcW w:w="4555" w:type="dxa"/>
            <w:gridSpan w:val="2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259" w:right="-20"/>
              <w:jc w:val="left"/>
              <w:tabs>
                <w:tab w:pos="1580" w:val="left"/>
                <w:tab w:pos="2840" w:val="left"/>
              </w:tabs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7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38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</w:rPr>
              <w:t>ALKET</w:t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</w:rPr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NAMIK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14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HYSENI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234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0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VLORE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3624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1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39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2"/>
              </w:rPr>
              <w:t>SHQIPERISE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  <w:tr>
        <w:trPr>
          <w:trHeight w:val="226" w:hRule="exact"/>
        </w:trPr>
        <w:tc>
          <w:tcPr>
            <w:tcW w:w="4555" w:type="dxa"/>
            <w:gridSpan w:val="2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3" w:after="0" w:line="240" w:lineRule="auto"/>
              <w:ind w:left="259" w:right="-20"/>
              <w:jc w:val="left"/>
              <w:tabs>
                <w:tab w:pos="1580" w:val="left"/>
                <w:tab w:pos="2840" w:val="left"/>
              </w:tabs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8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37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ALMIRA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33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IRFAN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4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XHEMBULLA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234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29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4"/>
              </w:rPr>
              <w:t>DIBER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3624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3" w:after="0" w:line="240" w:lineRule="auto"/>
              <w:ind w:left="38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1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39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2"/>
              </w:rPr>
              <w:t>SHQIPERISE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4555" w:type="dxa"/>
            <w:gridSpan w:val="2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3" w:after="0" w:line="240" w:lineRule="auto"/>
              <w:ind w:left="259" w:right="-20"/>
              <w:jc w:val="left"/>
              <w:tabs>
                <w:tab w:pos="1580" w:val="left"/>
                <w:tab w:pos="2820" w:val="left"/>
              </w:tabs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9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27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ANASTAS</w:t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MIHAL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1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1"/>
              </w:rPr>
              <w:t>ANGJELI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234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29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ELBASAN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3624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3" w:after="0" w:line="240" w:lineRule="auto"/>
              <w:ind w:left="38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1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41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2"/>
              </w:rPr>
              <w:t>SHQIPERISE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  <w:tr>
        <w:trPr>
          <w:trHeight w:val="226" w:hRule="exact"/>
        </w:trPr>
        <w:tc>
          <w:tcPr>
            <w:tcW w:w="394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63" w:right="-65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19"/>
              </w:rPr>
              <w:t>10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4162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9" w:right="-20"/>
              <w:jc w:val="left"/>
              <w:tabs>
                <w:tab w:pos="1180" w:val="left"/>
                <w:tab w:pos="2440" w:val="left"/>
              </w:tabs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</w:rPr>
              <w:t>A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w w:val="101"/>
              </w:rPr>
              <w:t>N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31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DON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MATI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18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FRROKAJ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234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LEZHE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3624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15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DEMOKRATIKE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39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22" w:after="0" w:line="240" w:lineRule="auto"/>
              <w:ind w:left="163" w:right="-88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32"/>
              </w:rPr>
              <w:t>11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4162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9" w:right="-20"/>
              <w:jc w:val="left"/>
              <w:tabs>
                <w:tab w:pos="1160" w:val="left"/>
                <w:tab w:pos="2440" w:val="left"/>
              </w:tabs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ANDREA</w:t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THEOFAN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MA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5"/>
                <w:w w:val="100"/>
              </w:rPr>
              <w:t>R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</w:rPr>
              <w:t>TO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234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0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VLORE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362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1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39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2"/>
              </w:rPr>
              <w:t>SHQIPERISE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39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63" w:right="-66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20"/>
              </w:rPr>
              <w:t>12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4162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tabs>
                <w:tab w:pos="1180" w:val="left"/>
                <w:tab w:pos="2440" w:val="left"/>
              </w:tabs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w w:val="95"/>
              </w:rPr>
              <w:t>A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w w:val="96"/>
              </w:rPr>
              <w:t>N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31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DUEL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</w:rPr>
              <w:t>FATMIR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-33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</w:rPr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10"/>
              </w:rPr>
              <w:t>XHINDI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234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1"/>
              </w:rPr>
              <w:t>FIER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362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1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39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2"/>
              </w:rPr>
              <w:t>SHQIPERISE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39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22" w:after="0" w:line="240" w:lineRule="auto"/>
              <w:ind w:left="163" w:right="-65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19"/>
              </w:rPr>
              <w:t>13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4162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9" w:right="-20"/>
              <w:jc w:val="left"/>
              <w:tabs>
                <w:tab w:pos="1180" w:val="left"/>
                <w:tab w:pos="2440" w:val="left"/>
              </w:tabs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ANTO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4"/>
                <w:w w:val="100"/>
              </w:rPr>
              <w:t>N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ETA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</w:rPr>
              <w:t>NASI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</w:rPr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6"/>
              </w:rPr>
              <w:t>DHIMA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234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1"/>
              </w:rPr>
              <w:t>FIER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362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1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41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2"/>
              </w:rPr>
              <w:t>SHQIPERISE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39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63" w:right="-65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19"/>
              </w:rPr>
              <w:t>14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4162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tabs>
                <w:tab w:pos="1180" w:val="left"/>
                <w:tab w:pos="2440" w:val="left"/>
              </w:tabs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AQIF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3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KAHRAMAN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5"/>
              </w:rPr>
              <w:t>RAKIPI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234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ELBASAN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362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15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DREJTESI,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31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</w:rPr>
              <w:t>INTEGRI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</w:rPr>
              <w:t>M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1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DH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5"/>
              </w:rPr>
              <w:t>UNITET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  <w:tr>
        <w:trPr>
          <w:trHeight w:val="226" w:hRule="exact"/>
        </w:trPr>
        <w:tc>
          <w:tcPr>
            <w:tcW w:w="394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63" w:right="-63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18"/>
              </w:rPr>
              <w:t>15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4162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3" w:after="0" w:line="240" w:lineRule="auto"/>
              <w:ind w:left="19" w:right="-20"/>
              <w:jc w:val="left"/>
              <w:tabs>
                <w:tab w:pos="1180" w:val="left"/>
                <w:tab w:pos="2420" w:val="left"/>
              </w:tabs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AR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4"/>
                <w:w w:val="100"/>
              </w:rPr>
              <w:t>B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EN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NOVRUZ</w:t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</w:rPr>
              <w:t>AHMETAJ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234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10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3"/>
              </w:rPr>
              <w:t>TIRANE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3624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1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41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2"/>
              </w:rPr>
              <w:t>SHQIPERISE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394" w:type="dxa"/>
            <w:tcBorders>
              <w:top w:val="single" w:sz="11.52" w:space="0" w:color="000000"/>
              <w:bottom w:val="single" w:sz="3.84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63" w:right="-65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19"/>
              </w:rPr>
              <w:t>16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4162" w:type="dxa"/>
            <w:tcBorders>
              <w:top w:val="single" w:sz="11.52" w:space="0" w:color="000000"/>
              <w:bottom w:val="single" w:sz="3.84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tabs>
                <w:tab w:pos="1180" w:val="left"/>
                <w:tab w:pos="2440" w:val="left"/>
              </w:tabs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AR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4"/>
                <w:w w:val="100"/>
              </w:rPr>
              <w:t>B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EN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SERVET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PELLUMBI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234" w:type="dxa"/>
            <w:tcBorders>
              <w:top w:val="single" w:sz="11.52" w:space="0" w:color="000000"/>
              <w:bottom w:val="single" w:sz="3.84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0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3"/>
              </w:rPr>
              <w:t>TIRANE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3624" w:type="dxa"/>
            <w:tcBorders>
              <w:top w:val="single" w:sz="11.52" w:space="0" w:color="000000"/>
              <w:bottom w:val="single" w:sz="3.84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1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39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2"/>
              </w:rPr>
              <w:t>SHQIPERISE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394" w:type="dxa"/>
            <w:tcBorders>
              <w:top w:val="single" w:sz="3.84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22" w:after="0" w:line="240" w:lineRule="auto"/>
              <w:ind w:left="163" w:right="-65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19"/>
              </w:rPr>
              <w:t>17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4162" w:type="dxa"/>
            <w:tcBorders>
              <w:top w:val="single" w:sz="3.84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9" w:right="-20"/>
              <w:jc w:val="left"/>
              <w:tabs>
                <w:tab w:pos="1180" w:val="left"/>
                <w:tab w:pos="2440" w:val="left"/>
              </w:tabs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AR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4"/>
                <w:w w:val="100"/>
              </w:rPr>
              <w:t>B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EN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VASIL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13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4"/>
              </w:rPr>
              <w:t>KAMAMI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234" w:type="dxa"/>
            <w:tcBorders>
              <w:top w:val="single" w:sz="3.84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ELBASAN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3624" w:type="dxa"/>
            <w:tcBorders>
              <w:top w:val="single" w:sz="3.84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1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41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2"/>
              </w:rPr>
              <w:t>SHQIPERISE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  <w:tr>
        <w:trPr>
          <w:trHeight w:val="226" w:hRule="exact"/>
        </w:trPr>
        <w:tc>
          <w:tcPr>
            <w:tcW w:w="394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163" w:right="-65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19"/>
              </w:rPr>
              <w:t>18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4162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3" w:after="0" w:line="240" w:lineRule="auto"/>
              <w:ind w:left="38" w:right="-20"/>
              <w:jc w:val="left"/>
              <w:tabs>
                <w:tab w:pos="1180" w:val="left"/>
                <w:tab w:pos="2440" w:val="left"/>
              </w:tabs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BARDH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ALI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2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2"/>
              </w:rPr>
              <w:t>SPAHIA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234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19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SHKODER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3624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3" w:after="0" w:line="240" w:lineRule="auto"/>
              <w:ind w:left="38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15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DEMOKRATIKE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39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22" w:after="0" w:line="240" w:lineRule="auto"/>
              <w:ind w:left="163" w:right="-65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19"/>
              </w:rPr>
              <w:t>19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4162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tabs>
                <w:tab w:pos="1180" w:val="left"/>
                <w:tab w:pos="2440" w:val="left"/>
              </w:tabs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BAS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6"/>
                <w:w w:val="100"/>
              </w:rPr>
              <w:t>H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KIM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26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MUHAMET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36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3"/>
              </w:rPr>
              <w:t>FINO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234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1"/>
              </w:rPr>
              <w:t>FIER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362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1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39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2"/>
              </w:rPr>
              <w:t>SHQIPERISE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39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54" w:right="-5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16"/>
              </w:rPr>
              <w:t>20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4162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tabs>
                <w:tab w:pos="1180" w:val="left"/>
                <w:tab w:pos="2440" w:val="left"/>
              </w:tabs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BESNIK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27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MI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19"/>
                <w:w w:val="100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</w:rPr>
              <w:t>AT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</w:rPr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BARAJ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234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0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3"/>
              </w:rPr>
              <w:t>TIRANE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362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1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39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2"/>
              </w:rPr>
              <w:t>SHQIPERISE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  <w:tr>
        <w:trPr>
          <w:trHeight w:val="226" w:hRule="exact"/>
        </w:trPr>
        <w:tc>
          <w:tcPr>
            <w:tcW w:w="394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54" w:right="-69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27"/>
              </w:rPr>
              <w:t>21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4162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tabs>
                <w:tab w:pos="1180" w:val="left"/>
                <w:tab w:pos="2420" w:val="left"/>
              </w:tabs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BLEDAR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TRIUMF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26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78"/>
              </w:rPr>
              <w:t>&lt;;;U&lt;;;I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234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9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GJIROKASTER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3624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1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39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2"/>
              </w:rPr>
              <w:t>SHQIPERISE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  <w:tr>
        <w:trPr>
          <w:trHeight w:val="235" w:hRule="exact"/>
        </w:trPr>
        <w:tc>
          <w:tcPr>
            <w:tcW w:w="394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54" w:right="-5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16"/>
              </w:rPr>
              <w:t>22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4162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tabs>
                <w:tab w:pos="1180" w:val="left"/>
                <w:tab w:pos="2440" w:val="left"/>
              </w:tabs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BLEND!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27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PELLUMB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5"/>
              </w:rPr>
              <w:t>KLOSI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234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BE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RAT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3624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1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39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2"/>
              </w:rPr>
              <w:t>SHQIPERISE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  <w:tr>
        <w:trPr>
          <w:trHeight w:val="226" w:hRule="exact"/>
        </w:trPr>
        <w:tc>
          <w:tcPr>
            <w:tcW w:w="394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54" w:right="-5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16"/>
              </w:rPr>
              <w:t>23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4162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tabs>
                <w:tab w:pos="1180" w:val="left"/>
                <w:tab w:pos="2420" w:val="left"/>
              </w:tabs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BLERINA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31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GURI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2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GJYLAMETI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234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0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3"/>
              </w:rPr>
              <w:t>TIRANE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3624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1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39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2"/>
              </w:rPr>
              <w:t>SHQIPERISE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394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154" w:right="-5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16"/>
              </w:rPr>
              <w:t>24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4162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3" w:after="0" w:line="240" w:lineRule="auto"/>
              <w:ind w:left="38" w:right="-20"/>
              <w:jc w:val="left"/>
              <w:tabs>
                <w:tab w:pos="1180" w:val="left"/>
                <w:tab w:pos="2420" w:val="left"/>
              </w:tabs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  <w:position w:val="1"/>
              </w:rPr>
              <w:t>BUJAR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  <w:position w:val="1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  <w:position w:val="1"/>
              </w:rPr>
              <w:t>AVDULLA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  <w:position w:val="1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  <w:position w:val="0"/>
              </w:rPr>
              <w:t>&lt;;;ELA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1234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29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1"/>
              </w:rPr>
              <w:t>FIER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3624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3" w:after="0" w:line="240" w:lineRule="auto"/>
              <w:ind w:left="38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1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39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2"/>
              </w:rPr>
              <w:t>SHQIPERISE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  <w:tr>
        <w:trPr>
          <w:trHeight w:val="226" w:hRule="exact"/>
        </w:trPr>
        <w:tc>
          <w:tcPr>
            <w:tcW w:w="394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54" w:right="-48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15"/>
              </w:rPr>
              <w:t>25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4162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tabs>
                <w:tab w:pos="1180" w:val="left"/>
                <w:tab w:pos="2440" w:val="left"/>
              </w:tabs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BUJAR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SHAHIN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26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MU&lt;;;A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234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ELBASAN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3624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15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DREJTESI,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19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</w:rPr>
              <w:t>INTEGRI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</w:rPr>
              <w:t>M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1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DH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5"/>
              </w:rPr>
              <w:t>UNITET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39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22" w:after="0" w:line="240" w:lineRule="auto"/>
              <w:ind w:left="154" w:right="-5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16"/>
              </w:rPr>
              <w:t>26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4162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2" w:after="0" w:line="240" w:lineRule="auto"/>
              <w:ind w:left="38" w:right="-20"/>
              <w:jc w:val="left"/>
              <w:tabs>
                <w:tab w:pos="1180" w:val="left"/>
                <w:tab w:pos="2420" w:val="left"/>
              </w:tabs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  <w:position w:val="1"/>
              </w:rPr>
              <w:t>DAMIAN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20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  <w:position w:val="1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  <w:position w:val="0"/>
              </w:rPr>
              <w:t>LEKE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  <w:position w:val="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5"/>
                <w:position w:val="1"/>
              </w:rPr>
              <w:t>GJIKNURI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1234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0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VLORE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362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1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41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2"/>
              </w:rPr>
              <w:t>SHQIPERISE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39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22" w:after="0" w:line="240" w:lineRule="auto"/>
              <w:ind w:left="154" w:right="-5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16"/>
              </w:rPr>
              <w:t>27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4162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22" w:after="0" w:line="240" w:lineRule="auto"/>
              <w:ind w:left="38" w:right="-20"/>
              <w:jc w:val="left"/>
              <w:tabs>
                <w:tab w:pos="1180" w:val="left"/>
                <w:tab w:pos="2440" w:val="left"/>
              </w:tabs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DASHAMIR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19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12"/>
              </w:rPr>
              <w:t>HA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8"/>
                <w:w w:val="112"/>
              </w:rPr>
              <w:t>M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12"/>
              </w:rPr>
              <w:t>IT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48"/>
                <w:w w:val="112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12"/>
              </w:rPr>
              <w:t>SHEHI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234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2" w:after="0" w:line="240" w:lineRule="auto"/>
              <w:ind w:left="10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3"/>
              </w:rPr>
              <w:t>TIRANE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362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22" w:after="0" w:line="240" w:lineRule="auto"/>
              <w:ind w:left="38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15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DEMOKRATIKE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39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22" w:after="0" w:line="240" w:lineRule="auto"/>
              <w:ind w:left="154" w:right="-48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15"/>
              </w:rPr>
              <w:t>28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4162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tabs>
                <w:tab w:pos="1180" w:val="left"/>
                <w:tab w:pos="2420" w:val="left"/>
              </w:tabs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DHURATA</w:t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BAJRAM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&lt;;UP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3"/>
                <w:w w:val="100"/>
              </w:rPr>
              <w:t>!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12"/>
              </w:rPr>
              <w:t>(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11"/>
              </w:rPr>
              <w:t>TYLI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12"/>
              </w:rPr>
              <w:t>)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234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4"/>
              </w:rPr>
              <w:t>DIBER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362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15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DEMOKRATIKE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39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54" w:right="-48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15"/>
              </w:rPr>
              <w:t>29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4162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tabs>
                <w:tab w:pos="1180" w:val="left"/>
                <w:tab w:pos="2440" w:val="left"/>
              </w:tabs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DITMIR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SULEJMAN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3"/>
              </w:rPr>
              <w:t>BUSHATI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234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9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SHKODER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362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1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39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2"/>
              </w:rPr>
              <w:t>SHQIPERISE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  <w:tr>
        <w:trPr>
          <w:trHeight w:val="226" w:hRule="exact"/>
        </w:trPr>
        <w:tc>
          <w:tcPr>
            <w:tcW w:w="394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22" w:after="0" w:line="179" w:lineRule="exact"/>
              <w:ind w:left="154" w:right="-51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17"/>
                <w:position w:val="-1"/>
              </w:rPr>
              <w:t>30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4162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2" w:after="0" w:line="189" w:lineRule="exact"/>
              <w:ind w:left="38" w:right="-20"/>
              <w:jc w:val="left"/>
              <w:tabs>
                <w:tab w:pos="1180" w:val="left"/>
                <w:tab w:pos="2440" w:val="left"/>
              </w:tabs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EDI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15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  <w:position w:val="-1"/>
              </w:rPr>
              <w:t>KRISTAQ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23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  <w:position w:val="-1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  <w:position w:val="0"/>
              </w:rPr>
              <w:t>RAMA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1234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0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VLORE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3624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1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41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2"/>
              </w:rPr>
              <w:t>SHQIPERISE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394" w:type="dxa"/>
            <w:tcBorders>
              <w:top w:val="single" w:sz="11.52" w:space="0" w:color="000000"/>
              <w:bottom w:val="single" w:sz="3.84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54" w:right="-73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29"/>
              </w:rPr>
              <w:t>31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4162" w:type="dxa"/>
            <w:tcBorders>
              <w:top w:val="single" w:sz="11.52" w:space="0" w:color="000000"/>
              <w:bottom w:val="single" w:sz="3.84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3" w:after="0" w:line="240" w:lineRule="auto"/>
              <w:ind w:left="38" w:right="-20"/>
              <w:jc w:val="left"/>
              <w:tabs>
                <w:tab w:pos="1160" w:val="left"/>
                <w:tab w:pos="2440" w:val="left"/>
              </w:tabs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ED!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26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TO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2"/>
                <w:w w:val="100"/>
              </w:rPr>
              <w:t>N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</w:rPr>
              <w:t>IN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-14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</w:rPr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PALOKA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234" w:type="dxa"/>
            <w:tcBorders>
              <w:top w:val="single" w:sz="11.52" w:space="0" w:color="000000"/>
              <w:bottom w:val="single" w:sz="3.84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29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DURRES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3624" w:type="dxa"/>
            <w:tcBorders>
              <w:top w:val="single" w:sz="11.52" w:space="0" w:color="000000"/>
              <w:bottom w:val="single" w:sz="3.84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3" w:after="0" w:line="240" w:lineRule="auto"/>
              <w:ind w:left="38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15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DEMOKRATIKE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394" w:type="dxa"/>
            <w:tcBorders>
              <w:top w:val="single" w:sz="3.84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22" w:after="0" w:line="240" w:lineRule="auto"/>
              <w:ind w:left="154" w:right="-53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18"/>
              </w:rPr>
              <w:t>32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4162" w:type="dxa"/>
            <w:tcBorders>
              <w:top w:val="single" w:sz="3.84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2" w:after="0" w:line="240" w:lineRule="auto"/>
              <w:ind w:left="38" w:right="-20"/>
              <w:jc w:val="left"/>
              <w:tabs>
                <w:tab w:pos="1180" w:val="left"/>
                <w:tab w:pos="2440" w:val="left"/>
              </w:tabs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1"/>
                <w:w w:val="100"/>
              </w:rPr>
              <w:t>D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LIRA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38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  <w:position w:val="1"/>
              </w:rPr>
              <w:t>PERPARIM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  <w:position w:val="1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  <w:position w:val="0"/>
              </w:rPr>
              <w:t>BODE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1234" w:type="dxa"/>
            <w:tcBorders>
              <w:top w:val="single" w:sz="3.84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2" w:after="0" w:line="240" w:lineRule="auto"/>
              <w:ind w:left="29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KOR&lt;;;E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3624" w:type="dxa"/>
            <w:tcBorders>
              <w:top w:val="single" w:sz="3.84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1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41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2"/>
              </w:rPr>
              <w:t>SHQIPERISE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  <w:tr>
        <w:trPr>
          <w:trHeight w:val="226" w:hRule="exact"/>
        </w:trPr>
        <w:tc>
          <w:tcPr>
            <w:tcW w:w="394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54" w:right="-51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17"/>
              </w:rPr>
              <w:t>33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4162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tabs>
                <w:tab w:pos="1180" w:val="left"/>
                <w:tab w:pos="2440" w:val="left"/>
              </w:tabs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EDMOND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DHIMITRAQ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LEKA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234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0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VLORE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3624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1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39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2"/>
              </w:rPr>
              <w:t>SHQIPERISE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39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54" w:right="-51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17"/>
              </w:rPr>
              <w:t>34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4162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2" w:after="0" w:line="240" w:lineRule="auto"/>
              <w:ind w:left="38" w:right="-20"/>
              <w:jc w:val="left"/>
              <w:tabs>
                <w:tab w:pos="1180" w:val="left"/>
                <w:tab w:pos="2440" w:val="left"/>
              </w:tabs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  <w:position w:val="1"/>
              </w:rPr>
              <w:t>EDMOND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  <w:position w:val="1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  <w:position w:val="0"/>
              </w:rPr>
              <w:t>LLAZAR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38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  <w:position w:val="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2"/>
                <w:position w:val="1"/>
              </w:rPr>
              <w:t>HAXHINASTO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1234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ELBASAN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362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</w:rPr>
              <w:t>LEVIZJA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13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94"/>
              </w:rPr>
              <w:t>PE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94"/>
              </w:rPr>
              <w:t>R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10"/>
                <w:w w:val="94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5"/>
              </w:rPr>
              <w:t>INTE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6"/>
                <w:w w:val="105"/>
              </w:rPr>
              <w:t>G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3"/>
              </w:rPr>
              <w:t>RIM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39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54" w:right="-51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17"/>
              </w:rPr>
              <w:t>35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4162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tabs>
                <w:tab w:pos="1180" w:val="left"/>
                <w:tab w:pos="2440" w:val="left"/>
              </w:tabs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EDMOND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QAMIL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15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4"/>
              </w:rPr>
              <w:t>PANARITI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234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</w:rPr>
              <w:t>KOR&lt;;;E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362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</w:rPr>
              <w:t>LEVIZJA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13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4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94"/>
              </w:rPr>
              <w:t>PE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94"/>
              </w:rPr>
              <w:t>R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1"/>
                <w:w w:val="94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5"/>
              </w:rPr>
              <w:t>INTEGRIM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  <w:tr>
        <w:trPr>
          <w:trHeight w:val="226" w:hRule="exact"/>
        </w:trPr>
        <w:tc>
          <w:tcPr>
            <w:tcW w:w="394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22" w:after="0" w:line="179" w:lineRule="exact"/>
              <w:ind w:left="154" w:right="-51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17"/>
                <w:position w:val="-1"/>
              </w:rPr>
              <w:t>36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4162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2" w:after="0" w:line="189" w:lineRule="exact"/>
              <w:ind w:left="38" w:right="-20"/>
              <w:jc w:val="left"/>
              <w:tabs>
                <w:tab w:pos="1180" w:val="left"/>
                <w:tab w:pos="2440" w:val="left"/>
              </w:tabs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EDMOND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  <w:position w:val="-1"/>
              </w:rPr>
              <w:t>SHYQYRI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37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  <w:position w:val="-1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  <w:position w:val="0"/>
              </w:rPr>
              <w:t>SPAHO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1234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ELBASAN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3624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15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DEMOKRATIKE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  <w:tr>
        <w:trPr>
          <w:trHeight w:val="235" w:hRule="exact"/>
        </w:trPr>
        <w:tc>
          <w:tcPr>
            <w:tcW w:w="394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54" w:right="-51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17"/>
              </w:rPr>
              <w:t>37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4162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tabs>
                <w:tab w:pos="1180" w:val="left"/>
                <w:tab w:pos="2440" w:val="left"/>
              </w:tabs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EDUARD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ISMAIL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9"/>
              </w:rPr>
              <w:t>HALIMI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234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BE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RAT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3624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15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DEMOKRATIKE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  <w:tr>
        <w:trPr>
          <w:trHeight w:val="226" w:hRule="exact"/>
        </w:trPr>
        <w:tc>
          <w:tcPr>
            <w:tcW w:w="394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54" w:right="-51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17"/>
              </w:rPr>
              <w:t>38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4162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tabs>
                <w:tab w:pos="1180" w:val="left"/>
                <w:tab w:pos="2440" w:val="left"/>
              </w:tabs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EDUARD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PAJTIM</w:t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4"/>
              </w:rPr>
              <w:t>SHALSI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234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KOR&lt;;;E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3624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1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39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2"/>
              </w:rPr>
              <w:t>SHQIPERISE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394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54" w:right="-51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17"/>
              </w:rPr>
              <w:t>39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4162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3" w:after="0" w:line="240" w:lineRule="auto"/>
              <w:ind w:left="38" w:right="-20"/>
              <w:jc w:val="left"/>
              <w:tabs>
                <w:tab w:pos="1180" w:val="left"/>
                <w:tab w:pos="2420" w:val="left"/>
              </w:tabs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EGLANTINA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35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MUHARREM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1"/>
              </w:rPr>
              <w:t>GJERMENI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234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29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DURRES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3624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3" w:after="0" w:line="240" w:lineRule="auto"/>
              <w:ind w:left="38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1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41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2"/>
              </w:rPr>
              <w:t>SHQIPERISE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  <w:tr>
        <w:trPr>
          <w:trHeight w:val="226" w:hRule="exact"/>
        </w:trPr>
        <w:tc>
          <w:tcPr>
            <w:tcW w:w="394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54" w:right="-46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14"/>
              </w:rPr>
              <w:t>40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4162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tabs>
                <w:tab w:pos="1180" w:val="left"/>
              </w:tabs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ELISA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26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ALEKSANDER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  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2"/>
              </w:rPr>
              <w:t>SPIROPALI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234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KOR&lt;;;E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3624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1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39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2"/>
              </w:rPr>
              <w:t>SHQIPERISE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39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54" w:right="-64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24"/>
              </w:rPr>
              <w:t>41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4162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tabs>
                <w:tab w:pos="1180" w:val="left"/>
                <w:tab w:pos="2440" w:val="left"/>
              </w:tabs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ELONA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SHPETIM</w:t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HOXHA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234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0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3"/>
              </w:rPr>
              <w:t>TIRANE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362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1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39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2"/>
              </w:rPr>
              <w:t>SHQIPERISE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39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22" w:after="0" w:line="240" w:lineRule="auto"/>
              <w:ind w:left="154" w:right="-48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15"/>
              </w:rPr>
              <w:t>42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4162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22" w:after="0" w:line="240" w:lineRule="auto"/>
              <w:ind w:left="38" w:right="-20"/>
              <w:jc w:val="left"/>
              <w:tabs>
                <w:tab w:pos="1180" w:val="left"/>
                <w:tab w:pos="2440" w:val="left"/>
              </w:tabs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ENDRI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3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NURI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17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HASA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234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2" w:after="0" w:line="240" w:lineRule="auto"/>
              <w:ind w:left="29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ELBASAN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362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22" w:after="0" w:line="240" w:lineRule="auto"/>
              <w:ind w:left="38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15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DEMOKRATIKE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39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54" w:right="-46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14"/>
              </w:rPr>
              <w:t>43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4162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tabs>
                <w:tab w:pos="1180" w:val="left"/>
                <w:tab w:pos="2440" w:val="left"/>
              </w:tabs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ENDRIT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27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VULLNETAR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3"/>
              </w:rPr>
              <w:t>BRAIMLLARI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234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0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3"/>
              </w:rPr>
              <w:t>TIRANE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362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</w:rPr>
              <w:t>LEVIZJA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13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94"/>
              </w:rPr>
              <w:t>PE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94"/>
              </w:rPr>
              <w:t>R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10"/>
                <w:w w:val="94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5"/>
              </w:rPr>
              <w:t>INTE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6"/>
                <w:w w:val="105"/>
              </w:rPr>
              <w:t>G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3"/>
              </w:rPr>
              <w:t>RIM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39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54" w:right="-46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14"/>
              </w:rPr>
              <w:t>44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4162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tabs>
                <w:tab w:pos="1180" w:val="left"/>
                <w:tab w:pos="2420" w:val="left"/>
              </w:tabs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ENKELEJD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LUTFI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22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2"/>
              </w:rPr>
              <w:t>ALIBEAJ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234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1"/>
              </w:rPr>
              <w:t>FIER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362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15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DEMOKRATIKE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39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54" w:right="-44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13"/>
              </w:rPr>
              <w:t>45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4162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2" w:after="0" w:line="240" w:lineRule="auto"/>
              <w:ind w:left="38" w:right="-20"/>
              <w:jc w:val="left"/>
              <w:tabs>
                <w:tab w:pos="1180" w:val="left"/>
                <w:tab w:pos="2440" w:val="left"/>
              </w:tabs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  <w:position w:val="1"/>
              </w:rPr>
              <w:t>ERION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39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  <w:position w:val="1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  <w:position w:val="1"/>
              </w:rPr>
              <w:t>MIRDASH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15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  <w:position w:val="1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  <w:position w:val="0"/>
              </w:rPr>
              <w:t>BRA&lt;;;E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1234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1"/>
              </w:rPr>
              <w:t>FIER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362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6"/>
                <w:szCs w:val="16"/>
                <w:color w:val="181818"/>
                <w:spacing w:val="1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39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2"/>
              </w:rPr>
              <w:t>SHQIPERISE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39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54" w:right="-46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14"/>
              </w:rPr>
              <w:t>46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4162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3" w:after="0" w:line="240" w:lineRule="auto"/>
              <w:ind w:left="38" w:right="-20"/>
              <w:jc w:val="left"/>
              <w:tabs>
                <w:tab w:pos="1180" w:val="left"/>
                <w:tab w:pos="2420" w:val="left"/>
              </w:tabs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ERMONELA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KO&lt;;;O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  <w:position w:val="1"/>
              </w:rPr>
              <w:t>VALIKA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  <w:position w:val="1"/>
              </w:rPr>
              <w:t>J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32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1"/>
                <w:position w:val="1"/>
              </w:rPr>
              <w:t>(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  <w:position w:val="1"/>
              </w:rPr>
              <w:t>FELAJ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1"/>
                <w:position w:val="1"/>
              </w:rPr>
              <w:t>)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1234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BE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RAT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362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1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39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2"/>
              </w:rPr>
              <w:t>SHQIPERISE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  <w:tr>
        <w:trPr>
          <w:trHeight w:val="226" w:hRule="exact"/>
        </w:trPr>
        <w:tc>
          <w:tcPr>
            <w:tcW w:w="394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154" w:right="-46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14"/>
              </w:rPr>
              <w:t>47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4162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3" w:after="0" w:line="240" w:lineRule="auto"/>
              <w:ind w:left="38" w:right="-20"/>
              <w:jc w:val="left"/>
              <w:tabs>
                <w:tab w:pos="1180" w:val="left"/>
                <w:tab w:pos="2440" w:val="left"/>
              </w:tabs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ERVIN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4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ALFRED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3"/>
              </w:rPr>
              <w:t>BUSHATI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234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10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3"/>
              </w:rPr>
              <w:t>TIRANE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3624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3" w:after="0" w:line="240" w:lineRule="auto"/>
              <w:ind w:left="38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1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SOCIALISTE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39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2"/>
              </w:rPr>
              <w:t>SHQIPERISE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  <w:tr>
        <w:trPr>
          <w:trHeight w:val="226" w:hRule="exact"/>
        </w:trPr>
        <w:tc>
          <w:tcPr>
            <w:tcW w:w="394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54" w:right="-46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14"/>
              </w:rPr>
              <w:t>48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4162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tabs>
                <w:tab w:pos="1180" w:val="left"/>
                <w:tab w:pos="2440" w:val="left"/>
              </w:tabs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ERVIN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-4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BUJAR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6"/>
              </w:rPr>
              <w:t>SALIANJI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234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KOR&lt;;;E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3624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5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A2A2A"/>
                <w:spacing w:val="0"/>
                <w:w w:val="101"/>
              </w:rPr>
              <w:t>DEMOKRATIKE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</w:tbl>
    <w:p>
      <w:pPr>
        <w:jc w:val="left"/>
        <w:spacing w:after="0"/>
        <w:sectPr>
          <w:pgMar w:header="0" w:footer="0" w:top="1440" w:bottom="280" w:left="1700" w:right="700"/>
          <w:headerReference w:type="default" r:id="rId9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41" w:after="0" w:line="240" w:lineRule="auto"/>
        <w:ind w:right="81"/>
        <w:jc w:val="right"/>
        <w:rPr>
          <w:rFonts w:ascii="Arial" w:hAnsi="Arial" w:cs="Arial" w:eastAsia="Arial"/>
          <w:sz w:val="15"/>
          <w:szCs w:val="15"/>
        </w:rPr>
      </w:pPr>
      <w:rPr/>
      <w:r>
        <w:rPr>
          <w:rFonts w:ascii="Arial" w:hAnsi="Arial" w:cs="Arial" w:eastAsia="Arial"/>
          <w:sz w:val="15"/>
          <w:szCs w:val="15"/>
          <w:color w:val="282828"/>
          <w:spacing w:val="0"/>
          <w:w w:val="100"/>
          <w:i/>
        </w:rPr>
        <w:t>Lidhja</w:t>
      </w:r>
      <w:r>
        <w:rPr>
          <w:rFonts w:ascii="Arial" w:hAnsi="Arial" w:cs="Arial" w:eastAsia="Arial"/>
          <w:sz w:val="15"/>
          <w:szCs w:val="15"/>
          <w:color w:val="282828"/>
          <w:spacing w:val="28"/>
          <w:w w:val="100"/>
          <w:i/>
        </w:rPr>
        <w:t> </w:t>
      </w:r>
      <w:r>
        <w:rPr>
          <w:rFonts w:ascii="Arial" w:hAnsi="Arial" w:cs="Arial" w:eastAsia="Arial"/>
          <w:sz w:val="15"/>
          <w:szCs w:val="15"/>
          <w:color w:val="282828"/>
          <w:spacing w:val="0"/>
          <w:w w:val="115"/>
          <w:i/>
        </w:rPr>
        <w:t>2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</w:r>
    </w:p>
    <w:p>
      <w:pPr>
        <w:spacing w:before="10" w:after="0" w:line="240" w:lineRule="auto"/>
        <w:ind w:right="83"/>
        <w:jc w:val="right"/>
        <w:rPr>
          <w:rFonts w:ascii="Arial" w:hAnsi="Arial" w:cs="Arial" w:eastAsia="Arial"/>
          <w:sz w:val="15"/>
          <w:szCs w:val="15"/>
        </w:rPr>
      </w:pPr>
      <w:rPr/>
      <w:r>
        <w:rPr>
          <w:rFonts w:ascii="Arial" w:hAnsi="Arial" w:cs="Arial" w:eastAsia="Arial"/>
          <w:sz w:val="15"/>
          <w:szCs w:val="15"/>
          <w:color w:val="282828"/>
          <w:spacing w:val="0"/>
          <w:w w:val="92"/>
          <w:i/>
        </w:rPr>
        <w:t>ZGJEDHJET</w:t>
      </w:r>
      <w:r>
        <w:rPr>
          <w:rFonts w:ascii="Arial" w:hAnsi="Arial" w:cs="Arial" w:eastAsia="Arial"/>
          <w:sz w:val="15"/>
          <w:szCs w:val="15"/>
          <w:color w:val="282828"/>
          <w:spacing w:val="8"/>
          <w:w w:val="92"/>
          <w:i/>
        </w:rPr>
        <w:t> </w:t>
      </w:r>
      <w:r>
        <w:rPr>
          <w:rFonts w:ascii="Arial" w:hAnsi="Arial" w:cs="Arial" w:eastAsia="Arial"/>
          <w:sz w:val="15"/>
          <w:szCs w:val="15"/>
          <w:color w:val="282828"/>
          <w:spacing w:val="0"/>
          <w:w w:val="66"/>
          <w:i/>
        </w:rPr>
        <w:t>PEE</w:t>
      </w:r>
      <w:r>
        <w:rPr>
          <w:rFonts w:ascii="Arial" w:hAnsi="Arial" w:cs="Arial" w:eastAsia="Arial"/>
          <w:sz w:val="15"/>
          <w:szCs w:val="15"/>
          <w:color w:val="282828"/>
          <w:spacing w:val="0"/>
          <w:w w:val="66"/>
          <w:i/>
        </w:rPr>
        <w:t>R</w:t>
      </w:r>
      <w:r>
        <w:rPr>
          <w:rFonts w:ascii="Arial" w:hAnsi="Arial" w:cs="Arial" w:eastAsia="Arial"/>
          <w:sz w:val="15"/>
          <w:szCs w:val="15"/>
          <w:color w:val="282828"/>
          <w:spacing w:val="16"/>
          <w:w w:val="66"/>
          <w:i/>
        </w:rPr>
        <w:t> </w:t>
      </w:r>
      <w:r>
        <w:rPr>
          <w:rFonts w:ascii="Arial" w:hAnsi="Arial" w:cs="Arial" w:eastAsia="Arial"/>
          <w:sz w:val="15"/>
          <w:szCs w:val="15"/>
          <w:color w:val="282828"/>
          <w:spacing w:val="0"/>
          <w:w w:val="97"/>
          <w:i/>
        </w:rPr>
        <w:t>KUVENDI</w:t>
      </w:r>
      <w:r>
        <w:rPr>
          <w:rFonts w:ascii="Arial" w:hAnsi="Arial" w:cs="Arial" w:eastAsia="Arial"/>
          <w:sz w:val="15"/>
          <w:szCs w:val="15"/>
          <w:color w:val="282828"/>
          <w:spacing w:val="0"/>
          <w:w w:val="97"/>
          <w:i/>
        </w:rPr>
        <w:t>N</w:t>
      </w:r>
      <w:r>
        <w:rPr>
          <w:rFonts w:ascii="Arial" w:hAnsi="Arial" w:cs="Arial" w:eastAsia="Arial"/>
          <w:sz w:val="15"/>
          <w:szCs w:val="15"/>
          <w:color w:val="282828"/>
          <w:spacing w:val="7"/>
          <w:w w:val="97"/>
          <w:i/>
        </w:rPr>
        <w:t> </w:t>
      </w:r>
      <w:r>
        <w:rPr>
          <w:rFonts w:ascii="Arial" w:hAnsi="Arial" w:cs="Arial" w:eastAsia="Arial"/>
          <w:sz w:val="15"/>
          <w:szCs w:val="15"/>
          <w:color w:val="282828"/>
          <w:spacing w:val="0"/>
          <w:w w:val="100"/>
          <w:i/>
        </w:rPr>
        <w:t>E</w:t>
      </w:r>
      <w:r>
        <w:rPr>
          <w:rFonts w:ascii="Arial" w:hAnsi="Arial" w:cs="Arial" w:eastAsia="Arial"/>
          <w:sz w:val="15"/>
          <w:szCs w:val="15"/>
          <w:color w:val="282828"/>
          <w:spacing w:val="-12"/>
          <w:w w:val="100"/>
          <w:i/>
        </w:rPr>
        <w:t> </w:t>
      </w:r>
      <w:r>
        <w:rPr>
          <w:rFonts w:ascii="Arial" w:hAnsi="Arial" w:cs="Arial" w:eastAsia="Arial"/>
          <w:sz w:val="15"/>
          <w:szCs w:val="15"/>
          <w:color w:val="282828"/>
          <w:spacing w:val="0"/>
          <w:w w:val="100"/>
          <w:i/>
        </w:rPr>
        <w:t>SHQIPfRISt=</w:t>
      </w:r>
      <w:r>
        <w:rPr>
          <w:rFonts w:ascii="Arial" w:hAnsi="Arial" w:cs="Arial" w:eastAsia="Arial"/>
          <w:sz w:val="15"/>
          <w:szCs w:val="15"/>
          <w:color w:val="282828"/>
          <w:spacing w:val="-11"/>
          <w:w w:val="100"/>
          <w:i/>
        </w:rPr>
        <w:t> </w:t>
      </w:r>
      <w:r>
        <w:rPr>
          <w:rFonts w:ascii="Arial" w:hAnsi="Arial" w:cs="Arial" w:eastAsia="Arial"/>
          <w:sz w:val="15"/>
          <w:szCs w:val="15"/>
          <w:color w:val="282828"/>
          <w:spacing w:val="0"/>
          <w:w w:val="110"/>
          <w:i/>
        </w:rPr>
        <w:t>2017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</w:r>
    </w:p>
    <w:p>
      <w:pPr>
        <w:spacing w:before="5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2965" w:right="-20"/>
        <w:jc w:val="left"/>
        <w:rPr>
          <w:rFonts w:ascii="Arial" w:hAnsi="Arial" w:cs="Arial" w:eastAsia="Arial"/>
          <w:sz w:val="16"/>
          <w:szCs w:val="16"/>
        </w:rPr>
      </w:pPr>
      <w:rPr/>
      <w:r>
        <w:rPr>
          <w:rFonts w:ascii="Arial" w:hAnsi="Arial" w:cs="Arial" w:eastAsia="Arial"/>
          <w:sz w:val="16"/>
          <w:szCs w:val="16"/>
          <w:color w:val="010101"/>
          <w:spacing w:val="0"/>
          <w:w w:val="112"/>
          <w:b/>
          <w:bCs/>
        </w:rPr>
        <w:t>LIST</w:t>
      </w:r>
      <w:r>
        <w:rPr>
          <w:rFonts w:ascii="Arial" w:hAnsi="Arial" w:cs="Arial" w:eastAsia="Arial"/>
          <w:sz w:val="16"/>
          <w:szCs w:val="16"/>
          <w:color w:val="010101"/>
          <w:spacing w:val="0"/>
          <w:w w:val="112"/>
          <w:b/>
          <w:bCs/>
        </w:rPr>
        <w:t>A</w:t>
      </w:r>
      <w:r>
        <w:rPr>
          <w:rFonts w:ascii="Arial" w:hAnsi="Arial" w:cs="Arial" w:eastAsia="Arial"/>
          <w:sz w:val="16"/>
          <w:szCs w:val="16"/>
          <w:color w:val="010101"/>
          <w:spacing w:val="7"/>
          <w:w w:val="112"/>
          <w:b/>
          <w:bCs/>
        </w:rPr>
        <w:t> </w:t>
      </w:r>
      <w:r>
        <w:rPr>
          <w:rFonts w:ascii="Arial" w:hAnsi="Arial" w:cs="Arial" w:eastAsia="Arial"/>
          <w:sz w:val="16"/>
          <w:szCs w:val="16"/>
          <w:color w:val="010101"/>
          <w:spacing w:val="0"/>
          <w:w w:val="100"/>
          <w:b/>
          <w:bCs/>
        </w:rPr>
        <w:t>EMERORE</w:t>
      </w:r>
      <w:r>
        <w:rPr>
          <w:rFonts w:ascii="Arial" w:hAnsi="Arial" w:cs="Arial" w:eastAsia="Arial"/>
          <w:sz w:val="16"/>
          <w:szCs w:val="16"/>
          <w:color w:val="010101"/>
          <w:spacing w:val="34"/>
          <w:w w:val="100"/>
          <w:b/>
          <w:bCs/>
        </w:rPr>
        <w:t> </w:t>
      </w:r>
      <w:r>
        <w:rPr>
          <w:rFonts w:ascii="Arial" w:hAnsi="Arial" w:cs="Arial" w:eastAsia="Arial"/>
          <w:sz w:val="16"/>
          <w:szCs w:val="16"/>
          <w:color w:val="010101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6"/>
          <w:szCs w:val="16"/>
          <w:color w:val="010101"/>
          <w:spacing w:val="2"/>
          <w:w w:val="100"/>
          <w:b/>
          <w:bCs/>
        </w:rPr>
        <w:t> </w:t>
      </w:r>
      <w:r>
        <w:rPr>
          <w:rFonts w:ascii="Arial" w:hAnsi="Arial" w:cs="Arial" w:eastAsia="Arial"/>
          <w:sz w:val="16"/>
          <w:szCs w:val="16"/>
          <w:color w:val="010101"/>
          <w:spacing w:val="0"/>
          <w:w w:val="100"/>
          <w:b/>
          <w:bCs/>
        </w:rPr>
        <w:t>DEPUTETEVE</w:t>
      </w:r>
      <w:r>
        <w:rPr>
          <w:rFonts w:ascii="Arial" w:hAnsi="Arial" w:cs="Arial" w:eastAsia="Arial"/>
          <w:sz w:val="16"/>
          <w:szCs w:val="16"/>
          <w:color w:val="010101"/>
          <w:spacing w:val="0"/>
          <w:w w:val="100"/>
          <w:b/>
          <w:bCs/>
        </w:rPr>
        <w:t> </w:t>
      </w:r>
      <w:r>
        <w:rPr>
          <w:rFonts w:ascii="Arial" w:hAnsi="Arial" w:cs="Arial" w:eastAsia="Arial"/>
          <w:sz w:val="16"/>
          <w:szCs w:val="16"/>
          <w:color w:val="010101"/>
          <w:spacing w:val="21"/>
          <w:w w:val="100"/>
          <w:b/>
          <w:bCs/>
        </w:rPr>
        <w:t> </w:t>
      </w:r>
      <w:r>
        <w:rPr>
          <w:rFonts w:ascii="Arial" w:hAnsi="Arial" w:cs="Arial" w:eastAsia="Arial"/>
          <w:sz w:val="16"/>
          <w:szCs w:val="16"/>
          <w:color w:val="010101"/>
          <w:spacing w:val="0"/>
          <w:w w:val="100"/>
          <w:b/>
          <w:bCs/>
        </w:rPr>
        <w:t>TE</w:t>
      </w:r>
      <w:r>
        <w:rPr>
          <w:rFonts w:ascii="Arial" w:hAnsi="Arial" w:cs="Arial" w:eastAsia="Arial"/>
          <w:sz w:val="16"/>
          <w:szCs w:val="16"/>
          <w:color w:val="010101"/>
          <w:spacing w:val="10"/>
          <w:w w:val="100"/>
          <w:b/>
          <w:bCs/>
        </w:rPr>
        <w:t> </w:t>
      </w:r>
      <w:r>
        <w:rPr>
          <w:rFonts w:ascii="Arial" w:hAnsi="Arial" w:cs="Arial" w:eastAsia="Arial"/>
          <w:sz w:val="16"/>
          <w:szCs w:val="16"/>
          <w:color w:val="010101"/>
          <w:spacing w:val="0"/>
          <w:w w:val="105"/>
          <w:b/>
          <w:bCs/>
        </w:rPr>
        <w:t>ZGJEDHUR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</w:rPr>
      </w:r>
    </w:p>
    <w:p>
      <w:pPr>
        <w:spacing w:before="4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9.200001" w:type="dxa"/>
      </w:tblPr>
      <w:tblGrid/>
      <w:tr>
        <w:trPr>
          <w:trHeight w:val="226" w:hRule="exact"/>
        </w:trPr>
        <w:tc>
          <w:tcPr>
            <w:tcW w:w="389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3" w:after="0" w:line="240" w:lineRule="auto"/>
              <w:ind w:left="29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010101"/>
                <w:spacing w:val="0"/>
                <w:w w:val="120"/>
                <w:b/>
                <w:bCs/>
              </w:rPr>
              <w:t>Nr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4094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3" w:after="0" w:line="240" w:lineRule="auto"/>
              <w:ind w:left="29" w:right="-20"/>
              <w:jc w:val="left"/>
              <w:tabs>
                <w:tab w:pos="1160" w:val="left"/>
                <w:tab w:pos="2400" w:val="left"/>
              </w:tabs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010101"/>
                <w:spacing w:val="0"/>
                <w:w w:val="100"/>
                <w:b/>
                <w:bCs/>
              </w:rPr>
              <w:t>Emri</w:t>
            </w:r>
            <w:r>
              <w:rPr>
                <w:rFonts w:ascii="Arial" w:hAnsi="Arial" w:cs="Arial" w:eastAsia="Arial"/>
                <w:sz w:val="16"/>
                <w:szCs w:val="16"/>
                <w:color w:val="010101"/>
                <w:spacing w:val="5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010101"/>
                <w:spacing w:val="0"/>
                <w:w w:val="100"/>
                <w:b/>
                <w:bCs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010101"/>
                <w:spacing w:val="0"/>
                <w:w w:val="116"/>
                <w:b/>
                <w:bCs/>
              </w:rPr>
              <w:t>A</w:t>
            </w:r>
            <w:r>
              <w:rPr>
                <w:rFonts w:ascii="Arial" w:hAnsi="Arial" w:cs="Arial" w:eastAsia="Arial"/>
                <w:sz w:val="16"/>
                <w:szCs w:val="16"/>
                <w:color w:val="010101"/>
                <w:spacing w:val="-12"/>
                <w:w w:val="116"/>
                <w:b/>
                <w:bCs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282828"/>
                <w:spacing w:val="0"/>
                <w:w w:val="116"/>
                <w:b/>
                <w:bCs/>
              </w:rPr>
              <w:t>esia</w:t>
            </w:r>
            <w:r>
              <w:rPr>
                <w:rFonts w:ascii="Arial" w:hAnsi="Arial" w:cs="Arial" w:eastAsia="Arial"/>
                <w:sz w:val="16"/>
                <w:szCs w:val="16"/>
                <w:color w:val="282828"/>
                <w:spacing w:val="0"/>
                <w:w w:val="100"/>
                <w:b/>
                <w:bCs/>
              </w:rPr>
              <w:tab/>
            </w:r>
            <w:r>
              <w:rPr>
                <w:rFonts w:ascii="Arial" w:hAnsi="Arial" w:cs="Arial" w:eastAsia="Arial"/>
                <w:sz w:val="16"/>
                <w:szCs w:val="16"/>
                <w:color w:val="282828"/>
                <w:spacing w:val="0"/>
                <w:w w:val="100"/>
                <w:b/>
                <w:bCs/>
              </w:rPr>
            </w:r>
            <w:r>
              <w:rPr>
                <w:rFonts w:ascii="Arial" w:hAnsi="Arial" w:cs="Arial" w:eastAsia="Arial"/>
                <w:sz w:val="16"/>
                <w:szCs w:val="16"/>
                <w:color w:val="010101"/>
                <w:spacing w:val="0"/>
                <w:w w:val="116"/>
                <w:b/>
                <w:bCs/>
              </w:rPr>
              <w:t>Mbiemri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210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3" w:after="0" w:line="240" w:lineRule="auto"/>
              <w:ind w:left="19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010101"/>
                <w:spacing w:val="0"/>
                <w:w w:val="116"/>
                <w:b/>
                <w:bCs/>
              </w:rPr>
              <w:t>Qarku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3566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0" w:after="0" w:line="178" w:lineRule="exact"/>
              <w:ind w:left="19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010101"/>
                <w:spacing w:val="0"/>
                <w:w w:val="121"/>
                <w:b/>
                <w:bCs/>
              </w:rPr>
              <w:t>Sub</w:t>
            </w:r>
            <w:r>
              <w:rPr>
                <w:rFonts w:ascii="Arial" w:hAnsi="Arial" w:cs="Arial" w:eastAsia="Arial"/>
                <w:sz w:val="16"/>
                <w:szCs w:val="16"/>
                <w:color w:val="010101"/>
                <w:spacing w:val="-12"/>
                <w:w w:val="121"/>
                <w:b/>
                <w:bCs/>
              </w:rPr>
              <w:t>j</w:t>
            </w:r>
            <w:r>
              <w:rPr>
                <w:rFonts w:ascii="Arial" w:hAnsi="Arial" w:cs="Arial" w:eastAsia="Arial"/>
                <w:sz w:val="16"/>
                <w:szCs w:val="16"/>
                <w:color w:val="282828"/>
                <w:spacing w:val="-11"/>
                <w:w w:val="121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010101"/>
                <w:spacing w:val="0"/>
                <w:w w:val="121"/>
                <w:b/>
                <w:bCs/>
              </w:rPr>
              <w:t>kt</w:t>
            </w:r>
            <w:r>
              <w:rPr>
                <w:rFonts w:ascii="Arial" w:hAnsi="Arial" w:cs="Arial" w:eastAsia="Arial"/>
                <w:sz w:val="16"/>
                <w:szCs w:val="16"/>
                <w:color w:val="010101"/>
                <w:spacing w:val="0"/>
                <w:w w:val="121"/>
                <w:b/>
                <w:bCs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010101"/>
                <w:spacing w:val="-15"/>
                <w:w w:val="121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282828"/>
                <w:spacing w:val="0"/>
                <w:w w:val="117"/>
                <w:b/>
                <w:bCs/>
              </w:rPr>
              <w:t>zgj</w:t>
            </w:r>
            <w:r>
              <w:rPr>
                <w:rFonts w:ascii="Arial" w:hAnsi="Arial" w:cs="Arial" w:eastAsia="Arial"/>
                <w:sz w:val="16"/>
                <w:szCs w:val="16"/>
                <w:color w:val="282828"/>
                <w:spacing w:val="-15"/>
                <w:w w:val="118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010101"/>
                <w:spacing w:val="0"/>
                <w:w w:val="114"/>
                <w:b/>
                <w:bCs/>
              </w:rPr>
              <w:t>dhor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  <w:tr>
        <w:trPr>
          <w:trHeight w:val="221" w:hRule="exact"/>
        </w:trPr>
        <w:tc>
          <w:tcPr>
            <w:tcW w:w="389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1" w:after="0" w:line="180" w:lineRule="exact"/>
              <w:ind w:left="144" w:right="-73"/>
              <w:jc w:val="left"/>
              <w:rPr>
                <w:rFonts w:ascii="Courier New" w:hAnsi="Courier New" w:cs="Courier New" w:eastAsia="Courier New"/>
                <w:sz w:val="17"/>
                <w:szCs w:val="17"/>
              </w:rPr>
            </w:pPr>
            <w:rPr/>
            <w:r>
              <w:rPr>
                <w:rFonts w:ascii="Courier New" w:hAnsi="Courier New" w:cs="Courier New" w:eastAsia="Courier New"/>
                <w:sz w:val="17"/>
                <w:szCs w:val="17"/>
                <w:color w:val="282828"/>
                <w:spacing w:val="0"/>
                <w:w w:val="112"/>
              </w:rPr>
              <w:t>49</w:t>
            </w:r>
            <w:r>
              <w:rPr>
                <w:rFonts w:ascii="Courier New" w:hAnsi="Courier New" w:cs="Courier New" w:eastAsia="Courier New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09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22" w:after="0" w:line="240" w:lineRule="auto"/>
              <w:ind w:left="38" w:right="-20"/>
              <w:jc w:val="left"/>
              <w:tabs>
                <w:tab w:pos="1160" w:val="left"/>
                <w:tab w:pos="2400" w:val="left"/>
              </w:tabs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EVIS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11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KOLE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34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6"/>
              </w:rPr>
              <w:t>KUS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8"/>
                <w:w w:val="107"/>
              </w:rPr>
              <w:t>H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335"/>
              </w:rPr>
              <w:t>I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1210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2" w:after="0" w:line="240" w:lineRule="auto"/>
              <w:ind w:left="2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3"/>
              </w:rPr>
              <w:t>ELBASAN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3566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2" w:after="0" w:line="240" w:lineRule="auto"/>
              <w:ind w:left="2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41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7"/>
              </w:rPr>
              <w:t>SOCIALISTE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13"/>
                <w:w w:val="107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16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6"/>
              </w:rPr>
              <w:t>SHQIPERISE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389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0" w:after="0" w:line="206" w:lineRule="exact"/>
              <w:ind w:left="144" w:right="-54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color w:val="282828"/>
                <w:spacing w:val="0"/>
                <w:w w:val="100"/>
              </w:rPr>
              <w:t>so</w:t>
            </w:r>
            <w:r>
              <w:rPr>
                <w:rFonts w:ascii="Arial" w:hAnsi="Arial" w:cs="Arial" w:eastAsia="Arial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409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22" w:after="0" w:line="240" w:lineRule="auto"/>
              <w:ind w:left="38" w:right="-20"/>
              <w:jc w:val="left"/>
              <w:tabs>
                <w:tab w:pos="1160" w:val="left"/>
                <w:tab w:pos="2400" w:val="left"/>
              </w:tabs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FADIL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RAMO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24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9"/>
              </w:rPr>
              <w:t>NASUFI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1210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2" w:after="0" w:line="240" w:lineRule="auto"/>
              <w:ind w:left="2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</w:rPr>
              <w:t>BE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w w:val="103"/>
              </w:rPr>
              <w:t>RAT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w w:val="100"/>
              </w:rPr>
            </w:r>
          </w:p>
        </w:tc>
        <w:tc>
          <w:tcPr>
            <w:tcW w:w="3566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2" w:after="0" w:line="240" w:lineRule="auto"/>
              <w:ind w:left="2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41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7"/>
              </w:rPr>
              <w:t>SOCIALISTE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13"/>
                <w:w w:val="107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6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7"/>
              </w:rPr>
              <w:t>SHQIPERISE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</w:tr>
      <w:tr>
        <w:trPr>
          <w:trHeight w:val="221" w:hRule="exact"/>
        </w:trPr>
        <w:tc>
          <w:tcPr>
            <w:tcW w:w="389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1" w:after="0" w:line="180" w:lineRule="exact"/>
              <w:ind w:left="154" w:right="-62"/>
              <w:jc w:val="left"/>
              <w:rPr>
                <w:rFonts w:ascii="Courier New" w:hAnsi="Courier New" w:cs="Courier New" w:eastAsia="Courier New"/>
                <w:sz w:val="17"/>
                <w:szCs w:val="17"/>
              </w:rPr>
            </w:pPr>
            <w:rPr/>
            <w:r>
              <w:rPr>
                <w:rFonts w:ascii="Courier New" w:hAnsi="Courier New" w:cs="Courier New" w:eastAsia="Courier New"/>
                <w:sz w:val="17"/>
                <w:szCs w:val="17"/>
                <w:color w:val="282828"/>
                <w:spacing w:val="0"/>
                <w:w w:val="102"/>
              </w:rPr>
              <w:t>51</w:t>
            </w:r>
            <w:r>
              <w:rPr>
                <w:rFonts w:ascii="Courier New" w:hAnsi="Courier New" w:cs="Courier New" w:eastAsia="Courier New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09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tabs>
                <w:tab w:pos="2400" w:val="left"/>
              </w:tabs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FATBARDHA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   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MERBAN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29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12"/>
              </w:rPr>
              <w:t>KADIU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1210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2"/>
              </w:rPr>
              <w:t>DURRES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3566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5"/>
              </w:rPr>
              <w:t>DEMOKRATIKE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389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31" w:after="0" w:line="180" w:lineRule="exact"/>
              <w:ind w:left="144" w:right="-79"/>
              <w:jc w:val="left"/>
              <w:rPr>
                <w:rFonts w:ascii="Courier New" w:hAnsi="Courier New" w:cs="Courier New" w:eastAsia="Courier New"/>
                <w:sz w:val="17"/>
                <w:szCs w:val="17"/>
              </w:rPr>
            </w:pPr>
            <w:rPr/>
            <w:r>
              <w:rPr>
                <w:rFonts w:ascii="Courier New" w:hAnsi="Courier New" w:cs="Courier New" w:eastAsia="Courier New"/>
                <w:sz w:val="17"/>
                <w:szCs w:val="17"/>
                <w:color w:val="282828"/>
                <w:spacing w:val="0"/>
                <w:w w:val="115"/>
              </w:rPr>
              <w:t>52</w:t>
            </w:r>
            <w:r>
              <w:rPr>
                <w:rFonts w:ascii="Courier New" w:hAnsi="Courier New" w:cs="Courier New" w:eastAsia="Courier New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09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22" w:after="0" w:line="240" w:lineRule="auto"/>
              <w:ind w:left="38" w:right="-20"/>
              <w:jc w:val="left"/>
              <w:tabs>
                <w:tab w:pos="1140" w:val="left"/>
                <w:tab w:pos="2400" w:val="left"/>
              </w:tabs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FATMIR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ALI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6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3"/>
              </w:rPr>
              <w:t>M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2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18"/>
              </w:rPr>
              <w:t>DIU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1210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2" w:after="0" w:line="240" w:lineRule="auto"/>
              <w:ind w:left="10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8"/>
              </w:rPr>
              <w:t>TIRANE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3566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2" w:after="0" w:line="240" w:lineRule="auto"/>
              <w:ind w:left="2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5"/>
              </w:rPr>
              <w:t>DEMOKRATIKE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</w:tr>
      <w:tr>
        <w:trPr>
          <w:trHeight w:val="226" w:hRule="exact"/>
        </w:trPr>
        <w:tc>
          <w:tcPr>
            <w:tcW w:w="389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1" w:after="0" w:line="180" w:lineRule="exact"/>
              <w:ind w:left="154" w:right="-73"/>
              <w:jc w:val="left"/>
              <w:rPr>
                <w:rFonts w:ascii="Courier New" w:hAnsi="Courier New" w:cs="Courier New" w:eastAsia="Courier New"/>
                <w:sz w:val="17"/>
                <w:szCs w:val="17"/>
              </w:rPr>
            </w:pPr>
            <w:rPr/>
            <w:r>
              <w:rPr>
                <w:rFonts w:ascii="Courier New" w:hAnsi="Courier New" w:cs="Courier New" w:eastAsia="Courier New"/>
                <w:sz w:val="17"/>
                <w:szCs w:val="17"/>
                <w:color w:val="282828"/>
                <w:spacing w:val="0"/>
                <w:w w:val="107"/>
              </w:rPr>
              <w:t>53</w:t>
            </w:r>
            <w:r>
              <w:rPr>
                <w:rFonts w:ascii="Courier New" w:hAnsi="Courier New" w:cs="Courier New" w:eastAsia="Courier New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094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2" w:after="0" w:line="240" w:lineRule="auto"/>
              <w:ind w:left="38" w:right="-20"/>
              <w:jc w:val="left"/>
              <w:tabs>
                <w:tab w:pos="1160" w:val="left"/>
                <w:tab w:pos="2400" w:val="left"/>
              </w:tabs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  <w:position w:val="1"/>
              </w:rPr>
              <w:t>FATMIR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3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  <w:position w:val="1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  <w:position w:val="0"/>
              </w:rPr>
              <w:t>MELEQ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36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  <w:position w:val="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  <w:position w:val="1"/>
              </w:rPr>
              <w:t>VELAJ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1210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0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3"/>
              </w:rPr>
              <w:t>VLORE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3566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41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7"/>
              </w:rPr>
              <w:t>SOCIALISTE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13"/>
                <w:w w:val="107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16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6"/>
              </w:rPr>
              <w:t>SHQIPERISE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</w:tr>
      <w:tr>
        <w:trPr>
          <w:trHeight w:val="221" w:hRule="exact"/>
        </w:trPr>
        <w:tc>
          <w:tcPr>
            <w:tcW w:w="389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2" w:after="0" w:line="180" w:lineRule="exact"/>
              <w:ind w:left="154" w:right="-77"/>
              <w:jc w:val="left"/>
              <w:rPr>
                <w:rFonts w:ascii="Courier New" w:hAnsi="Courier New" w:cs="Courier New" w:eastAsia="Courier New"/>
                <w:sz w:val="17"/>
                <w:szCs w:val="17"/>
              </w:rPr>
            </w:pPr>
            <w:rPr/>
            <w:r>
              <w:rPr>
                <w:rFonts w:ascii="Courier New" w:hAnsi="Courier New" w:cs="Courier New" w:eastAsia="Courier New"/>
                <w:sz w:val="17"/>
                <w:szCs w:val="17"/>
                <w:color w:val="282828"/>
                <w:spacing w:val="0"/>
                <w:w w:val="109"/>
              </w:rPr>
              <w:t>54</w:t>
            </w:r>
            <w:r>
              <w:rPr>
                <w:rFonts w:ascii="Courier New" w:hAnsi="Courier New" w:cs="Courier New" w:eastAsia="Courier New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094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tabs>
                <w:tab w:pos="1160" w:val="left"/>
                <w:tab w:pos="2400" w:val="left"/>
              </w:tabs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FATMIR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8"/>
              </w:rPr>
              <w:t>SEZAI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23"/>
                <w:w w:val="108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8"/>
              </w:rPr>
              <w:t>XHAFAJ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1210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0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8"/>
              </w:rPr>
              <w:t>TIRANE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3566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41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7"/>
              </w:rPr>
              <w:t>SOCIALISTE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13"/>
                <w:w w:val="107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16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6"/>
              </w:rPr>
              <w:t>SHQIPERISE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</w:tr>
      <w:tr>
        <w:trPr>
          <w:trHeight w:val="226" w:hRule="exact"/>
        </w:trPr>
        <w:tc>
          <w:tcPr>
            <w:tcW w:w="389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1" w:after="0" w:line="180" w:lineRule="exact"/>
              <w:ind w:left="154" w:right="-73"/>
              <w:jc w:val="left"/>
              <w:rPr>
                <w:rFonts w:ascii="Courier New" w:hAnsi="Courier New" w:cs="Courier New" w:eastAsia="Courier New"/>
                <w:sz w:val="17"/>
                <w:szCs w:val="17"/>
              </w:rPr>
            </w:pPr>
            <w:rPr/>
            <w:r>
              <w:rPr>
                <w:rFonts w:ascii="Courier New" w:hAnsi="Courier New" w:cs="Courier New" w:eastAsia="Courier New"/>
                <w:sz w:val="17"/>
                <w:szCs w:val="17"/>
                <w:color w:val="282828"/>
                <w:spacing w:val="0"/>
                <w:w w:val="107"/>
              </w:rPr>
              <w:t>55</w:t>
            </w:r>
            <w:r>
              <w:rPr>
                <w:rFonts w:ascii="Courier New" w:hAnsi="Courier New" w:cs="Courier New" w:eastAsia="Courier New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094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tabs>
                <w:tab w:pos="1160" w:val="left"/>
                <w:tab w:pos="2400" w:val="left"/>
              </w:tabs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FIDEL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BAHRI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10"/>
              </w:rPr>
              <w:t>YLLI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1210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2"/>
              </w:rPr>
              <w:t>DURRES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3566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41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7"/>
              </w:rPr>
              <w:t>SOCIALISTE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13"/>
                <w:w w:val="107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16161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color w:val="161616"/>
                <w:spacing w:val="6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7"/>
              </w:rPr>
              <w:t>SHQIPERISE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389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1" w:after="0" w:line="190" w:lineRule="exact"/>
              <w:ind w:left="154" w:right="-69"/>
              <w:jc w:val="left"/>
              <w:rPr>
                <w:rFonts w:ascii="Courier New" w:hAnsi="Courier New" w:cs="Courier New" w:eastAsia="Courier New"/>
                <w:sz w:val="17"/>
                <w:szCs w:val="17"/>
              </w:rPr>
            </w:pPr>
            <w:rPr/>
            <w:r>
              <w:rPr>
                <w:rFonts w:ascii="Courier New" w:hAnsi="Courier New" w:cs="Courier New" w:eastAsia="Courier New"/>
                <w:sz w:val="17"/>
                <w:szCs w:val="17"/>
                <w:color w:val="282828"/>
                <w:spacing w:val="0"/>
                <w:w w:val="105"/>
                <w:position w:val="1"/>
              </w:rPr>
              <w:t>56</w:t>
            </w:r>
            <w:r>
              <w:rPr>
                <w:rFonts w:ascii="Courier New" w:hAnsi="Courier New" w:cs="Courier New" w:eastAsia="Courier New"/>
                <w:sz w:val="17"/>
                <w:szCs w:val="17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409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22" w:after="0" w:line="240" w:lineRule="auto"/>
              <w:ind w:left="38" w:right="-20"/>
              <w:jc w:val="left"/>
              <w:tabs>
                <w:tab w:pos="1160" w:val="left"/>
                <w:tab w:pos="2400" w:val="left"/>
              </w:tabs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9"/>
                <w:w w:val="100"/>
              </w:rPr>
              <w:t>F</w:t>
            </w:r>
            <w:r>
              <w:rPr>
                <w:rFonts w:ascii="Arial" w:hAnsi="Arial" w:cs="Arial" w:eastAsia="Arial"/>
                <w:sz w:val="15"/>
                <w:szCs w:val="15"/>
                <w:color w:val="010101"/>
                <w:spacing w:val="5"/>
                <w:w w:val="100"/>
              </w:rPr>
              <w:t>L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AMUR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28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9"/>
              </w:rPr>
              <w:t>DALIF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33"/>
                <w:w w:val="109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9"/>
              </w:rPr>
              <w:t>NOKA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1210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2" w:after="0" w:line="240" w:lineRule="auto"/>
              <w:ind w:left="2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3"/>
              </w:rPr>
              <w:t>KUKES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3566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2" w:after="0" w:line="240" w:lineRule="auto"/>
              <w:ind w:left="2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161616"/>
                <w:spacing w:val="0"/>
                <w:w w:val="105"/>
              </w:rPr>
              <w:t>DEMOKRATIKE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</w:tr>
      <w:tr>
        <w:trPr>
          <w:trHeight w:val="221" w:hRule="exact"/>
        </w:trPr>
        <w:tc>
          <w:tcPr>
            <w:tcW w:w="389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2" w:after="0" w:line="190" w:lineRule="exact"/>
              <w:ind w:left="144" w:right="-79"/>
              <w:jc w:val="left"/>
              <w:rPr>
                <w:rFonts w:ascii="Courier New" w:hAnsi="Courier New" w:cs="Courier New" w:eastAsia="Courier New"/>
                <w:sz w:val="17"/>
                <w:szCs w:val="17"/>
              </w:rPr>
            </w:pPr>
            <w:rPr/>
            <w:r>
              <w:rPr>
                <w:rFonts w:ascii="Courier New" w:hAnsi="Courier New" w:cs="Courier New" w:eastAsia="Courier New"/>
                <w:sz w:val="17"/>
                <w:szCs w:val="17"/>
                <w:color w:val="282828"/>
                <w:spacing w:val="0"/>
                <w:w w:val="115"/>
                <w:position w:val="1"/>
              </w:rPr>
              <w:t>57</w:t>
            </w:r>
            <w:r>
              <w:rPr>
                <w:rFonts w:ascii="Courier New" w:hAnsi="Courier New" w:cs="Courier New" w:eastAsia="Courier New"/>
                <w:sz w:val="17"/>
                <w:szCs w:val="17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409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tabs>
                <w:tab w:pos="1160" w:val="left"/>
                <w:tab w:pos="2400" w:val="left"/>
              </w:tabs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FLAMUR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23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SEJDI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8"/>
              </w:rPr>
              <w:t>GOLEMI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1210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0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5"/>
              </w:rPr>
              <w:t>GJIROKASTER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3566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41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7"/>
              </w:rPr>
              <w:t>SOCIALISTE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13"/>
                <w:w w:val="107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6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7"/>
              </w:rPr>
              <w:t>SHQIPERISE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389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1" w:after="0" w:line="190" w:lineRule="exact"/>
              <w:ind w:left="154" w:right="-75"/>
              <w:jc w:val="left"/>
              <w:rPr>
                <w:rFonts w:ascii="Courier New" w:hAnsi="Courier New" w:cs="Courier New" w:eastAsia="Courier New"/>
                <w:sz w:val="17"/>
                <w:szCs w:val="17"/>
              </w:rPr>
            </w:pPr>
            <w:rPr/>
            <w:r>
              <w:rPr>
                <w:rFonts w:ascii="Courier New" w:hAnsi="Courier New" w:cs="Courier New" w:eastAsia="Courier New"/>
                <w:sz w:val="17"/>
                <w:szCs w:val="17"/>
                <w:color w:val="282828"/>
                <w:spacing w:val="0"/>
                <w:w w:val="108"/>
                <w:position w:val="1"/>
              </w:rPr>
              <w:t>58</w:t>
            </w:r>
            <w:r>
              <w:rPr>
                <w:rFonts w:ascii="Courier New" w:hAnsi="Courier New" w:cs="Courier New" w:eastAsia="Courier New"/>
                <w:sz w:val="17"/>
                <w:szCs w:val="17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409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22" w:after="0" w:line="240" w:lineRule="auto"/>
              <w:ind w:left="38" w:right="-20"/>
              <w:jc w:val="left"/>
              <w:tabs>
                <w:tab w:pos="1160" w:val="left"/>
                <w:tab w:pos="2400" w:val="left"/>
              </w:tabs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9"/>
                <w:w w:val="100"/>
              </w:rPr>
              <w:t>F</w:t>
            </w:r>
            <w:r>
              <w:rPr>
                <w:rFonts w:ascii="Arial" w:hAnsi="Arial" w:cs="Arial" w:eastAsia="Arial"/>
                <w:sz w:val="15"/>
                <w:szCs w:val="15"/>
                <w:color w:val="010101"/>
                <w:spacing w:val="-3"/>
                <w:w w:val="100"/>
              </w:rPr>
              <w:t>L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OIDA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FADAJEV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28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2"/>
              </w:rPr>
              <w:t>KERPA&lt;;I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1210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2" w:after="0" w:line="240" w:lineRule="auto"/>
              <w:ind w:left="10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8"/>
              </w:rPr>
              <w:t>TIRANE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3566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2" w:after="0" w:line="240" w:lineRule="auto"/>
              <w:ind w:left="2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161616"/>
                <w:spacing w:val="0"/>
                <w:w w:val="100"/>
              </w:rPr>
              <w:t>LEVIZJA</w:t>
            </w:r>
            <w:r>
              <w:rPr>
                <w:rFonts w:ascii="Arial" w:hAnsi="Arial" w:cs="Arial" w:eastAsia="Arial"/>
                <w:sz w:val="15"/>
                <w:szCs w:val="15"/>
                <w:color w:val="161616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161616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9"/>
              </w:rPr>
              <w:t>SOCIALISTE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12"/>
                <w:w w:val="109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PE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161616"/>
                <w:spacing w:val="0"/>
                <w:w w:val="109"/>
              </w:rPr>
              <w:t>INTE</w:t>
            </w:r>
            <w:r>
              <w:rPr>
                <w:rFonts w:ascii="Arial" w:hAnsi="Arial" w:cs="Arial" w:eastAsia="Arial"/>
                <w:sz w:val="15"/>
                <w:szCs w:val="15"/>
                <w:color w:val="161616"/>
                <w:spacing w:val="7"/>
                <w:w w:val="109"/>
              </w:rPr>
              <w:t>G</w:t>
            </w:r>
            <w:r>
              <w:rPr>
                <w:rFonts w:ascii="Arial" w:hAnsi="Arial" w:cs="Arial" w:eastAsia="Arial"/>
                <w:sz w:val="15"/>
                <w:szCs w:val="15"/>
                <w:color w:val="161616"/>
                <w:spacing w:val="0"/>
                <w:w w:val="106"/>
              </w:rPr>
              <w:t>RIM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</w:tr>
      <w:tr>
        <w:trPr>
          <w:trHeight w:val="221" w:hRule="exact"/>
        </w:trPr>
        <w:tc>
          <w:tcPr>
            <w:tcW w:w="389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1" w:after="0" w:line="180" w:lineRule="exact"/>
              <w:ind w:left="144" w:right="-71"/>
              <w:jc w:val="left"/>
              <w:rPr>
                <w:rFonts w:ascii="Courier New" w:hAnsi="Courier New" w:cs="Courier New" w:eastAsia="Courier New"/>
                <w:sz w:val="17"/>
                <w:szCs w:val="17"/>
              </w:rPr>
            </w:pPr>
            <w:rPr/>
            <w:r>
              <w:rPr>
                <w:rFonts w:ascii="Courier New" w:hAnsi="Courier New" w:cs="Courier New" w:eastAsia="Courier New"/>
                <w:sz w:val="17"/>
                <w:szCs w:val="17"/>
                <w:color w:val="282828"/>
                <w:spacing w:val="0"/>
                <w:w w:val="111"/>
              </w:rPr>
              <w:t>59</w:t>
            </w:r>
            <w:r>
              <w:rPr>
                <w:rFonts w:ascii="Courier New" w:hAnsi="Courier New" w:cs="Courier New" w:eastAsia="Courier New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09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tabs>
                <w:tab w:pos="1160" w:val="left"/>
                <w:tab w:pos="2400" w:val="left"/>
              </w:tabs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FLORJON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PROKOP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35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10"/>
              </w:rPr>
              <w:t>MIMA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1210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2"/>
              </w:rPr>
              <w:t>DURRES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3566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5"/>
              </w:rPr>
              <w:t>DEMOKRATIKE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</w:tr>
      <w:tr>
        <w:trPr>
          <w:trHeight w:val="226" w:hRule="exact"/>
        </w:trPr>
        <w:tc>
          <w:tcPr>
            <w:tcW w:w="389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1" w:after="0" w:line="180" w:lineRule="exact"/>
              <w:ind w:left="154" w:right="-83"/>
              <w:jc w:val="left"/>
              <w:rPr>
                <w:rFonts w:ascii="Courier New" w:hAnsi="Courier New" w:cs="Courier New" w:eastAsia="Courier New"/>
                <w:sz w:val="17"/>
                <w:szCs w:val="17"/>
              </w:rPr>
            </w:pPr>
            <w:rPr/>
            <w:r>
              <w:rPr>
                <w:rFonts w:ascii="Courier New" w:hAnsi="Courier New" w:cs="Courier New" w:eastAsia="Courier New"/>
                <w:sz w:val="17"/>
                <w:szCs w:val="17"/>
                <w:color w:val="282828"/>
                <w:spacing w:val="0"/>
                <w:w w:val="112"/>
              </w:rPr>
              <w:t>60</w:t>
            </w:r>
            <w:r>
              <w:rPr>
                <w:rFonts w:ascii="Courier New" w:hAnsi="Courier New" w:cs="Courier New" w:eastAsia="Courier New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094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22" w:after="0" w:line="240" w:lineRule="auto"/>
              <w:ind w:left="29" w:right="-20"/>
              <w:jc w:val="left"/>
              <w:tabs>
                <w:tab w:pos="1160" w:val="left"/>
                <w:tab w:pos="2400" w:val="left"/>
              </w:tabs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GENC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33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STEFAN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36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1"/>
              </w:rPr>
              <w:t>POLLO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1210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2" w:after="0" w:line="240" w:lineRule="auto"/>
              <w:ind w:left="2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5"/>
              </w:rPr>
              <w:t>FIER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3566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2" w:after="0" w:line="240" w:lineRule="auto"/>
              <w:ind w:left="2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5"/>
              </w:rPr>
              <w:t>DEMOKRATIKE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</w:tr>
      <w:tr>
        <w:trPr>
          <w:trHeight w:val="226" w:hRule="exact"/>
        </w:trPr>
        <w:tc>
          <w:tcPr>
            <w:tcW w:w="389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1" w:after="0" w:line="180" w:lineRule="exact"/>
              <w:ind w:left="154" w:right="-73"/>
              <w:jc w:val="left"/>
              <w:rPr>
                <w:rFonts w:ascii="Courier New" w:hAnsi="Courier New" w:cs="Courier New" w:eastAsia="Courier New"/>
                <w:sz w:val="17"/>
                <w:szCs w:val="17"/>
              </w:rPr>
            </w:pPr>
            <w:rPr/>
            <w:r>
              <w:rPr>
                <w:rFonts w:ascii="Courier New" w:hAnsi="Courier New" w:cs="Courier New" w:eastAsia="Courier New"/>
                <w:sz w:val="17"/>
                <w:szCs w:val="17"/>
                <w:color w:val="282828"/>
                <w:spacing w:val="0"/>
                <w:w w:val="107"/>
              </w:rPr>
              <w:t>61</w:t>
            </w:r>
            <w:r>
              <w:rPr>
                <w:rFonts w:ascii="Courier New" w:hAnsi="Courier New" w:cs="Courier New" w:eastAsia="Courier New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094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tabs>
                <w:tab w:pos="1160" w:val="left"/>
                <w:tab w:pos="2400" w:val="left"/>
              </w:tabs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GENT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17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HYSEN</w:t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13"/>
              </w:rPr>
              <w:t>STRAZIMIRI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1210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0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8"/>
              </w:rPr>
              <w:t>TIRANE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3566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5"/>
              </w:rPr>
              <w:t>DEMOKRATIKE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</w:tr>
      <w:tr>
        <w:trPr>
          <w:trHeight w:val="226" w:hRule="exact"/>
        </w:trPr>
        <w:tc>
          <w:tcPr>
            <w:tcW w:w="389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1" w:after="0" w:line="180" w:lineRule="exact"/>
              <w:ind w:left="154" w:right="-87"/>
              <w:jc w:val="left"/>
              <w:rPr>
                <w:rFonts w:ascii="Courier New" w:hAnsi="Courier New" w:cs="Courier New" w:eastAsia="Courier New"/>
                <w:sz w:val="17"/>
                <w:szCs w:val="17"/>
              </w:rPr>
            </w:pPr>
            <w:rPr/>
            <w:r>
              <w:rPr>
                <w:rFonts w:ascii="Courier New" w:hAnsi="Courier New" w:cs="Courier New" w:eastAsia="Courier New"/>
                <w:sz w:val="17"/>
                <w:szCs w:val="17"/>
                <w:color w:val="282828"/>
                <w:spacing w:val="0"/>
                <w:w w:val="114"/>
              </w:rPr>
              <w:t>62</w:t>
            </w:r>
            <w:r>
              <w:rPr>
                <w:rFonts w:ascii="Courier New" w:hAnsi="Courier New" w:cs="Courier New" w:eastAsia="Courier New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094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22" w:after="0" w:line="240" w:lineRule="auto"/>
              <w:ind w:left="29" w:right="-20"/>
              <w:jc w:val="left"/>
              <w:tabs>
                <w:tab w:pos="1160" w:val="left"/>
                <w:tab w:pos="2400" w:val="left"/>
              </w:tabs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GJETAN</w:t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KOL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30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7"/>
              </w:rPr>
              <w:t>GJETANI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1210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2" w:after="0" w:line="240" w:lineRule="auto"/>
              <w:ind w:left="1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4"/>
              </w:rPr>
              <w:t>LEZHE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3566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2" w:after="0" w:line="240" w:lineRule="auto"/>
              <w:ind w:left="2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41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7"/>
              </w:rPr>
              <w:t>SOCIALISTE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13"/>
                <w:w w:val="107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16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6"/>
              </w:rPr>
              <w:t>SHQIPERISE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</w:tr>
      <w:tr>
        <w:trPr>
          <w:trHeight w:val="226" w:hRule="exact"/>
        </w:trPr>
        <w:tc>
          <w:tcPr>
            <w:tcW w:w="389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2" w:after="0" w:line="190" w:lineRule="exact"/>
              <w:ind w:left="154" w:right="-81"/>
              <w:jc w:val="left"/>
              <w:rPr>
                <w:rFonts w:ascii="Courier New" w:hAnsi="Courier New" w:cs="Courier New" w:eastAsia="Courier New"/>
                <w:sz w:val="17"/>
                <w:szCs w:val="17"/>
              </w:rPr>
            </w:pPr>
            <w:rPr/>
            <w:r>
              <w:rPr>
                <w:rFonts w:ascii="Courier New" w:hAnsi="Courier New" w:cs="Courier New" w:eastAsia="Courier New"/>
                <w:sz w:val="17"/>
                <w:szCs w:val="17"/>
                <w:color w:val="282828"/>
                <w:spacing w:val="0"/>
                <w:w w:val="111"/>
                <w:position w:val="1"/>
              </w:rPr>
              <w:t>63</w:t>
            </w:r>
            <w:r>
              <w:rPr>
                <w:rFonts w:ascii="Courier New" w:hAnsi="Courier New" w:cs="Courier New" w:eastAsia="Courier New"/>
                <w:sz w:val="17"/>
                <w:szCs w:val="17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4094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9" w:right="-20"/>
              <w:jc w:val="left"/>
              <w:tabs>
                <w:tab w:pos="1140" w:val="left"/>
                <w:tab w:pos="2400" w:val="left"/>
              </w:tabs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GLEDJON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13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161616"/>
                <w:spacing w:val="0"/>
                <w:w w:val="100"/>
              </w:rPr>
              <w:t>TO</w:t>
            </w:r>
            <w:r>
              <w:rPr>
                <w:rFonts w:ascii="Arial" w:hAnsi="Arial" w:cs="Arial" w:eastAsia="Arial"/>
                <w:sz w:val="15"/>
                <w:szCs w:val="15"/>
                <w:color w:val="161616"/>
                <w:spacing w:val="2"/>
                <w:w w:val="100"/>
              </w:rPr>
              <w:t>M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ORR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5"/>
              </w:rPr>
              <w:t>REHOVICA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1210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</w:rPr>
              <w:t>BE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w w:val="103"/>
              </w:rPr>
              <w:t>RAT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w w:val="100"/>
              </w:rPr>
            </w:r>
          </w:p>
        </w:tc>
        <w:tc>
          <w:tcPr>
            <w:tcW w:w="3566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161616"/>
                <w:spacing w:val="0"/>
                <w:w w:val="100"/>
              </w:rPr>
              <w:t>LEVIZJA</w:t>
            </w:r>
            <w:r>
              <w:rPr>
                <w:rFonts w:ascii="Arial" w:hAnsi="Arial" w:cs="Arial" w:eastAsia="Arial"/>
                <w:sz w:val="15"/>
                <w:szCs w:val="15"/>
                <w:color w:val="161616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161616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9"/>
              </w:rPr>
              <w:t>SOCIALISTE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12"/>
                <w:w w:val="109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PE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161616"/>
                <w:spacing w:val="0"/>
                <w:w w:val="109"/>
              </w:rPr>
              <w:t>INTE</w:t>
            </w:r>
            <w:r>
              <w:rPr>
                <w:rFonts w:ascii="Arial" w:hAnsi="Arial" w:cs="Arial" w:eastAsia="Arial"/>
                <w:sz w:val="15"/>
                <w:szCs w:val="15"/>
                <w:color w:val="161616"/>
                <w:spacing w:val="7"/>
                <w:w w:val="109"/>
              </w:rPr>
              <w:t>G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6"/>
              </w:rPr>
              <w:t>RIM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</w:tr>
      <w:tr>
        <w:trPr>
          <w:trHeight w:val="226" w:hRule="exact"/>
        </w:trPr>
        <w:tc>
          <w:tcPr>
            <w:tcW w:w="389" w:type="dxa"/>
            <w:tcBorders>
              <w:top w:val="single" w:sz="7.68" w:space="0" w:color="000000"/>
              <w:bottom w:val="single" w:sz="3.84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1" w:after="0" w:line="190" w:lineRule="exact"/>
              <w:ind w:left="154" w:right="-85"/>
              <w:jc w:val="left"/>
              <w:rPr>
                <w:rFonts w:ascii="Courier New" w:hAnsi="Courier New" w:cs="Courier New" w:eastAsia="Courier New"/>
                <w:sz w:val="17"/>
                <w:szCs w:val="17"/>
              </w:rPr>
            </w:pPr>
            <w:rPr/>
            <w:r>
              <w:rPr>
                <w:rFonts w:ascii="Courier New" w:hAnsi="Courier New" w:cs="Courier New" w:eastAsia="Courier New"/>
                <w:sz w:val="17"/>
                <w:szCs w:val="17"/>
                <w:color w:val="282828"/>
                <w:spacing w:val="0"/>
                <w:w w:val="113"/>
                <w:position w:val="1"/>
              </w:rPr>
              <w:t>64</w:t>
            </w:r>
            <w:r>
              <w:rPr>
                <w:rFonts w:ascii="Courier New" w:hAnsi="Courier New" w:cs="Courier New" w:eastAsia="Courier New"/>
                <w:sz w:val="17"/>
                <w:szCs w:val="17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4094" w:type="dxa"/>
            <w:tcBorders>
              <w:top w:val="single" w:sz="7.68" w:space="0" w:color="000000"/>
              <w:bottom w:val="single" w:sz="3.84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22" w:after="0" w:line="240" w:lineRule="auto"/>
              <w:ind w:left="29" w:right="-20"/>
              <w:jc w:val="left"/>
              <w:tabs>
                <w:tab w:pos="1160" w:val="left"/>
                <w:tab w:pos="2400" w:val="left"/>
              </w:tabs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GRAMOZ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15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KASO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21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2"/>
              </w:rPr>
              <w:t>RU&lt;;I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1210" w:type="dxa"/>
            <w:tcBorders>
              <w:top w:val="single" w:sz="7.68" w:space="0" w:color="000000"/>
              <w:bottom w:val="single" w:sz="3.84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2" w:after="0" w:line="240" w:lineRule="auto"/>
              <w:ind w:left="2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5"/>
              </w:rPr>
              <w:t>FIER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3566" w:type="dxa"/>
            <w:tcBorders>
              <w:top w:val="single" w:sz="7.68" w:space="0" w:color="000000"/>
              <w:bottom w:val="single" w:sz="3.84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2" w:after="0" w:line="240" w:lineRule="auto"/>
              <w:ind w:left="2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41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7"/>
              </w:rPr>
              <w:t>SOCIALISTE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13"/>
                <w:w w:val="107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16161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color w:val="161616"/>
                <w:spacing w:val="16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6"/>
              </w:rPr>
              <w:t>SHQIPERISE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</w:tr>
      <w:tr>
        <w:trPr>
          <w:trHeight w:val="226" w:hRule="exact"/>
        </w:trPr>
        <w:tc>
          <w:tcPr>
            <w:tcW w:w="389" w:type="dxa"/>
            <w:tcBorders>
              <w:top w:val="single" w:sz="3.84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31" w:after="0" w:line="180" w:lineRule="exact"/>
              <w:ind w:left="154" w:right="-81"/>
              <w:jc w:val="left"/>
              <w:rPr>
                <w:rFonts w:ascii="Courier New" w:hAnsi="Courier New" w:cs="Courier New" w:eastAsia="Courier New"/>
                <w:sz w:val="17"/>
                <w:szCs w:val="17"/>
              </w:rPr>
            </w:pPr>
            <w:rPr/>
            <w:r>
              <w:rPr>
                <w:rFonts w:ascii="Courier New" w:hAnsi="Courier New" w:cs="Courier New" w:eastAsia="Courier New"/>
                <w:sz w:val="17"/>
                <w:szCs w:val="17"/>
                <w:color w:val="282828"/>
                <w:spacing w:val="0"/>
                <w:w w:val="111"/>
              </w:rPr>
              <w:t>65</w:t>
            </w:r>
            <w:r>
              <w:rPr>
                <w:rFonts w:ascii="Courier New" w:hAnsi="Courier New" w:cs="Courier New" w:eastAsia="Courier New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094" w:type="dxa"/>
            <w:tcBorders>
              <w:top w:val="single" w:sz="3.84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22" w:after="0" w:line="240" w:lineRule="auto"/>
              <w:ind w:left="29" w:right="-20"/>
              <w:jc w:val="left"/>
              <w:tabs>
                <w:tab w:pos="1140" w:val="left"/>
                <w:tab w:pos="2400" w:val="left"/>
              </w:tabs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  <w:position w:val="1"/>
              </w:rPr>
              <w:t>GRI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  <w:position w:val="1"/>
              </w:rPr>
              <w:t>D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  <w:position w:val="1"/>
              </w:rPr>
              <w:t>A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3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  <w:position w:val="1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  <w:position w:val="1"/>
              </w:rPr>
              <w:t>AGIM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3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  <w:position w:val="1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9"/>
                <w:position w:val="0"/>
              </w:rPr>
              <w:t>SHQIMA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1210" w:type="dxa"/>
            <w:tcBorders>
              <w:top w:val="single" w:sz="3.84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2" w:after="0" w:line="240" w:lineRule="auto"/>
              <w:ind w:left="10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8"/>
              </w:rPr>
              <w:t>TIRANE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3566" w:type="dxa"/>
            <w:tcBorders>
              <w:top w:val="single" w:sz="3.84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2" w:after="0" w:line="240" w:lineRule="auto"/>
              <w:ind w:left="2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5"/>
              </w:rPr>
              <w:t>DEMOKRATIKE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</w:tr>
      <w:tr>
        <w:trPr>
          <w:trHeight w:val="216" w:hRule="exact"/>
        </w:trPr>
        <w:tc>
          <w:tcPr>
            <w:tcW w:w="389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1" w:after="0" w:line="170" w:lineRule="exact"/>
              <w:ind w:left="154" w:right="-79"/>
              <w:jc w:val="left"/>
              <w:rPr>
                <w:rFonts w:ascii="Courier New" w:hAnsi="Courier New" w:cs="Courier New" w:eastAsia="Courier New"/>
                <w:sz w:val="17"/>
                <w:szCs w:val="17"/>
              </w:rPr>
            </w:pPr>
            <w:rPr/>
            <w:r>
              <w:rPr>
                <w:rFonts w:ascii="Courier New" w:hAnsi="Courier New" w:cs="Courier New" w:eastAsia="Courier New"/>
                <w:sz w:val="17"/>
                <w:szCs w:val="17"/>
                <w:color w:val="282828"/>
                <w:spacing w:val="0"/>
                <w:w w:val="110"/>
                <w:position w:val="-1"/>
              </w:rPr>
              <w:t>66</w:t>
            </w:r>
            <w:r>
              <w:rPr>
                <w:rFonts w:ascii="Courier New" w:hAnsi="Courier New" w:cs="Courier New" w:eastAsia="Courier New"/>
                <w:sz w:val="17"/>
                <w:szCs w:val="17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4094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tabs>
                <w:tab w:pos="1160" w:val="left"/>
                <w:tab w:pos="2400" w:val="left"/>
              </w:tabs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HALIM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10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MARSUT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10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5"/>
              </w:rPr>
              <w:t>KOSOVA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1210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0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8"/>
              </w:rPr>
              <w:t>TIRANE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3566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5"/>
              </w:rPr>
              <w:t>DEMOKRATIKE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</w:tr>
      <w:tr>
        <w:trPr>
          <w:trHeight w:val="226" w:hRule="exact"/>
        </w:trPr>
        <w:tc>
          <w:tcPr>
            <w:tcW w:w="389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2" w:after="0" w:line="190" w:lineRule="exact"/>
              <w:ind w:left="154" w:right="-85"/>
              <w:jc w:val="left"/>
              <w:rPr>
                <w:rFonts w:ascii="Courier New" w:hAnsi="Courier New" w:cs="Courier New" w:eastAsia="Courier New"/>
                <w:sz w:val="17"/>
                <w:szCs w:val="17"/>
              </w:rPr>
            </w:pPr>
            <w:rPr/>
            <w:r>
              <w:rPr>
                <w:rFonts w:ascii="Courier New" w:hAnsi="Courier New" w:cs="Courier New" w:eastAsia="Courier New"/>
                <w:sz w:val="17"/>
                <w:szCs w:val="17"/>
                <w:color w:val="282828"/>
                <w:spacing w:val="0"/>
                <w:w w:val="113"/>
                <w:position w:val="1"/>
              </w:rPr>
              <w:t>67</w:t>
            </w:r>
            <w:r>
              <w:rPr>
                <w:rFonts w:ascii="Courier New" w:hAnsi="Courier New" w:cs="Courier New" w:eastAsia="Courier New"/>
                <w:sz w:val="17"/>
                <w:szCs w:val="17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4094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tabs>
                <w:tab w:pos="1160" w:val="left"/>
                <w:tab w:pos="2400" w:val="left"/>
              </w:tabs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HEKURAN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27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BUJAR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27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8"/>
              </w:rPr>
              <w:t>HOXHALLI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1210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2" w:after="0" w:line="240" w:lineRule="auto"/>
              <w:ind w:left="2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KOR&lt;;E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3566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5"/>
              </w:rPr>
              <w:t>DEMOKRATIKE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</w:tr>
      <w:tr>
        <w:trPr>
          <w:trHeight w:val="226" w:hRule="exact"/>
        </w:trPr>
        <w:tc>
          <w:tcPr>
            <w:tcW w:w="389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1" w:after="0" w:line="180" w:lineRule="exact"/>
              <w:ind w:left="154" w:right="-85"/>
              <w:jc w:val="left"/>
              <w:rPr>
                <w:rFonts w:ascii="Courier New" w:hAnsi="Courier New" w:cs="Courier New" w:eastAsia="Courier New"/>
                <w:sz w:val="17"/>
                <w:szCs w:val="17"/>
              </w:rPr>
            </w:pPr>
            <w:rPr/>
            <w:r>
              <w:rPr>
                <w:rFonts w:ascii="Courier New" w:hAnsi="Courier New" w:cs="Courier New" w:eastAsia="Courier New"/>
                <w:sz w:val="17"/>
                <w:szCs w:val="17"/>
                <w:color w:val="282828"/>
                <w:spacing w:val="0"/>
                <w:w w:val="113"/>
              </w:rPr>
              <w:t>68</w:t>
            </w:r>
            <w:r>
              <w:rPr>
                <w:rFonts w:ascii="Courier New" w:hAnsi="Courier New" w:cs="Courier New" w:eastAsia="Courier New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094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tabs>
                <w:tab w:pos="1160" w:val="left"/>
                <w:tab w:pos="2400" w:val="left"/>
              </w:tabs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161616"/>
                <w:spacing w:val="0"/>
                <w:w w:val="111"/>
              </w:rPr>
              <w:t>ILIR</w:t>
            </w:r>
            <w:r>
              <w:rPr>
                <w:rFonts w:ascii="Arial" w:hAnsi="Arial" w:cs="Arial" w:eastAsia="Arial"/>
                <w:sz w:val="15"/>
                <w:szCs w:val="15"/>
                <w:color w:val="161616"/>
                <w:spacing w:val="-19"/>
                <w:w w:val="111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161616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161616"/>
                <w:spacing w:val="0"/>
                <w:w w:val="100"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11"/>
              </w:rPr>
              <w:t>HAMID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11"/>
              </w:rPr>
              <w:t>BEQAJ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1210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11"/>
              </w:rPr>
              <w:t>DIBER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3566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41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7"/>
              </w:rPr>
              <w:t>SOCIALISTE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13"/>
                <w:w w:val="107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16161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color w:val="161616"/>
                <w:spacing w:val="6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7"/>
              </w:rPr>
              <w:t>SHQIPERISE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</w:tr>
      <w:tr>
        <w:trPr>
          <w:trHeight w:val="226" w:hRule="exact"/>
        </w:trPr>
        <w:tc>
          <w:tcPr>
            <w:tcW w:w="389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2" w:after="0" w:line="190" w:lineRule="exact"/>
              <w:ind w:left="154" w:right="-79"/>
              <w:jc w:val="left"/>
              <w:rPr>
                <w:rFonts w:ascii="Courier New" w:hAnsi="Courier New" w:cs="Courier New" w:eastAsia="Courier New"/>
                <w:sz w:val="17"/>
                <w:szCs w:val="17"/>
              </w:rPr>
            </w:pPr>
            <w:rPr/>
            <w:r>
              <w:rPr>
                <w:rFonts w:ascii="Courier New" w:hAnsi="Courier New" w:cs="Courier New" w:eastAsia="Courier New"/>
                <w:sz w:val="17"/>
                <w:szCs w:val="17"/>
                <w:color w:val="282828"/>
                <w:spacing w:val="0"/>
                <w:w w:val="110"/>
                <w:position w:val="1"/>
              </w:rPr>
              <w:t>69</w:t>
            </w:r>
            <w:r>
              <w:rPr>
                <w:rFonts w:ascii="Courier New" w:hAnsi="Courier New" w:cs="Courier New" w:eastAsia="Courier New"/>
                <w:sz w:val="17"/>
                <w:szCs w:val="17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4094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tabs>
                <w:tab w:pos="1160" w:val="left"/>
                <w:tab w:pos="2400" w:val="left"/>
              </w:tabs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161616"/>
                <w:spacing w:val="0"/>
                <w:w w:val="121"/>
              </w:rPr>
              <w:t>ILIR</w:t>
            </w:r>
            <w:r>
              <w:rPr>
                <w:rFonts w:ascii="Arial" w:hAnsi="Arial" w:cs="Arial" w:eastAsia="Arial"/>
                <w:sz w:val="15"/>
                <w:szCs w:val="15"/>
                <w:color w:val="161616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161616"/>
                <w:spacing w:val="0"/>
                <w:w w:val="100"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MUHAMED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11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8"/>
              </w:rPr>
              <w:t>NDRAXHI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1210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2"/>
              </w:rPr>
              <w:t>DURRES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3566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41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7"/>
              </w:rPr>
              <w:t>SOCIALISTE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13"/>
                <w:w w:val="107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16161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color w:val="161616"/>
                <w:spacing w:val="16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6"/>
              </w:rPr>
              <w:t>SHQIPERISE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</w:tr>
      <w:tr>
        <w:trPr>
          <w:trHeight w:val="221" w:hRule="exact"/>
        </w:trPr>
        <w:tc>
          <w:tcPr>
            <w:tcW w:w="389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1" w:after="0" w:line="180" w:lineRule="exact"/>
              <w:ind w:left="154" w:right="-77"/>
              <w:jc w:val="left"/>
              <w:rPr>
                <w:rFonts w:ascii="Courier New" w:hAnsi="Courier New" w:cs="Courier New" w:eastAsia="Courier New"/>
                <w:sz w:val="17"/>
                <w:szCs w:val="17"/>
              </w:rPr>
            </w:pPr>
            <w:rPr/>
            <w:r>
              <w:rPr>
                <w:rFonts w:ascii="Courier New" w:hAnsi="Courier New" w:cs="Courier New" w:eastAsia="Courier New"/>
                <w:sz w:val="17"/>
                <w:szCs w:val="17"/>
                <w:color w:val="282828"/>
                <w:spacing w:val="0"/>
                <w:w w:val="109"/>
              </w:rPr>
              <w:t>70</w:t>
            </w:r>
            <w:r>
              <w:rPr>
                <w:rFonts w:ascii="Courier New" w:hAnsi="Courier New" w:cs="Courier New" w:eastAsia="Courier New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09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22" w:after="0" w:line="240" w:lineRule="auto"/>
              <w:ind w:left="29" w:right="-20"/>
              <w:jc w:val="left"/>
              <w:tabs>
                <w:tab w:pos="1140" w:val="left"/>
                <w:tab w:pos="2400" w:val="left"/>
              </w:tabs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25"/>
              </w:rPr>
              <w:t>ILIR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TELHA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18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9"/>
              </w:rPr>
              <w:t>XHAKOLLI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1210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2" w:after="0" w:line="240" w:lineRule="auto"/>
              <w:ind w:left="2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KOR&lt;;E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3566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2" w:after="0" w:line="240" w:lineRule="auto"/>
              <w:ind w:left="2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41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7"/>
              </w:rPr>
              <w:t>SOCIALISTE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13"/>
                <w:w w:val="107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16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6"/>
              </w:rPr>
              <w:t>SHQIPERISE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389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1" w:after="0" w:line="190" w:lineRule="exact"/>
              <w:ind w:left="154" w:right="-114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Courier New" w:hAnsi="Courier New" w:cs="Courier New" w:eastAsia="Courier New"/>
                <w:sz w:val="17"/>
                <w:szCs w:val="17"/>
                <w:color w:val="282828"/>
                <w:w w:val="103"/>
                <w:position w:val="1"/>
              </w:rPr>
              <w:t>7</w:t>
            </w:r>
            <w:r>
              <w:rPr>
                <w:rFonts w:ascii="Courier New" w:hAnsi="Courier New" w:cs="Courier New" w:eastAsia="Courier New"/>
                <w:sz w:val="17"/>
                <w:szCs w:val="17"/>
                <w:color w:val="282828"/>
                <w:spacing w:val="-48"/>
                <w:w w:val="103"/>
                <w:position w:val="1"/>
              </w:rPr>
              <w:t>1</w:t>
            </w:r>
            <w:r>
              <w:rPr>
                <w:rFonts w:ascii="Arial" w:hAnsi="Arial" w:cs="Arial" w:eastAsia="Arial"/>
                <w:sz w:val="15"/>
                <w:szCs w:val="15"/>
                <w:color w:val="161616"/>
                <w:spacing w:val="-71"/>
                <w:w w:val="335"/>
                <w:position w:val="1"/>
              </w:rPr>
              <w:t>I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409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22" w:after="0" w:line="240" w:lineRule="auto"/>
              <w:ind w:left="98" w:right="-20"/>
              <w:jc w:val="left"/>
              <w:tabs>
                <w:tab w:pos="1140" w:val="left"/>
                <w:tab w:pos="2400" w:val="left"/>
              </w:tabs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161616"/>
                <w:spacing w:val="0"/>
                <w:w w:val="112"/>
              </w:rPr>
              <w:t>URIAN</w:t>
            </w:r>
            <w:r>
              <w:rPr>
                <w:rFonts w:ascii="Arial" w:hAnsi="Arial" w:cs="Arial" w:eastAsia="Arial"/>
                <w:sz w:val="15"/>
                <w:szCs w:val="15"/>
                <w:color w:val="161616"/>
                <w:spacing w:val="-19"/>
                <w:w w:val="112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161616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161616"/>
                <w:spacing w:val="0"/>
                <w:w w:val="100"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12"/>
              </w:rPr>
              <w:t>ANESTI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12"/>
              </w:rPr>
              <w:t>PENDAVINJI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1210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2" w:after="0" w:line="240" w:lineRule="auto"/>
              <w:ind w:left="1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KOR&lt;;E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3566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2" w:after="0" w:line="240" w:lineRule="auto"/>
              <w:ind w:left="2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41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7"/>
              </w:rPr>
              <w:t>SOCIALISTE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13"/>
                <w:w w:val="107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16161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color w:val="161616"/>
                <w:spacing w:val="6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7"/>
              </w:rPr>
              <w:t>SHQIPERISE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</w:tr>
      <w:tr>
        <w:trPr>
          <w:trHeight w:val="221" w:hRule="exact"/>
        </w:trPr>
        <w:tc>
          <w:tcPr>
            <w:tcW w:w="389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154" w:right="-54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82828"/>
                <w:spacing w:val="0"/>
                <w:w w:val="113"/>
              </w:rPr>
              <w:t>72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409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2" w:after="0" w:line="240" w:lineRule="auto"/>
              <w:ind w:left="29" w:right="-20"/>
              <w:jc w:val="left"/>
              <w:tabs>
                <w:tab w:pos="1160" w:val="left"/>
                <w:tab w:pos="2400" w:val="left"/>
              </w:tabs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12"/>
                <w:position w:val="1"/>
              </w:rPr>
              <w:t>ISMET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  <w:position w:val="1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  <w:position w:val="0"/>
              </w:rPr>
              <w:t>SHYQYRI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1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  <w:position w:val="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5"/>
                <w:position w:val="0"/>
              </w:rPr>
              <w:t>BEQIRAJ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1210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8"/>
              </w:rPr>
              <w:t>FIER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3566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41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7"/>
              </w:rPr>
              <w:t>SOCIALISTE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13"/>
                <w:w w:val="107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6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7"/>
              </w:rPr>
              <w:t>SHQIPERISE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389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1" w:after="0" w:line="190" w:lineRule="exact"/>
              <w:ind w:left="154" w:right="-75"/>
              <w:jc w:val="left"/>
              <w:rPr>
                <w:rFonts w:ascii="Courier New" w:hAnsi="Courier New" w:cs="Courier New" w:eastAsia="Courier New"/>
                <w:sz w:val="17"/>
                <w:szCs w:val="17"/>
              </w:rPr>
            </w:pPr>
            <w:rPr/>
            <w:r>
              <w:rPr>
                <w:rFonts w:ascii="Courier New" w:hAnsi="Courier New" w:cs="Courier New" w:eastAsia="Courier New"/>
                <w:sz w:val="17"/>
                <w:szCs w:val="17"/>
                <w:color w:val="282828"/>
                <w:spacing w:val="0"/>
                <w:w w:val="108"/>
                <w:position w:val="1"/>
              </w:rPr>
              <w:t>73</w:t>
            </w:r>
            <w:r>
              <w:rPr>
                <w:rFonts w:ascii="Courier New" w:hAnsi="Courier New" w:cs="Courier New" w:eastAsia="Courier New"/>
                <w:sz w:val="17"/>
                <w:szCs w:val="17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409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22" w:after="0" w:line="240" w:lineRule="auto"/>
              <w:ind w:left="29" w:right="-20"/>
              <w:jc w:val="left"/>
              <w:tabs>
                <w:tab w:pos="1160" w:val="left"/>
                <w:tab w:pos="2400" w:val="left"/>
              </w:tabs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161616"/>
                <w:spacing w:val="0"/>
                <w:w w:val="116"/>
                <w:position w:val="1"/>
              </w:rPr>
              <w:t>ISUF</w:t>
            </w:r>
            <w:r>
              <w:rPr>
                <w:rFonts w:ascii="Arial" w:hAnsi="Arial" w:cs="Arial" w:eastAsia="Arial"/>
                <w:sz w:val="15"/>
                <w:szCs w:val="15"/>
                <w:color w:val="161616"/>
                <w:spacing w:val="0"/>
                <w:w w:val="100"/>
                <w:position w:val="1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161616"/>
                <w:spacing w:val="0"/>
                <w:w w:val="100"/>
                <w:position w:val="1"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  <w:position w:val="1"/>
              </w:rPr>
              <w:t>ZENEL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22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  <w:position w:val="1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  <w:position w:val="0"/>
              </w:rPr>
              <w:t>&lt;;ELAJ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1210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2" w:after="0" w:line="240" w:lineRule="auto"/>
              <w:ind w:left="2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3"/>
              </w:rPr>
              <w:t>KUKES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3566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2" w:after="0" w:line="240" w:lineRule="auto"/>
              <w:ind w:left="2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5"/>
              </w:rPr>
              <w:t>DEMOKRATIKE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</w:tr>
      <w:tr>
        <w:trPr>
          <w:trHeight w:val="226" w:hRule="exact"/>
        </w:trPr>
        <w:tc>
          <w:tcPr>
            <w:tcW w:w="389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2" w:after="0" w:line="190" w:lineRule="exact"/>
              <w:ind w:left="154" w:right="-79"/>
              <w:jc w:val="left"/>
              <w:rPr>
                <w:rFonts w:ascii="Courier New" w:hAnsi="Courier New" w:cs="Courier New" w:eastAsia="Courier New"/>
                <w:sz w:val="17"/>
                <w:szCs w:val="17"/>
              </w:rPr>
            </w:pPr>
            <w:rPr/>
            <w:r>
              <w:rPr>
                <w:rFonts w:ascii="Courier New" w:hAnsi="Courier New" w:cs="Courier New" w:eastAsia="Courier New"/>
                <w:sz w:val="17"/>
                <w:szCs w:val="17"/>
                <w:color w:val="282828"/>
                <w:spacing w:val="0"/>
                <w:w w:val="110"/>
                <w:position w:val="1"/>
              </w:rPr>
              <w:t>74</w:t>
            </w:r>
            <w:r>
              <w:rPr>
                <w:rFonts w:ascii="Courier New" w:hAnsi="Courier New" w:cs="Courier New" w:eastAsia="Courier New"/>
                <w:sz w:val="17"/>
                <w:szCs w:val="17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4094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2" w:after="0" w:line="240" w:lineRule="auto"/>
              <w:ind w:left="29" w:right="-20"/>
              <w:jc w:val="left"/>
              <w:tabs>
                <w:tab w:pos="1160" w:val="left"/>
                <w:tab w:pos="2400" w:val="left"/>
              </w:tabs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14"/>
                <w:position w:val="1"/>
              </w:rPr>
              <w:t>IZMIRA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37"/>
                <w:w w:val="114"/>
                <w:position w:val="1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  <w:position w:val="1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14"/>
                <w:position w:val="1"/>
              </w:rPr>
              <w:t>NIAZI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25"/>
                <w:w w:val="114"/>
                <w:position w:val="1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  <w:position w:val="1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14"/>
                <w:position w:val="0"/>
              </w:rPr>
              <w:t>ULQINAKU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1210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5"/>
              </w:rPr>
              <w:t>SHKODER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3566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5"/>
              </w:rPr>
              <w:t>DEMOKRATIKE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</w:tr>
      <w:tr>
        <w:trPr>
          <w:trHeight w:val="221" w:hRule="exact"/>
        </w:trPr>
        <w:tc>
          <w:tcPr>
            <w:tcW w:w="389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2" w:after="0" w:line="180" w:lineRule="exact"/>
              <w:ind w:left="154" w:right="-75"/>
              <w:jc w:val="left"/>
              <w:rPr>
                <w:rFonts w:ascii="Courier New" w:hAnsi="Courier New" w:cs="Courier New" w:eastAsia="Courier New"/>
                <w:sz w:val="17"/>
                <w:szCs w:val="17"/>
              </w:rPr>
            </w:pPr>
            <w:rPr/>
            <w:r>
              <w:rPr>
                <w:rFonts w:ascii="Courier New" w:hAnsi="Courier New" w:cs="Courier New" w:eastAsia="Courier New"/>
                <w:sz w:val="17"/>
                <w:szCs w:val="17"/>
                <w:color w:val="282828"/>
                <w:spacing w:val="0"/>
                <w:w w:val="108"/>
              </w:rPr>
              <w:t>75</w:t>
            </w:r>
            <w:r>
              <w:rPr>
                <w:rFonts w:ascii="Courier New" w:hAnsi="Courier New" w:cs="Courier New" w:eastAsia="Courier New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094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9" w:right="-20"/>
              <w:jc w:val="left"/>
              <w:tabs>
                <w:tab w:pos="1160" w:val="left"/>
                <w:tab w:pos="2400" w:val="left"/>
              </w:tabs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JORIDA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HASAN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21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6"/>
              </w:rPr>
              <w:t>TABAKU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1210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0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8"/>
              </w:rPr>
              <w:t>TIRANE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3566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5"/>
              </w:rPr>
              <w:t>DEMOKRATIKE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</w:tr>
      <w:tr>
        <w:trPr>
          <w:trHeight w:val="226" w:hRule="exact"/>
        </w:trPr>
        <w:tc>
          <w:tcPr>
            <w:tcW w:w="389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1" w:after="0" w:line="180" w:lineRule="exact"/>
              <w:ind w:left="154" w:right="-71"/>
              <w:jc w:val="left"/>
              <w:rPr>
                <w:rFonts w:ascii="Courier New" w:hAnsi="Courier New" w:cs="Courier New" w:eastAsia="Courier New"/>
                <w:sz w:val="17"/>
                <w:szCs w:val="17"/>
              </w:rPr>
            </w:pPr>
            <w:rPr/>
            <w:r>
              <w:rPr>
                <w:rFonts w:ascii="Courier New" w:hAnsi="Courier New" w:cs="Courier New" w:eastAsia="Courier New"/>
                <w:sz w:val="17"/>
                <w:szCs w:val="17"/>
                <w:color w:val="282828"/>
                <w:spacing w:val="0"/>
                <w:w w:val="106"/>
              </w:rPr>
              <w:t>76</w:t>
            </w:r>
            <w:r>
              <w:rPr>
                <w:rFonts w:ascii="Courier New" w:hAnsi="Courier New" w:cs="Courier New" w:eastAsia="Courier New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094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9" w:right="-20"/>
              <w:jc w:val="left"/>
              <w:tabs>
                <w:tab w:pos="1160" w:val="left"/>
                <w:tab w:pos="2400" w:val="left"/>
              </w:tabs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JURGIS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SHEFQET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13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&lt;;YRBJA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1210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2"/>
              </w:rPr>
              <w:t>DURRES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3566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41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7"/>
              </w:rPr>
              <w:t>SOCIALISTE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13"/>
                <w:w w:val="107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16161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color w:val="161616"/>
                <w:spacing w:val="16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6"/>
              </w:rPr>
              <w:t>SHQIPERISE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</w:tr>
      <w:tr>
        <w:trPr>
          <w:trHeight w:val="226" w:hRule="exact"/>
        </w:trPr>
        <w:tc>
          <w:tcPr>
            <w:tcW w:w="389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4" w:after="0" w:line="240" w:lineRule="auto"/>
              <w:ind w:left="154" w:right="-51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color w:val="282828"/>
                <w:spacing w:val="0"/>
                <w:w w:val="124"/>
              </w:rPr>
              <w:t>77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4094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22" w:after="0" w:line="240" w:lineRule="auto"/>
              <w:ind w:left="38" w:right="-20"/>
              <w:jc w:val="left"/>
              <w:tabs>
                <w:tab w:pos="1160" w:val="left"/>
                <w:tab w:pos="2400" w:val="left"/>
              </w:tabs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KEJDI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12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FATMIR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2"/>
              </w:rPr>
              <w:t>MEHMETAJ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1210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2" w:after="0" w:line="240" w:lineRule="auto"/>
              <w:ind w:left="10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8"/>
              </w:rPr>
              <w:t>TIRANE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3566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2" w:after="0" w:line="240" w:lineRule="auto"/>
              <w:ind w:left="2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161616"/>
                <w:spacing w:val="0"/>
                <w:w w:val="100"/>
              </w:rPr>
              <w:t>LEVIZJA</w:t>
            </w:r>
            <w:r>
              <w:rPr>
                <w:rFonts w:ascii="Arial" w:hAnsi="Arial" w:cs="Arial" w:eastAsia="Arial"/>
                <w:sz w:val="15"/>
                <w:szCs w:val="15"/>
                <w:color w:val="161616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161616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9"/>
              </w:rPr>
              <w:t>SOCIALISTE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12"/>
                <w:w w:val="109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PE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161616"/>
                <w:spacing w:val="0"/>
                <w:w w:val="109"/>
              </w:rPr>
              <w:t>INTE</w:t>
            </w:r>
            <w:r>
              <w:rPr>
                <w:rFonts w:ascii="Arial" w:hAnsi="Arial" w:cs="Arial" w:eastAsia="Arial"/>
                <w:sz w:val="15"/>
                <w:szCs w:val="15"/>
                <w:color w:val="161616"/>
                <w:spacing w:val="7"/>
                <w:w w:val="109"/>
              </w:rPr>
              <w:t>G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6"/>
              </w:rPr>
              <w:t>RIM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</w:tr>
      <w:tr>
        <w:trPr>
          <w:trHeight w:val="226" w:hRule="exact"/>
        </w:trPr>
        <w:tc>
          <w:tcPr>
            <w:tcW w:w="389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1" w:after="0" w:line="180" w:lineRule="exact"/>
              <w:ind w:left="154" w:right="-77"/>
              <w:jc w:val="left"/>
              <w:rPr>
                <w:rFonts w:ascii="Courier New" w:hAnsi="Courier New" w:cs="Courier New" w:eastAsia="Courier New"/>
                <w:sz w:val="17"/>
                <w:szCs w:val="17"/>
              </w:rPr>
            </w:pPr>
            <w:rPr/>
            <w:r>
              <w:rPr>
                <w:rFonts w:ascii="Courier New" w:hAnsi="Courier New" w:cs="Courier New" w:eastAsia="Courier New"/>
                <w:sz w:val="17"/>
                <w:szCs w:val="17"/>
                <w:color w:val="282828"/>
                <w:spacing w:val="0"/>
                <w:w w:val="109"/>
              </w:rPr>
              <w:t>78</w:t>
            </w:r>
            <w:r>
              <w:rPr>
                <w:rFonts w:ascii="Courier New" w:hAnsi="Courier New" w:cs="Courier New" w:eastAsia="Courier New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094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22" w:after="0" w:line="240" w:lineRule="auto"/>
              <w:ind w:left="38" w:right="-20"/>
              <w:jc w:val="left"/>
              <w:tabs>
                <w:tab w:pos="1140" w:val="left"/>
              </w:tabs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KLAJDA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25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THEODHORAQ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 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38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5"/>
              </w:rPr>
              <w:t>GJOSHA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1210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2" w:after="0" w:line="240" w:lineRule="auto"/>
              <w:ind w:left="10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8"/>
              </w:rPr>
              <w:t>TIRANE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3566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2" w:after="0" w:line="240" w:lineRule="auto"/>
              <w:ind w:left="2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LEVIZJA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9"/>
              </w:rPr>
              <w:t>SOCIALISTE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12"/>
                <w:w w:val="109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PE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10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9"/>
              </w:rPr>
              <w:t>INTE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7"/>
                <w:w w:val="109"/>
              </w:rPr>
              <w:t>G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6"/>
              </w:rPr>
              <w:t>RIM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</w:tr>
      <w:tr>
        <w:trPr>
          <w:trHeight w:val="226" w:hRule="exact"/>
        </w:trPr>
        <w:tc>
          <w:tcPr>
            <w:tcW w:w="389" w:type="dxa"/>
            <w:tcBorders>
              <w:top w:val="single" w:sz="7.68" w:space="0" w:color="000000"/>
              <w:bottom w:val="single" w:sz="3.84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1" w:after="0" w:line="190" w:lineRule="exact"/>
              <w:ind w:left="154" w:right="-71"/>
              <w:jc w:val="left"/>
              <w:rPr>
                <w:rFonts w:ascii="Courier New" w:hAnsi="Courier New" w:cs="Courier New" w:eastAsia="Courier New"/>
                <w:sz w:val="17"/>
                <w:szCs w:val="17"/>
              </w:rPr>
            </w:pPr>
            <w:rPr/>
            <w:r>
              <w:rPr>
                <w:rFonts w:ascii="Courier New" w:hAnsi="Courier New" w:cs="Courier New" w:eastAsia="Courier New"/>
                <w:sz w:val="17"/>
                <w:szCs w:val="17"/>
                <w:color w:val="282828"/>
                <w:spacing w:val="0"/>
                <w:w w:val="106"/>
                <w:position w:val="1"/>
              </w:rPr>
              <w:t>79</w:t>
            </w:r>
            <w:r>
              <w:rPr>
                <w:rFonts w:ascii="Courier New" w:hAnsi="Courier New" w:cs="Courier New" w:eastAsia="Courier New"/>
                <w:sz w:val="17"/>
                <w:szCs w:val="17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4094" w:type="dxa"/>
            <w:tcBorders>
              <w:top w:val="single" w:sz="7.68" w:space="0" w:color="000000"/>
              <w:bottom w:val="single" w:sz="3.84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22" w:after="0" w:line="240" w:lineRule="auto"/>
              <w:ind w:left="38" w:right="-20"/>
              <w:jc w:val="left"/>
              <w:tabs>
                <w:tab w:pos="1160" w:val="left"/>
                <w:tab w:pos="2400" w:val="left"/>
              </w:tabs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KLEVIS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FAHRI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10"/>
              </w:rPr>
              <w:t>BALLIU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1210" w:type="dxa"/>
            <w:tcBorders>
              <w:top w:val="single" w:sz="7.68" w:space="0" w:color="000000"/>
              <w:bottom w:val="single" w:sz="3.84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2" w:after="0" w:line="240" w:lineRule="auto"/>
              <w:ind w:left="1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KOR&lt;;E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3566" w:type="dxa"/>
            <w:tcBorders>
              <w:top w:val="single" w:sz="7.68" w:space="0" w:color="000000"/>
              <w:bottom w:val="single" w:sz="3.84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2" w:after="0" w:line="240" w:lineRule="auto"/>
              <w:ind w:left="2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5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5"/>
              </w:rPr>
              <w:t>DEMOKRATIKE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</w:tr>
      <w:tr>
        <w:trPr>
          <w:trHeight w:val="226" w:hRule="exact"/>
        </w:trPr>
        <w:tc>
          <w:tcPr>
            <w:tcW w:w="389" w:type="dxa"/>
            <w:tcBorders>
              <w:top w:val="single" w:sz="3.84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31" w:after="0" w:line="180" w:lineRule="exact"/>
              <w:ind w:left="154" w:right="-79"/>
              <w:jc w:val="left"/>
              <w:rPr>
                <w:rFonts w:ascii="Courier New" w:hAnsi="Courier New" w:cs="Courier New" w:eastAsia="Courier New"/>
                <w:sz w:val="17"/>
                <w:szCs w:val="17"/>
              </w:rPr>
            </w:pPr>
            <w:rPr/>
            <w:r>
              <w:rPr>
                <w:rFonts w:ascii="Courier New" w:hAnsi="Courier New" w:cs="Courier New" w:eastAsia="Courier New"/>
                <w:sz w:val="17"/>
                <w:szCs w:val="17"/>
                <w:color w:val="282828"/>
                <w:spacing w:val="0"/>
                <w:w w:val="110"/>
              </w:rPr>
              <w:t>80</w:t>
            </w:r>
            <w:r>
              <w:rPr>
                <w:rFonts w:ascii="Courier New" w:hAnsi="Courier New" w:cs="Courier New" w:eastAsia="Courier New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094" w:type="dxa"/>
            <w:tcBorders>
              <w:top w:val="single" w:sz="3.84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22" w:after="0" w:line="240" w:lineRule="auto"/>
              <w:ind w:left="38" w:right="-20"/>
              <w:jc w:val="left"/>
              <w:tabs>
                <w:tab w:pos="1160" w:val="left"/>
                <w:tab w:pos="2400" w:val="left"/>
              </w:tabs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8"/>
              </w:rPr>
              <w:t>KLODIANA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FATMIR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8"/>
              </w:rPr>
              <w:t>SPAHIU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1210" w:type="dxa"/>
            <w:tcBorders>
              <w:top w:val="single" w:sz="3.84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2" w:after="0" w:line="240" w:lineRule="auto"/>
              <w:ind w:left="1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2"/>
              </w:rPr>
              <w:t>DURRES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3566" w:type="dxa"/>
            <w:tcBorders>
              <w:top w:val="single" w:sz="3.84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2" w:after="0" w:line="240" w:lineRule="auto"/>
              <w:ind w:left="2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41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7"/>
              </w:rPr>
              <w:t>SOCIALISTE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13"/>
                <w:w w:val="107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6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7"/>
              </w:rPr>
              <w:t>SHQIPERISE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</w:tr>
      <w:tr>
        <w:trPr>
          <w:trHeight w:val="226" w:hRule="exact"/>
        </w:trPr>
        <w:tc>
          <w:tcPr>
            <w:tcW w:w="389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31" w:after="0" w:line="170" w:lineRule="exact"/>
              <w:ind w:left="154" w:right="-66"/>
              <w:jc w:val="left"/>
              <w:rPr>
                <w:rFonts w:ascii="Courier New" w:hAnsi="Courier New" w:cs="Courier New" w:eastAsia="Courier New"/>
                <w:sz w:val="17"/>
                <w:szCs w:val="17"/>
              </w:rPr>
            </w:pPr>
            <w:rPr/>
            <w:r>
              <w:rPr>
                <w:rFonts w:ascii="Courier New" w:hAnsi="Courier New" w:cs="Courier New" w:eastAsia="Courier New"/>
                <w:sz w:val="17"/>
                <w:szCs w:val="17"/>
                <w:color w:val="282828"/>
                <w:spacing w:val="0"/>
                <w:w w:val="104"/>
                <w:position w:val="-1"/>
              </w:rPr>
              <w:t>81</w:t>
            </w:r>
            <w:r>
              <w:rPr>
                <w:rFonts w:ascii="Courier New" w:hAnsi="Courier New" w:cs="Courier New" w:eastAsia="Courier New"/>
                <w:sz w:val="17"/>
                <w:szCs w:val="17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4094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22" w:after="0" w:line="240" w:lineRule="auto"/>
              <w:ind w:left="38" w:right="-20"/>
              <w:jc w:val="left"/>
              <w:tabs>
                <w:tab w:pos="1160" w:val="left"/>
                <w:tab w:pos="2400" w:val="left"/>
              </w:tabs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8"/>
              </w:rPr>
              <w:t>KLOTILDA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FATMIR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5"/>
              </w:rPr>
              <w:t>BUSHKA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1210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2" w:after="0" w:line="240" w:lineRule="auto"/>
              <w:ind w:left="10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8"/>
              </w:rPr>
              <w:t>TIRANE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3566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2" w:after="0" w:line="240" w:lineRule="auto"/>
              <w:ind w:left="2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41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7"/>
              </w:rPr>
              <w:t>SOCIALISTE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13"/>
                <w:w w:val="107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6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7"/>
              </w:rPr>
              <w:t>SHQIPERISE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</w:tr>
      <w:tr>
        <w:trPr>
          <w:trHeight w:val="226" w:hRule="exact"/>
        </w:trPr>
        <w:tc>
          <w:tcPr>
            <w:tcW w:w="389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1" w:after="0" w:line="180" w:lineRule="exact"/>
              <w:ind w:left="154" w:right="-81"/>
              <w:jc w:val="left"/>
              <w:rPr>
                <w:rFonts w:ascii="Courier New" w:hAnsi="Courier New" w:cs="Courier New" w:eastAsia="Courier New"/>
                <w:sz w:val="17"/>
                <w:szCs w:val="17"/>
              </w:rPr>
            </w:pPr>
            <w:rPr/>
            <w:r>
              <w:rPr>
                <w:rFonts w:ascii="Courier New" w:hAnsi="Courier New" w:cs="Courier New" w:eastAsia="Courier New"/>
                <w:sz w:val="17"/>
                <w:szCs w:val="17"/>
                <w:color w:val="282828"/>
                <w:spacing w:val="0"/>
                <w:w w:val="111"/>
              </w:rPr>
              <w:t>82</w:t>
            </w:r>
            <w:r>
              <w:rPr>
                <w:rFonts w:ascii="Courier New" w:hAnsi="Courier New" w:cs="Courier New" w:eastAsia="Courier New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094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tabs>
                <w:tab w:pos="1160" w:val="left"/>
                <w:tab w:pos="2400" w:val="left"/>
              </w:tabs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LEFTER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10"/>
              </w:rPr>
              <w:t>HAKI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28"/>
                <w:w w:val="11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10"/>
              </w:rPr>
              <w:t>KOKA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1210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2"/>
              </w:rPr>
              <w:t>DURRES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3566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LEVIZJA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9"/>
              </w:rPr>
              <w:t>SOCIALISTE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12"/>
                <w:w w:val="109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PE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161616"/>
                <w:spacing w:val="0"/>
                <w:w w:val="109"/>
              </w:rPr>
              <w:t>INTE</w:t>
            </w:r>
            <w:r>
              <w:rPr>
                <w:rFonts w:ascii="Arial" w:hAnsi="Arial" w:cs="Arial" w:eastAsia="Arial"/>
                <w:sz w:val="15"/>
                <w:szCs w:val="15"/>
                <w:color w:val="161616"/>
                <w:spacing w:val="7"/>
                <w:w w:val="109"/>
              </w:rPr>
              <w:t>G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6"/>
              </w:rPr>
              <w:t>RIM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</w:tr>
      <w:tr>
        <w:trPr>
          <w:trHeight w:val="226" w:hRule="exact"/>
        </w:trPr>
        <w:tc>
          <w:tcPr>
            <w:tcW w:w="389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1" w:after="0" w:line="180" w:lineRule="exact"/>
              <w:ind w:left="154" w:right="-77"/>
              <w:jc w:val="left"/>
              <w:rPr>
                <w:rFonts w:ascii="Courier New" w:hAnsi="Courier New" w:cs="Courier New" w:eastAsia="Courier New"/>
                <w:sz w:val="17"/>
                <w:szCs w:val="17"/>
              </w:rPr>
            </w:pPr>
            <w:rPr/>
            <w:r>
              <w:rPr>
                <w:rFonts w:ascii="Courier New" w:hAnsi="Courier New" w:cs="Courier New" w:eastAsia="Courier New"/>
                <w:sz w:val="17"/>
                <w:szCs w:val="17"/>
                <w:color w:val="282828"/>
                <w:spacing w:val="0"/>
                <w:w w:val="109"/>
              </w:rPr>
              <w:t>83</w:t>
            </w:r>
            <w:r>
              <w:rPr>
                <w:rFonts w:ascii="Courier New" w:hAnsi="Courier New" w:cs="Courier New" w:eastAsia="Courier New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094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22" w:after="0" w:line="240" w:lineRule="auto"/>
              <w:ind w:left="38" w:right="-20"/>
              <w:jc w:val="left"/>
              <w:tabs>
                <w:tab w:pos="1160" w:val="left"/>
                <w:tab w:pos="2400" w:val="left"/>
              </w:tabs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LI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DITA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17"/>
              </w:rPr>
              <w:t>ILIR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16"/>
                <w:w w:val="117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17"/>
              </w:rPr>
              <w:t>METALIAJ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1210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2" w:after="0" w:line="240" w:lineRule="auto"/>
              <w:ind w:left="1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4"/>
              </w:rPr>
              <w:t>LEZHE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3566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2" w:after="0" w:line="240" w:lineRule="auto"/>
              <w:ind w:left="2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5"/>
              </w:rPr>
              <w:t>DEMOKRATIKE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</w:tr>
      <w:tr>
        <w:trPr>
          <w:trHeight w:val="226" w:hRule="exact"/>
        </w:trPr>
        <w:tc>
          <w:tcPr>
            <w:tcW w:w="389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1" w:after="0" w:line="180" w:lineRule="exact"/>
              <w:ind w:left="154" w:right="-81"/>
              <w:jc w:val="left"/>
              <w:rPr>
                <w:rFonts w:ascii="Courier New" w:hAnsi="Courier New" w:cs="Courier New" w:eastAsia="Courier New"/>
                <w:sz w:val="17"/>
                <w:szCs w:val="17"/>
              </w:rPr>
            </w:pPr>
            <w:rPr/>
            <w:r>
              <w:rPr>
                <w:rFonts w:ascii="Courier New" w:hAnsi="Courier New" w:cs="Courier New" w:eastAsia="Courier New"/>
                <w:sz w:val="17"/>
                <w:szCs w:val="17"/>
                <w:color w:val="282828"/>
                <w:spacing w:val="0"/>
                <w:w w:val="111"/>
              </w:rPr>
              <w:t>84</w:t>
            </w:r>
            <w:r>
              <w:rPr>
                <w:rFonts w:ascii="Courier New" w:hAnsi="Courier New" w:cs="Courier New" w:eastAsia="Courier New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094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22" w:after="0" w:line="240" w:lineRule="auto"/>
              <w:ind w:left="38" w:right="-20"/>
              <w:jc w:val="left"/>
              <w:tabs>
                <w:tab w:pos="1160" w:val="left"/>
                <w:tab w:pos="2400" w:val="left"/>
              </w:tabs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LI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DITA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LLESH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27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9"/>
              </w:rPr>
              <w:t>NIKOLLA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1210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2" w:after="0" w:line="240" w:lineRule="auto"/>
              <w:ind w:left="1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4"/>
              </w:rPr>
              <w:t>LEZHE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3566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2" w:after="0" w:line="240" w:lineRule="auto"/>
              <w:ind w:left="2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41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7"/>
              </w:rPr>
              <w:t>SOCIALISTE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13"/>
                <w:w w:val="107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6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7"/>
              </w:rPr>
              <w:t>SHQIPERISE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</w:tr>
      <w:tr>
        <w:trPr>
          <w:trHeight w:val="221" w:hRule="exact"/>
        </w:trPr>
        <w:tc>
          <w:tcPr>
            <w:tcW w:w="389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1" w:after="0" w:line="180" w:lineRule="exact"/>
              <w:ind w:left="154" w:right="-77"/>
              <w:jc w:val="left"/>
              <w:rPr>
                <w:rFonts w:ascii="Courier New" w:hAnsi="Courier New" w:cs="Courier New" w:eastAsia="Courier New"/>
                <w:sz w:val="17"/>
                <w:szCs w:val="17"/>
              </w:rPr>
            </w:pPr>
            <w:rPr/>
            <w:r>
              <w:rPr>
                <w:rFonts w:ascii="Courier New" w:hAnsi="Courier New" w:cs="Courier New" w:eastAsia="Courier New"/>
                <w:sz w:val="17"/>
                <w:szCs w:val="17"/>
                <w:color w:val="282828"/>
                <w:spacing w:val="0"/>
                <w:w w:val="109"/>
              </w:rPr>
              <w:t>85</w:t>
            </w:r>
            <w:r>
              <w:rPr>
                <w:rFonts w:ascii="Courier New" w:hAnsi="Courier New" w:cs="Courier New" w:eastAsia="Courier New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09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22" w:after="0" w:line="240" w:lineRule="auto"/>
              <w:ind w:left="38" w:right="-20"/>
              <w:jc w:val="left"/>
              <w:tabs>
                <w:tab w:pos="1160" w:val="left"/>
                <w:tab w:pos="2400" w:val="left"/>
              </w:tabs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LORENC</w:t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KARLET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18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5"/>
              </w:rPr>
              <w:t>LUKA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1210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2" w:after="0" w:line="240" w:lineRule="auto"/>
              <w:ind w:left="1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4"/>
              </w:rPr>
              <w:t>SHKODER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3566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2" w:after="0" w:line="240" w:lineRule="auto"/>
              <w:ind w:left="2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5"/>
              </w:rPr>
              <w:t>DEMOKRATIKE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389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1" w:after="0" w:line="190" w:lineRule="exact"/>
              <w:ind w:left="154" w:right="-73"/>
              <w:jc w:val="left"/>
              <w:rPr>
                <w:rFonts w:ascii="Courier New" w:hAnsi="Courier New" w:cs="Courier New" w:eastAsia="Courier New"/>
                <w:sz w:val="17"/>
                <w:szCs w:val="17"/>
              </w:rPr>
            </w:pPr>
            <w:rPr/>
            <w:r>
              <w:rPr>
                <w:rFonts w:ascii="Courier New" w:hAnsi="Courier New" w:cs="Courier New" w:eastAsia="Courier New"/>
                <w:sz w:val="17"/>
                <w:szCs w:val="17"/>
                <w:color w:val="282828"/>
                <w:spacing w:val="0"/>
                <w:w w:val="107"/>
                <w:position w:val="1"/>
              </w:rPr>
              <w:t>86</w:t>
            </w:r>
            <w:r>
              <w:rPr>
                <w:rFonts w:ascii="Courier New" w:hAnsi="Courier New" w:cs="Courier New" w:eastAsia="Courier New"/>
                <w:sz w:val="17"/>
                <w:szCs w:val="17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409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22" w:after="0" w:line="240" w:lineRule="auto"/>
              <w:ind w:left="38" w:right="-20"/>
              <w:jc w:val="left"/>
              <w:tabs>
                <w:tab w:pos="1160" w:val="left"/>
                <w:tab w:pos="2400" w:val="left"/>
              </w:tabs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LUAN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38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9"/>
              </w:rPr>
              <w:t>HALIT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24"/>
                <w:w w:val="109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9"/>
              </w:rPr>
              <w:t>HARUSHA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1210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2" w:after="0" w:line="240" w:lineRule="auto"/>
              <w:ind w:left="1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4"/>
              </w:rPr>
              <w:t>SHKODER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3566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2" w:after="0" w:line="240" w:lineRule="auto"/>
              <w:ind w:left="2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41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7"/>
              </w:rPr>
              <w:t>SOCIALISTE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13"/>
                <w:w w:val="107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16161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color w:val="161616"/>
                <w:spacing w:val="6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7"/>
              </w:rPr>
              <w:t>SHQIPERISE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</w:tr>
      <w:tr>
        <w:trPr>
          <w:trHeight w:val="221" w:hRule="exact"/>
        </w:trPr>
        <w:tc>
          <w:tcPr>
            <w:tcW w:w="389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1" w:after="0" w:line="180" w:lineRule="exact"/>
              <w:ind w:left="154" w:right="-81"/>
              <w:jc w:val="left"/>
              <w:rPr>
                <w:rFonts w:ascii="Courier New" w:hAnsi="Courier New" w:cs="Courier New" w:eastAsia="Courier New"/>
                <w:sz w:val="17"/>
                <w:szCs w:val="17"/>
              </w:rPr>
            </w:pPr>
            <w:rPr/>
            <w:r>
              <w:rPr>
                <w:rFonts w:ascii="Courier New" w:hAnsi="Courier New" w:cs="Courier New" w:eastAsia="Courier New"/>
                <w:sz w:val="17"/>
                <w:szCs w:val="17"/>
                <w:color w:val="282828"/>
                <w:spacing w:val="0"/>
                <w:w w:val="111"/>
              </w:rPr>
              <w:t>87</w:t>
            </w:r>
            <w:r>
              <w:rPr>
                <w:rFonts w:ascii="Courier New" w:hAnsi="Courier New" w:cs="Courier New" w:eastAsia="Courier New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09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22" w:after="0" w:line="240" w:lineRule="auto"/>
              <w:ind w:left="38" w:right="-20"/>
              <w:jc w:val="left"/>
              <w:tabs>
                <w:tab w:pos="1160" w:val="left"/>
                <w:tab w:pos="2400" w:val="left"/>
              </w:tabs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LUAN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38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MERSIN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13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4"/>
              </w:rPr>
              <w:t>RAMA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1210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2" w:after="0" w:line="240" w:lineRule="auto"/>
              <w:ind w:left="10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8"/>
              </w:rPr>
              <w:t>TIRANE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3566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2" w:after="0" w:line="240" w:lineRule="auto"/>
              <w:ind w:left="2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161616"/>
                <w:spacing w:val="0"/>
                <w:w w:val="100"/>
              </w:rPr>
              <w:t>LEVIZJA</w:t>
            </w:r>
            <w:r>
              <w:rPr>
                <w:rFonts w:ascii="Arial" w:hAnsi="Arial" w:cs="Arial" w:eastAsia="Arial"/>
                <w:sz w:val="15"/>
                <w:szCs w:val="15"/>
                <w:color w:val="161616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161616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9"/>
              </w:rPr>
              <w:t>SOCIALISTE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12"/>
                <w:w w:val="109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PE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161616"/>
                <w:spacing w:val="0"/>
                <w:w w:val="109"/>
              </w:rPr>
              <w:t>INTE</w:t>
            </w:r>
            <w:r>
              <w:rPr>
                <w:rFonts w:ascii="Arial" w:hAnsi="Arial" w:cs="Arial" w:eastAsia="Arial"/>
                <w:sz w:val="15"/>
                <w:szCs w:val="15"/>
                <w:color w:val="161616"/>
                <w:spacing w:val="7"/>
                <w:w w:val="109"/>
              </w:rPr>
              <w:t>G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6"/>
              </w:rPr>
              <w:t>RIM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389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31" w:after="0" w:line="180" w:lineRule="exact"/>
              <w:ind w:left="154" w:right="-79"/>
              <w:jc w:val="left"/>
              <w:rPr>
                <w:rFonts w:ascii="Courier New" w:hAnsi="Courier New" w:cs="Courier New" w:eastAsia="Courier New"/>
                <w:sz w:val="17"/>
                <w:szCs w:val="17"/>
              </w:rPr>
            </w:pPr>
            <w:rPr/>
            <w:r>
              <w:rPr>
                <w:rFonts w:ascii="Courier New" w:hAnsi="Courier New" w:cs="Courier New" w:eastAsia="Courier New"/>
                <w:sz w:val="17"/>
                <w:szCs w:val="17"/>
                <w:color w:val="282828"/>
                <w:spacing w:val="0"/>
                <w:w w:val="110"/>
              </w:rPr>
              <w:t>88</w:t>
            </w:r>
            <w:r>
              <w:rPr>
                <w:rFonts w:ascii="Courier New" w:hAnsi="Courier New" w:cs="Courier New" w:eastAsia="Courier New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09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22" w:after="0" w:line="240" w:lineRule="auto"/>
              <w:ind w:left="38" w:right="-20"/>
              <w:jc w:val="left"/>
              <w:tabs>
                <w:tab w:pos="1160" w:val="left"/>
                <w:tab w:pos="2400" w:val="left"/>
              </w:tabs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LUAN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38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RAMADAN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12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11"/>
              </w:rPr>
              <w:t>BACI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1210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2" w:after="0" w:line="240" w:lineRule="auto"/>
              <w:ind w:left="1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8"/>
              </w:rPr>
              <w:t>FIER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3566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2" w:after="0" w:line="240" w:lineRule="auto"/>
              <w:ind w:left="2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5"/>
              </w:rPr>
              <w:t>DEMOKRATIKE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</w:tr>
      <w:tr>
        <w:trPr>
          <w:trHeight w:val="226" w:hRule="exact"/>
        </w:trPr>
        <w:tc>
          <w:tcPr>
            <w:tcW w:w="389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1" w:after="0" w:line="180" w:lineRule="exact"/>
              <w:ind w:left="154" w:right="-73"/>
              <w:jc w:val="left"/>
              <w:rPr>
                <w:rFonts w:ascii="Courier New" w:hAnsi="Courier New" w:cs="Courier New" w:eastAsia="Courier New"/>
                <w:sz w:val="17"/>
                <w:szCs w:val="17"/>
              </w:rPr>
            </w:pPr>
            <w:rPr/>
            <w:r>
              <w:rPr>
                <w:rFonts w:ascii="Courier New" w:hAnsi="Courier New" w:cs="Courier New" w:eastAsia="Courier New"/>
                <w:sz w:val="17"/>
                <w:szCs w:val="17"/>
                <w:color w:val="282828"/>
                <w:spacing w:val="0"/>
                <w:w w:val="107"/>
              </w:rPr>
              <w:t>89</w:t>
            </w:r>
            <w:r>
              <w:rPr>
                <w:rFonts w:ascii="Courier New" w:hAnsi="Courier New" w:cs="Courier New" w:eastAsia="Courier New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094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tabs>
                <w:tab w:pos="1160" w:val="left"/>
                <w:tab w:pos="2400" w:val="left"/>
              </w:tabs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LUAN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38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6"/>
                <w:w w:val="100"/>
              </w:rPr>
              <w:t>X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HEMAL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19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7"/>
              </w:rPr>
              <w:t>DUZHA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1210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1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4"/>
              </w:rPr>
              <w:t>ELBASAN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3566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41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7"/>
              </w:rPr>
              <w:t>SOCIALISTE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13"/>
                <w:w w:val="107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6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7"/>
              </w:rPr>
              <w:t>SHQIPERISE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</w:tr>
      <w:tr>
        <w:trPr>
          <w:trHeight w:val="221" w:hRule="exact"/>
        </w:trPr>
        <w:tc>
          <w:tcPr>
            <w:tcW w:w="389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1" w:after="0" w:line="170" w:lineRule="exact"/>
              <w:ind w:left="154" w:right="-83"/>
              <w:jc w:val="left"/>
              <w:rPr>
                <w:rFonts w:ascii="Courier New" w:hAnsi="Courier New" w:cs="Courier New" w:eastAsia="Courier New"/>
                <w:sz w:val="17"/>
                <w:szCs w:val="17"/>
              </w:rPr>
            </w:pPr>
            <w:rPr/>
            <w:r>
              <w:rPr>
                <w:rFonts w:ascii="Courier New" w:hAnsi="Courier New" w:cs="Courier New" w:eastAsia="Courier New"/>
                <w:sz w:val="17"/>
                <w:szCs w:val="17"/>
                <w:color w:val="282828"/>
                <w:spacing w:val="0"/>
                <w:w w:val="112"/>
                <w:position w:val="-1"/>
              </w:rPr>
              <w:t>90</w:t>
            </w:r>
            <w:r>
              <w:rPr>
                <w:rFonts w:ascii="Courier New" w:hAnsi="Courier New" w:cs="Courier New" w:eastAsia="Courier New"/>
                <w:sz w:val="17"/>
                <w:szCs w:val="17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4094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2" w:after="0" w:line="179" w:lineRule="exact"/>
              <w:ind w:left="38" w:right="-20"/>
              <w:jc w:val="left"/>
              <w:tabs>
                <w:tab w:pos="1160" w:val="left"/>
                <w:tab w:pos="2400" w:val="left"/>
              </w:tabs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  <w:position w:val="-1"/>
              </w:rPr>
              <w:t>LU&lt;;IANO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28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  <w:position w:val="-1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8"/>
                <w:position w:val="0"/>
              </w:rPr>
              <w:t>DHIMITER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23"/>
                <w:w w:val="108"/>
                <w:position w:val="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  <w:position w:val="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8"/>
                <w:position w:val="-1"/>
              </w:rPr>
              <w:t>BO&lt;;I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1210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3"/>
              </w:rPr>
              <w:t>ELBASAN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3566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5"/>
              </w:rPr>
              <w:t>DEMOKRATIKE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</w:tr>
      <w:tr>
        <w:trPr>
          <w:trHeight w:val="226" w:hRule="exact"/>
        </w:trPr>
        <w:tc>
          <w:tcPr>
            <w:tcW w:w="389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1" w:after="0" w:line="180" w:lineRule="exact"/>
              <w:ind w:left="154" w:right="-73"/>
              <w:jc w:val="left"/>
              <w:rPr>
                <w:rFonts w:ascii="Courier New" w:hAnsi="Courier New" w:cs="Courier New" w:eastAsia="Courier New"/>
                <w:sz w:val="17"/>
                <w:szCs w:val="17"/>
              </w:rPr>
            </w:pPr>
            <w:rPr/>
            <w:r>
              <w:rPr>
                <w:rFonts w:ascii="Courier New" w:hAnsi="Courier New" w:cs="Courier New" w:eastAsia="Courier New"/>
                <w:sz w:val="17"/>
                <w:szCs w:val="17"/>
                <w:color w:val="282828"/>
                <w:spacing w:val="0"/>
                <w:w w:val="107"/>
              </w:rPr>
              <w:t>91</w:t>
            </w:r>
            <w:r>
              <w:rPr>
                <w:rFonts w:ascii="Courier New" w:hAnsi="Courier New" w:cs="Courier New" w:eastAsia="Courier New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094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22" w:after="0" w:line="240" w:lineRule="auto"/>
              <w:ind w:left="38" w:right="-20"/>
              <w:jc w:val="left"/>
              <w:tabs>
                <w:tab w:pos="1160" w:val="left"/>
                <w:tab w:pos="2400" w:val="left"/>
              </w:tabs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LULZIM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XHELAL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19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6"/>
              </w:rPr>
              <w:t>BAS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5"/>
                <w:w w:val="107"/>
              </w:rPr>
              <w:t>H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4"/>
              </w:rPr>
              <w:t>A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1210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2" w:after="0" w:line="240" w:lineRule="auto"/>
              <w:ind w:left="10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8"/>
              </w:rPr>
              <w:t>TIRANE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3566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2" w:after="0" w:line="240" w:lineRule="auto"/>
              <w:ind w:left="2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5"/>
              </w:rPr>
              <w:t>DEMOKRATIKE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389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1" w:after="0" w:line="190" w:lineRule="exact"/>
              <w:ind w:left="154" w:right="-87"/>
              <w:jc w:val="left"/>
              <w:rPr>
                <w:rFonts w:ascii="Courier New" w:hAnsi="Courier New" w:cs="Courier New" w:eastAsia="Courier New"/>
                <w:sz w:val="17"/>
                <w:szCs w:val="17"/>
              </w:rPr>
            </w:pPr>
            <w:rPr/>
            <w:r>
              <w:rPr>
                <w:rFonts w:ascii="Courier New" w:hAnsi="Courier New" w:cs="Courier New" w:eastAsia="Courier New"/>
                <w:sz w:val="17"/>
                <w:szCs w:val="17"/>
                <w:color w:val="282828"/>
                <w:spacing w:val="0"/>
                <w:w w:val="114"/>
                <w:position w:val="1"/>
              </w:rPr>
              <w:t>92</w:t>
            </w:r>
            <w:r>
              <w:rPr>
                <w:rFonts w:ascii="Courier New" w:hAnsi="Courier New" w:cs="Courier New" w:eastAsia="Courier New"/>
                <w:sz w:val="17"/>
                <w:szCs w:val="17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409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22" w:after="0" w:line="240" w:lineRule="auto"/>
              <w:ind w:left="38" w:right="-20"/>
              <w:jc w:val="left"/>
              <w:tabs>
                <w:tab w:pos="1140" w:val="left"/>
                <w:tab w:pos="2400" w:val="left"/>
              </w:tabs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MILVA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6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8"/>
              </w:rPr>
              <w:t>VILSON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34"/>
                <w:w w:val="108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161616"/>
                <w:spacing w:val="0"/>
                <w:w w:val="108"/>
              </w:rPr>
              <w:t>EKONOMI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1210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2" w:after="0" w:line="240" w:lineRule="auto"/>
              <w:ind w:left="1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2"/>
              </w:rPr>
              <w:t>DURRES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3566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2" w:after="0" w:line="240" w:lineRule="auto"/>
              <w:ind w:left="2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41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7"/>
              </w:rPr>
              <w:t>SOCIALISTE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13"/>
                <w:w w:val="107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16161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color w:val="161616"/>
                <w:spacing w:val="16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6"/>
              </w:rPr>
              <w:t>SHQIPERISE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</w:tr>
      <w:tr>
        <w:trPr>
          <w:trHeight w:val="221" w:hRule="exact"/>
        </w:trPr>
        <w:tc>
          <w:tcPr>
            <w:tcW w:w="389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1" w:after="0" w:line="180" w:lineRule="exact"/>
              <w:ind w:left="154" w:right="-81"/>
              <w:jc w:val="left"/>
              <w:rPr>
                <w:rFonts w:ascii="Courier New" w:hAnsi="Courier New" w:cs="Courier New" w:eastAsia="Courier New"/>
                <w:sz w:val="17"/>
                <w:szCs w:val="17"/>
              </w:rPr>
            </w:pPr>
            <w:rPr/>
            <w:r>
              <w:rPr>
                <w:rFonts w:ascii="Courier New" w:hAnsi="Courier New" w:cs="Courier New" w:eastAsia="Courier New"/>
                <w:sz w:val="17"/>
                <w:szCs w:val="17"/>
                <w:color w:val="282828"/>
                <w:spacing w:val="0"/>
                <w:w w:val="111"/>
              </w:rPr>
              <w:t>93</w:t>
            </w:r>
            <w:r>
              <w:rPr>
                <w:rFonts w:ascii="Courier New" w:hAnsi="Courier New" w:cs="Courier New" w:eastAsia="Courier New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09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22" w:after="0" w:line="240" w:lineRule="auto"/>
              <w:ind w:left="38" w:right="-20"/>
              <w:jc w:val="left"/>
              <w:tabs>
                <w:tab w:pos="1160" w:val="left"/>
                <w:tab w:pos="2400" w:val="left"/>
              </w:tabs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17"/>
              </w:rPr>
              <w:t>MIMI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PJETER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8"/>
              </w:rPr>
              <w:t>KODHELI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1210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2" w:after="0" w:line="240" w:lineRule="auto"/>
              <w:ind w:left="2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3"/>
              </w:rPr>
              <w:t>KUKES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3566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2" w:after="0" w:line="240" w:lineRule="auto"/>
              <w:ind w:left="2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41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7"/>
              </w:rPr>
              <w:t>SOCIALISTE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13"/>
                <w:w w:val="107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16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6"/>
              </w:rPr>
              <w:t>SHQIPERISE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389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1" w:after="0" w:line="190" w:lineRule="exact"/>
              <w:ind w:left="154" w:right="-85"/>
              <w:jc w:val="left"/>
              <w:rPr>
                <w:rFonts w:ascii="Courier New" w:hAnsi="Courier New" w:cs="Courier New" w:eastAsia="Courier New"/>
                <w:sz w:val="17"/>
                <w:szCs w:val="17"/>
              </w:rPr>
            </w:pPr>
            <w:rPr/>
            <w:r>
              <w:rPr>
                <w:rFonts w:ascii="Courier New" w:hAnsi="Courier New" w:cs="Courier New" w:eastAsia="Courier New"/>
                <w:sz w:val="17"/>
                <w:szCs w:val="17"/>
                <w:color w:val="282828"/>
                <w:spacing w:val="0"/>
                <w:w w:val="113"/>
                <w:position w:val="1"/>
              </w:rPr>
              <w:t>94</w:t>
            </w:r>
            <w:r>
              <w:rPr>
                <w:rFonts w:ascii="Courier New" w:hAnsi="Courier New" w:cs="Courier New" w:eastAsia="Courier New"/>
                <w:sz w:val="17"/>
                <w:szCs w:val="17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409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22" w:after="0" w:line="240" w:lineRule="auto"/>
              <w:ind w:left="38" w:right="-20"/>
              <w:jc w:val="left"/>
              <w:tabs>
                <w:tab w:pos="1160" w:val="left"/>
                <w:tab w:pos="2400" w:val="left"/>
              </w:tabs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MIR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1"/>
                <w:w w:val="100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LA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17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MENTOR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22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KUMBARO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38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12"/>
              </w:rPr>
              <w:t>(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11"/>
              </w:rPr>
              <w:t>FURXHI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12"/>
              </w:rPr>
              <w:t>)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1210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2" w:after="0" w:line="240" w:lineRule="auto"/>
              <w:ind w:left="10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5"/>
              </w:rPr>
              <w:t>GJIROKASTER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3566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2" w:after="0" w:line="240" w:lineRule="auto"/>
              <w:ind w:left="2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41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7"/>
              </w:rPr>
              <w:t>SOCIALISTE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13"/>
                <w:w w:val="107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6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7"/>
              </w:rPr>
              <w:t>SHQIPERISE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</w:tr>
      <w:tr>
        <w:trPr>
          <w:trHeight w:val="221" w:hRule="exact"/>
        </w:trPr>
        <w:tc>
          <w:tcPr>
            <w:tcW w:w="389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1" w:after="0" w:line="180" w:lineRule="exact"/>
              <w:ind w:left="154" w:right="-81"/>
              <w:jc w:val="left"/>
              <w:rPr>
                <w:rFonts w:ascii="Courier New" w:hAnsi="Courier New" w:cs="Courier New" w:eastAsia="Courier New"/>
                <w:sz w:val="17"/>
                <w:szCs w:val="17"/>
              </w:rPr>
            </w:pPr>
            <w:rPr/>
            <w:r>
              <w:rPr>
                <w:rFonts w:ascii="Courier New" w:hAnsi="Courier New" w:cs="Courier New" w:eastAsia="Courier New"/>
                <w:sz w:val="17"/>
                <w:szCs w:val="17"/>
                <w:color w:val="282828"/>
                <w:spacing w:val="0"/>
                <w:w w:val="111"/>
              </w:rPr>
              <w:t>95</w:t>
            </w:r>
            <w:r>
              <w:rPr>
                <w:rFonts w:ascii="Courier New" w:hAnsi="Courier New" w:cs="Courier New" w:eastAsia="Courier New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09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38" w:right="-20"/>
              <w:jc w:val="left"/>
              <w:tabs>
                <w:tab w:pos="1160" w:val="left"/>
                <w:tab w:pos="2400" w:val="left"/>
              </w:tabs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MONIKA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6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RAMAZAN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6"/>
              </w:rPr>
              <w:t>KRYEMADHI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1210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3"/>
              </w:rPr>
              <w:t>ELBASAN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3566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3" w:after="0" w:line="240" w:lineRule="auto"/>
              <w:ind w:left="2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LEVIZJA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9"/>
              </w:rPr>
              <w:t>SOCIALISTE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12"/>
                <w:w w:val="109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PE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9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9"/>
              </w:rPr>
              <w:t>INTEGRIM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389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31" w:after="0" w:line="180" w:lineRule="exact"/>
              <w:ind w:left="154" w:right="-79"/>
              <w:jc w:val="left"/>
              <w:rPr>
                <w:rFonts w:ascii="Courier New" w:hAnsi="Courier New" w:cs="Courier New" w:eastAsia="Courier New"/>
                <w:sz w:val="17"/>
                <w:szCs w:val="17"/>
              </w:rPr>
            </w:pPr>
            <w:rPr/>
            <w:r>
              <w:rPr>
                <w:rFonts w:ascii="Courier New" w:hAnsi="Courier New" w:cs="Courier New" w:eastAsia="Courier New"/>
                <w:sz w:val="17"/>
                <w:szCs w:val="17"/>
                <w:color w:val="282828"/>
                <w:spacing w:val="0"/>
                <w:w w:val="110"/>
              </w:rPr>
              <w:t>96</w:t>
            </w:r>
            <w:r>
              <w:rPr>
                <w:rFonts w:ascii="Courier New" w:hAnsi="Courier New" w:cs="Courier New" w:eastAsia="Courier New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094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22" w:after="0" w:line="240" w:lineRule="auto"/>
              <w:ind w:left="38" w:right="-20"/>
              <w:jc w:val="left"/>
              <w:tabs>
                <w:tab w:pos="1160" w:val="left"/>
                <w:tab w:pos="2400" w:val="left"/>
              </w:tabs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  <w:position w:val="1"/>
              </w:rPr>
              <w:t>MUSA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-24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  <w:position w:val="1"/>
              </w:rPr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  <w:position w:val="1"/>
              </w:rPr>
              <w:t>REXHEP</w:t>
              <w:tab/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14"/>
                <w:position w:val="0"/>
              </w:rPr>
              <w:t>ULQINI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1210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2" w:after="0" w:line="240" w:lineRule="auto"/>
              <w:ind w:left="2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3"/>
              </w:rPr>
              <w:t>ELBASAN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3566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22" w:after="0" w:line="240" w:lineRule="auto"/>
              <w:ind w:left="2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PARTIA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41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7"/>
              </w:rPr>
              <w:t>SOCIALISTE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13"/>
                <w:w w:val="107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6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282828"/>
                <w:spacing w:val="0"/>
                <w:w w:val="107"/>
              </w:rPr>
              <w:t>SHQIPERISE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</w:tr>
    </w:tbl>
    <w:p>
      <w:pPr>
        <w:jc w:val="left"/>
        <w:spacing w:after="0"/>
        <w:sectPr>
          <w:pgMar w:header="0" w:footer="0" w:top="1480" w:bottom="280" w:left="1720" w:right="840"/>
          <w:headerReference w:type="default" r:id="rId1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41" w:after="0" w:line="240" w:lineRule="auto"/>
        <w:ind w:right="97"/>
        <w:jc w:val="right"/>
        <w:rPr>
          <w:rFonts w:ascii="Arial" w:hAnsi="Arial" w:cs="Arial" w:eastAsia="Arial"/>
          <w:sz w:val="15"/>
          <w:szCs w:val="15"/>
        </w:rPr>
      </w:pPr>
      <w:rPr/>
      <w:r>
        <w:rPr>
          <w:rFonts w:ascii="Arial" w:hAnsi="Arial" w:cs="Arial" w:eastAsia="Arial"/>
          <w:sz w:val="15"/>
          <w:szCs w:val="15"/>
          <w:color w:val="2A2A2A"/>
          <w:spacing w:val="0"/>
          <w:w w:val="118"/>
          <w:i/>
        </w:rPr>
        <w:t>Lidhja2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</w:r>
    </w:p>
    <w:p>
      <w:pPr>
        <w:spacing w:before="10" w:after="0" w:line="240" w:lineRule="auto"/>
        <w:ind w:left="6354" w:right="-20"/>
        <w:jc w:val="left"/>
        <w:rPr>
          <w:rFonts w:ascii="Arial" w:hAnsi="Arial" w:cs="Arial" w:eastAsia="Arial"/>
          <w:sz w:val="15"/>
          <w:szCs w:val="15"/>
        </w:rPr>
      </w:pPr>
      <w:rPr/>
      <w:r>
        <w:rPr>
          <w:rFonts w:ascii="Arial" w:hAnsi="Arial" w:cs="Arial" w:eastAsia="Arial"/>
          <w:sz w:val="15"/>
          <w:szCs w:val="15"/>
          <w:color w:val="2A2A2A"/>
          <w:spacing w:val="0"/>
          <w:w w:val="95"/>
          <w:i/>
        </w:rPr>
        <w:t>ZGJEDHJET</w:t>
      </w:r>
      <w:r>
        <w:rPr>
          <w:rFonts w:ascii="Arial" w:hAnsi="Arial" w:cs="Arial" w:eastAsia="Arial"/>
          <w:sz w:val="15"/>
          <w:szCs w:val="15"/>
          <w:color w:val="2A2A2A"/>
          <w:spacing w:val="-3"/>
          <w:w w:val="95"/>
          <w:i/>
        </w:rPr>
        <w:t> </w:t>
      </w:r>
      <w:r>
        <w:rPr>
          <w:rFonts w:ascii="Arial" w:hAnsi="Arial" w:cs="Arial" w:eastAsia="Arial"/>
          <w:sz w:val="15"/>
          <w:szCs w:val="15"/>
          <w:color w:val="2A2A2A"/>
          <w:spacing w:val="0"/>
          <w:w w:val="100"/>
          <w:i/>
        </w:rPr>
        <w:t>P</w:t>
      </w:r>
      <w:r>
        <w:rPr>
          <w:rFonts w:ascii="Arial" w:hAnsi="Arial" w:cs="Arial" w:eastAsia="Arial"/>
          <w:sz w:val="15"/>
          <w:szCs w:val="15"/>
          <w:color w:val="2A2A2A"/>
          <w:spacing w:val="0"/>
          <w:w w:val="100"/>
          <w:i/>
        </w:rPr>
        <w:t>R</w:t>
      </w:r>
      <w:r>
        <w:rPr>
          <w:rFonts w:ascii="Arial" w:hAnsi="Arial" w:cs="Arial" w:eastAsia="Arial"/>
          <w:sz w:val="15"/>
          <w:szCs w:val="15"/>
          <w:color w:val="2A2A2A"/>
          <w:spacing w:val="37"/>
          <w:w w:val="100"/>
          <w:i/>
        </w:rPr>
        <w:t> </w:t>
      </w:r>
      <w:r>
        <w:rPr>
          <w:rFonts w:ascii="Arial" w:hAnsi="Arial" w:cs="Arial" w:eastAsia="Arial"/>
          <w:sz w:val="15"/>
          <w:szCs w:val="15"/>
          <w:color w:val="2A2A2A"/>
          <w:spacing w:val="0"/>
          <w:w w:val="100"/>
          <w:i/>
        </w:rPr>
        <w:t>KUVENDI</w:t>
      </w:r>
      <w:r>
        <w:rPr>
          <w:rFonts w:ascii="Arial" w:hAnsi="Arial" w:cs="Arial" w:eastAsia="Arial"/>
          <w:sz w:val="15"/>
          <w:szCs w:val="15"/>
          <w:color w:val="2A2A2A"/>
          <w:spacing w:val="0"/>
          <w:w w:val="100"/>
          <w:i/>
        </w:rPr>
        <w:t>N</w:t>
      </w:r>
      <w:r>
        <w:rPr>
          <w:rFonts w:ascii="Arial" w:hAnsi="Arial" w:cs="Arial" w:eastAsia="Arial"/>
          <w:sz w:val="15"/>
          <w:szCs w:val="15"/>
          <w:color w:val="2A2A2A"/>
          <w:spacing w:val="6"/>
          <w:w w:val="100"/>
          <w:i/>
        </w:rPr>
        <w:t> </w:t>
      </w:r>
      <w:r>
        <w:rPr>
          <w:rFonts w:ascii="Arial" w:hAnsi="Arial" w:cs="Arial" w:eastAsia="Arial"/>
          <w:sz w:val="15"/>
          <w:szCs w:val="15"/>
          <w:color w:val="2A2A2A"/>
          <w:spacing w:val="0"/>
          <w:w w:val="100"/>
          <w:i/>
        </w:rPr>
        <w:t>E</w:t>
      </w:r>
      <w:r>
        <w:rPr>
          <w:rFonts w:ascii="Arial" w:hAnsi="Arial" w:cs="Arial" w:eastAsia="Arial"/>
          <w:sz w:val="15"/>
          <w:szCs w:val="15"/>
          <w:color w:val="2A2A2A"/>
          <w:spacing w:val="-12"/>
          <w:w w:val="100"/>
          <w:i/>
        </w:rPr>
        <w:t> </w:t>
      </w:r>
      <w:r>
        <w:rPr>
          <w:rFonts w:ascii="Arial" w:hAnsi="Arial" w:cs="Arial" w:eastAsia="Arial"/>
          <w:sz w:val="15"/>
          <w:szCs w:val="15"/>
          <w:color w:val="2A2A2A"/>
          <w:spacing w:val="0"/>
          <w:w w:val="111"/>
          <w:i/>
        </w:rPr>
        <w:t>SHQIP</w:t>
      </w:r>
      <w:r>
        <w:rPr>
          <w:rFonts w:ascii="Arial" w:hAnsi="Arial" w:cs="Arial" w:eastAsia="Arial"/>
          <w:sz w:val="15"/>
          <w:szCs w:val="15"/>
          <w:color w:val="2A2A2A"/>
          <w:spacing w:val="0"/>
          <w:w w:val="111"/>
          <w:i/>
        </w:rPr>
        <w:t> </w:t>
      </w:r>
      <w:r>
        <w:rPr>
          <w:rFonts w:ascii="Arial" w:hAnsi="Arial" w:cs="Arial" w:eastAsia="Arial"/>
          <w:sz w:val="15"/>
          <w:szCs w:val="15"/>
          <w:color w:val="2A2A2A"/>
          <w:spacing w:val="0"/>
          <w:w w:val="111"/>
          <w:i/>
        </w:rPr>
        <w:t>RIS</w:t>
      </w:r>
      <w:r>
        <w:rPr>
          <w:rFonts w:ascii="Arial" w:hAnsi="Arial" w:cs="Arial" w:eastAsia="Arial"/>
          <w:sz w:val="15"/>
          <w:szCs w:val="15"/>
          <w:color w:val="2A2A2A"/>
          <w:spacing w:val="0"/>
          <w:w w:val="113"/>
          <w:i/>
        </w:rPr>
        <w:t>2017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</w:r>
    </w:p>
    <w:p>
      <w:pPr>
        <w:spacing w:before="5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3051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10101"/>
          <w:spacing w:val="0"/>
          <w:w w:val="114"/>
          <w:b/>
          <w:bCs/>
        </w:rPr>
        <w:t>L</w:t>
      </w:r>
      <w:r>
        <w:rPr>
          <w:rFonts w:ascii="Arial" w:hAnsi="Arial" w:cs="Arial" w:eastAsia="Arial"/>
          <w:sz w:val="17"/>
          <w:szCs w:val="17"/>
          <w:color w:val="010101"/>
          <w:spacing w:val="-34"/>
          <w:w w:val="114"/>
          <w:b/>
          <w:bCs/>
        </w:rPr>
        <w:t>I</w:t>
      </w:r>
      <w:r>
        <w:rPr>
          <w:rFonts w:ascii="Arial" w:hAnsi="Arial" w:cs="Arial" w:eastAsia="Arial"/>
          <w:sz w:val="17"/>
          <w:szCs w:val="17"/>
          <w:color w:val="1A1A1A"/>
          <w:spacing w:val="-5"/>
          <w:w w:val="114"/>
          <w:b/>
          <w:bCs/>
        </w:rPr>
        <w:t>S</w:t>
      </w:r>
      <w:r>
        <w:rPr>
          <w:rFonts w:ascii="Arial" w:hAnsi="Arial" w:cs="Arial" w:eastAsia="Arial"/>
          <w:sz w:val="17"/>
          <w:szCs w:val="17"/>
          <w:color w:val="010101"/>
          <w:spacing w:val="0"/>
          <w:w w:val="114"/>
          <w:b/>
          <w:bCs/>
        </w:rPr>
        <w:t>T</w:t>
      </w:r>
      <w:r>
        <w:rPr>
          <w:rFonts w:ascii="Arial" w:hAnsi="Arial" w:cs="Arial" w:eastAsia="Arial"/>
          <w:sz w:val="17"/>
          <w:szCs w:val="17"/>
          <w:color w:val="010101"/>
          <w:spacing w:val="0"/>
          <w:w w:val="114"/>
          <w:b/>
          <w:bCs/>
        </w:rPr>
        <w:t>A</w:t>
      </w:r>
      <w:r>
        <w:rPr>
          <w:rFonts w:ascii="Arial" w:hAnsi="Arial" w:cs="Arial" w:eastAsia="Arial"/>
          <w:sz w:val="17"/>
          <w:szCs w:val="17"/>
          <w:color w:val="010101"/>
          <w:spacing w:val="-5"/>
          <w:w w:val="114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010101"/>
          <w:spacing w:val="0"/>
          <w:w w:val="100"/>
          <w:b/>
          <w:bCs/>
        </w:rPr>
        <w:t>EME</w:t>
      </w:r>
      <w:r>
        <w:rPr>
          <w:rFonts w:ascii="Arial" w:hAnsi="Arial" w:cs="Arial" w:eastAsia="Arial"/>
          <w:sz w:val="17"/>
          <w:szCs w:val="17"/>
          <w:color w:val="010101"/>
          <w:spacing w:val="2"/>
          <w:w w:val="100"/>
          <w:b/>
          <w:bCs/>
        </w:rPr>
        <w:t>R</w:t>
      </w:r>
      <w:r>
        <w:rPr>
          <w:rFonts w:ascii="Arial" w:hAnsi="Arial" w:cs="Arial" w:eastAsia="Arial"/>
          <w:sz w:val="17"/>
          <w:szCs w:val="17"/>
          <w:color w:val="1A1A1A"/>
          <w:spacing w:val="-12"/>
          <w:w w:val="100"/>
          <w:b/>
          <w:bCs/>
        </w:rPr>
        <w:t>O</w:t>
      </w:r>
      <w:r>
        <w:rPr>
          <w:rFonts w:ascii="Arial" w:hAnsi="Arial" w:cs="Arial" w:eastAsia="Arial"/>
          <w:sz w:val="17"/>
          <w:szCs w:val="17"/>
          <w:color w:val="010101"/>
          <w:spacing w:val="0"/>
          <w:w w:val="100"/>
          <w:b/>
          <w:bCs/>
        </w:rPr>
        <w:t>R</w:t>
      </w:r>
      <w:r>
        <w:rPr>
          <w:rFonts w:ascii="Arial" w:hAnsi="Arial" w:cs="Arial" w:eastAsia="Arial"/>
          <w:sz w:val="17"/>
          <w:szCs w:val="17"/>
          <w:color w:val="010101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7"/>
          <w:szCs w:val="17"/>
          <w:color w:val="010101"/>
          <w:spacing w:val="22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010101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7"/>
          <w:szCs w:val="17"/>
          <w:color w:val="010101"/>
          <w:spacing w:val="1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010101"/>
          <w:spacing w:val="0"/>
          <w:w w:val="100"/>
          <w:b/>
          <w:bCs/>
        </w:rPr>
        <w:t>DEPUTETEVE</w:t>
      </w:r>
      <w:r>
        <w:rPr>
          <w:rFonts w:ascii="Arial" w:hAnsi="Arial" w:cs="Arial" w:eastAsia="Arial"/>
          <w:sz w:val="17"/>
          <w:szCs w:val="17"/>
          <w:color w:val="010101"/>
          <w:spacing w:val="18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010101"/>
          <w:spacing w:val="0"/>
          <w:w w:val="100"/>
          <w:b/>
          <w:bCs/>
        </w:rPr>
        <w:t>TE</w:t>
      </w:r>
      <w:r>
        <w:rPr>
          <w:rFonts w:ascii="Arial" w:hAnsi="Arial" w:cs="Arial" w:eastAsia="Arial"/>
          <w:sz w:val="17"/>
          <w:szCs w:val="17"/>
          <w:color w:val="010101"/>
          <w:spacing w:val="5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color w:val="010101"/>
          <w:spacing w:val="0"/>
          <w:w w:val="102"/>
          <w:b/>
          <w:bCs/>
        </w:rPr>
        <w:t>ZGJEDHUR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2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9.200001" w:type="dxa"/>
      </w:tblPr>
      <w:tblGrid/>
      <w:tr>
        <w:trPr>
          <w:trHeight w:val="226" w:hRule="exact"/>
        </w:trPr>
        <w:tc>
          <w:tcPr>
            <w:tcW w:w="403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0" w:after="0" w:line="190" w:lineRule="exact"/>
              <w:ind w:left="2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010101"/>
                <w:spacing w:val="0"/>
                <w:w w:val="118"/>
                <w:b/>
                <w:bCs/>
              </w:rPr>
              <w:t>Nr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210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0" w:after="0" w:line="190" w:lineRule="exact"/>
              <w:ind w:left="29" w:right="-20"/>
              <w:jc w:val="left"/>
              <w:tabs>
                <w:tab w:pos="1180" w:val="left"/>
                <w:tab w:pos="2460" w:val="left"/>
              </w:tabs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010101"/>
                <w:w w:val="107"/>
                <w:b/>
                <w:bCs/>
              </w:rPr>
              <w:t>Em</w:t>
            </w:r>
            <w:r>
              <w:rPr>
                <w:rFonts w:ascii="Arial" w:hAnsi="Arial" w:cs="Arial" w:eastAsia="Arial"/>
                <w:sz w:val="17"/>
                <w:szCs w:val="17"/>
                <w:color w:val="010101"/>
                <w:spacing w:val="-2"/>
                <w:w w:val="108"/>
                <w:b/>
                <w:bCs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0"/>
                <w:w w:val="164"/>
                <w:b/>
                <w:bCs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0"/>
                <w:w w:val="100"/>
                <w:b/>
                <w:bCs/>
              </w:rPr>
              <w:tab/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0"/>
                <w:w w:val="100"/>
                <w:b/>
                <w:bCs/>
              </w:rPr>
            </w:r>
            <w:r>
              <w:rPr>
                <w:rFonts w:ascii="Arial" w:hAnsi="Arial" w:cs="Arial" w:eastAsia="Arial"/>
                <w:sz w:val="17"/>
                <w:szCs w:val="17"/>
                <w:color w:val="010101"/>
                <w:spacing w:val="-13"/>
                <w:w w:val="102"/>
                <w:b/>
                <w:bCs/>
              </w:rPr>
              <w:t>A</w:t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0"/>
                <w:w w:val="114"/>
                <w:b/>
                <w:bCs/>
              </w:rPr>
              <w:t>te</w:t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-2"/>
                <w:w w:val="114"/>
                <w:b/>
                <w:bCs/>
              </w:rPr>
              <w:t>s</w:t>
            </w:r>
            <w:r>
              <w:rPr>
                <w:rFonts w:ascii="Arial" w:hAnsi="Arial" w:cs="Arial" w:eastAsia="Arial"/>
                <w:sz w:val="17"/>
                <w:szCs w:val="17"/>
                <w:color w:val="010101"/>
                <w:spacing w:val="-8"/>
                <w:w w:val="164"/>
                <w:b/>
                <w:bCs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0"/>
                <w:w w:val="116"/>
                <w:b/>
                <w:bCs/>
              </w:rPr>
              <w:t>a</w:t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0"/>
                <w:w w:val="100"/>
                <w:b/>
                <w:bCs/>
              </w:rPr>
              <w:tab/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0"/>
                <w:w w:val="100"/>
                <w:b/>
                <w:bCs/>
              </w:rPr>
            </w:r>
            <w:r>
              <w:rPr>
                <w:rFonts w:ascii="Arial" w:hAnsi="Arial" w:cs="Arial" w:eastAsia="Arial"/>
                <w:sz w:val="17"/>
                <w:szCs w:val="17"/>
                <w:color w:val="010101"/>
                <w:spacing w:val="0"/>
                <w:w w:val="113"/>
                <w:b/>
                <w:bCs/>
              </w:rPr>
              <w:t>Mb</w:t>
            </w:r>
            <w:r>
              <w:rPr>
                <w:rFonts w:ascii="Arial" w:hAnsi="Arial" w:cs="Arial" w:eastAsia="Arial"/>
                <w:sz w:val="17"/>
                <w:szCs w:val="17"/>
                <w:color w:val="010101"/>
                <w:spacing w:val="-20"/>
                <w:w w:val="113"/>
                <w:b/>
                <w:bCs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0"/>
                <w:w w:val="116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17"/>
                <w:szCs w:val="17"/>
                <w:color w:val="010101"/>
                <w:spacing w:val="0"/>
                <w:w w:val="114"/>
                <w:b/>
                <w:bCs/>
              </w:rPr>
              <w:t>mri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243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3" w:after="0" w:line="240" w:lineRule="auto"/>
              <w:ind w:left="2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010101"/>
                <w:spacing w:val="1"/>
                <w:w w:val="101"/>
                <w:b/>
                <w:bCs/>
              </w:rPr>
              <w:t>Q</w:t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11"/>
                <w:w w:val="105"/>
                <w:b/>
                <w:bCs/>
              </w:rPr>
              <w:t>a</w:t>
            </w:r>
            <w:r>
              <w:rPr>
                <w:rFonts w:ascii="Arial" w:hAnsi="Arial" w:cs="Arial" w:eastAsia="Arial"/>
                <w:sz w:val="17"/>
                <w:szCs w:val="17"/>
                <w:color w:val="010101"/>
                <w:spacing w:val="-1"/>
                <w:w w:val="118"/>
                <w:b/>
                <w:bCs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-6"/>
                <w:w w:val="118"/>
                <w:b/>
                <w:bCs/>
              </w:rPr>
              <w:t>k</w:t>
            </w:r>
            <w:r>
              <w:rPr>
                <w:rFonts w:ascii="Arial" w:hAnsi="Arial" w:cs="Arial" w:eastAsia="Arial"/>
                <w:sz w:val="17"/>
                <w:szCs w:val="17"/>
                <w:color w:val="010101"/>
                <w:spacing w:val="0"/>
                <w:w w:val="119"/>
                <w:b/>
                <w:bCs/>
              </w:rPr>
              <w:t>u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667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0" w:after="0" w:line="190" w:lineRule="exact"/>
              <w:ind w:left="2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010101"/>
                <w:w w:val="105"/>
                <w:b/>
                <w:bCs/>
              </w:rPr>
              <w:t>S</w:t>
            </w:r>
            <w:r>
              <w:rPr>
                <w:rFonts w:ascii="Arial" w:hAnsi="Arial" w:cs="Arial" w:eastAsia="Arial"/>
                <w:sz w:val="17"/>
                <w:szCs w:val="17"/>
                <w:color w:val="010101"/>
                <w:spacing w:val="-18"/>
                <w:w w:val="105"/>
                <w:b/>
                <w:bCs/>
              </w:rPr>
              <w:t>u</w:t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0"/>
                <w:w w:val="117"/>
                <w:b/>
                <w:bCs/>
              </w:rPr>
              <w:t>bjek</w:t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-8"/>
                <w:w w:val="118"/>
                <w:b/>
                <w:bCs/>
              </w:rPr>
              <w:t>t</w:t>
            </w:r>
            <w:r>
              <w:rPr>
                <w:rFonts w:ascii="Arial" w:hAnsi="Arial" w:cs="Arial" w:eastAsia="Arial"/>
                <w:sz w:val="17"/>
                <w:szCs w:val="17"/>
                <w:color w:val="010101"/>
                <w:spacing w:val="0"/>
                <w:w w:val="164"/>
                <w:b/>
                <w:bCs/>
              </w:rPr>
              <w:t>i</w:t>
            </w:r>
            <w:r>
              <w:rPr>
                <w:rFonts w:ascii="Arial" w:hAnsi="Arial" w:cs="Arial" w:eastAsia="Arial"/>
                <w:sz w:val="17"/>
                <w:szCs w:val="17"/>
                <w:color w:val="010101"/>
                <w:spacing w:val="-10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0"/>
                <w:w w:val="111"/>
                <w:b/>
                <w:bCs/>
              </w:rPr>
              <w:t>zgje</w:t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5"/>
                <w:w w:val="111"/>
                <w:b/>
                <w:bCs/>
              </w:rPr>
              <w:t>d</w:t>
            </w:r>
            <w:r>
              <w:rPr>
                <w:rFonts w:ascii="Arial" w:hAnsi="Arial" w:cs="Arial" w:eastAsia="Arial"/>
                <w:sz w:val="17"/>
                <w:szCs w:val="17"/>
                <w:color w:val="010101"/>
                <w:spacing w:val="-18"/>
                <w:w w:val="118"/>
                <w:b/>
                <w:bCs/>
              </w:rPr>
              <w:t>h</w:t>
            </w:r>
            <w:r>
              <w:rPr>
                <w:rFonts w:ascii="Arial" w:hAnsi="Arial" w:cs="Arial" w:eastAsia="Arial"/>
                <w:sz w:val="17"/>
                <w:szCs w:val="17"/>
                <w:color w:val="1A1A1A"/>
                <w:spacing w:val="-10"/>
                <w:w w:val="115"/>
                <w:b/>
                <w:bCs/>
              </w:rPr>
              <w:t>o</w:t>
            </w:r>
            <w:r>
              <w:rPr>
                <w:rFonts w:ascii="Arial" w:hAnsi="Arial" w:cs="Arial" w:eastAsia="Arial"/>
                <w:sz w:val="17"/>
                <w:szCs w:val="17"/>
                <w:color w:val="010101"/>
                <w:spacing w:val="0"/>
                <w:w w:val="134"/>
                <w:b/>
                <w:bCs/>
              </w:rPr>
              <w:t>r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35" w:hRule="exact"/>
        </w:trPr>
        <w:tc>
          <w:tcPr>
            <w:tcW w:w="403" w:type="dxa"/>
            <w:tcBorders>
              <w:top w:val="single" w:sz="7.68" w:space="0" w:color="000000"/>
              <w:bottom w:val="single" w:sz="3.84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3" w:after="0" w:line="198" w:lineRule="exact"/>
              <w:ind w:left="154" w:right="-90"/>
              <w:jc w:val="left"/>
              <w:rPr>
                <w:rFonts w:ascii="Courier New" w:hAnsi="Courier New" w:cs="Courier New" w:eastAsia="Courier New"/>
                <w:sz w:val="18"/>
                <w:szCs w:val="18"/>
              </w:rPr>
            </w:pPr>
            <w:rPr/>
            <w:r>
              <w:rPr>
                <w:rFonts w:ascii="Courier New" w:hAnsi="Courier New" w:cs="Courier New" w:eastAsia="Courier New"/>
                <w:sz w:val="18"/>
                <w:szCs w:val="18"/>
                <w:color w:val="1A1A1A"/>
                <w:spacing w:val="0"/>
                <w:w w:val="113"/>
                <w:position w:val="1"/>
              </w:rPr>
              <w:t>97</w:t>
            </w:r>
            <w:r>
              <w:rPr>
                <w:rFonts w:ascii="Courier New" w:hAnsi="Courier New" w:cs="Courier New" w:eastAsia="Courier New"/>
                <w:sz w:val="18"/>
                <w:szCs w:val="18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4210" w:type="dxa"/>
            <w:tcBorders>
              <w:top w:val="single" w:sz="7.68" w:space="0" w:color="000000"/>
              <w:bottom w:val="single" w:sz="3.84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4" w:after="0" w:line="240" w:lineRule="auto"/>
              <w:ind w:left="29" w:right="-20"/>
              <w:jc w:val="left"/>
              <w:tabs>
                <w:tab w:pos="1200" w:val="left"/>
                <w:tab w:pos="2460" w:val="left"/>
              </w:tabs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MYSLIM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  <w:t>NAZIF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  <w:t>MURRIZI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243" w:type="dxa"/>
            <w:tcBorders>
              <w:top w:val="single" w:sz="7.68" w:space="0" w:color="000000"/>
              <w:bottom w:val="single" w:sz="3.84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4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  <w:t>FIER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667" w:type="dxa"/>
            <w:tcBorders>
              <w:top w:val="single" w:sz="7.68" w:space="0" w:color="000000"/>
              <w:bottom w:val="single" w:sz="3.84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4" w:after="0" w:line="240" w:lineRule="auto"/>
              <w:ind w:left="38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PARTI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35"/>
                <w:w w:val="92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  <w:t>DEMOKRATIKE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403" w:type="dxa"/>
            <w:tcBorders>
              <w:top w:val="single" w:sz="3.84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3" w:after="0" w:line="188" w:lineRule="exact"/>
              <w:ind w:left="154" w:right="-88"/>
              <w:jc w:val="left"/>
              <w:rPr>
                <w:rFonts w:ascii="Courier New" w:hAnsi="Courier New" w:cs="Courier New" w:eastAsia="Courier New"/>
                <w:sz w:val="18"/>
                <w:szCs w:val="18"/>
              </w:rPr>
            </w:pPr>
            <w:rPr/>
            <w:r>
              <w:rPr>
                <w:rFonts w:ascii="Courier New" w:hAnsi="Courier New" w:cs="Courier New" w:eastAsia="Courier New"/>
                <w:sz w:val="18"/>
                <w:szCs w:val="18"/>
                <w:color w:val="2A2A2A"/>
                <w:spacing w:val="0"/>
                <w:w w:val="112"/>
              </w:rPr>
              <w:t>98</w:t>
            </w:r>
            <w:r>
              <w:rPr>
                <w:rFonts w:ascii="Courier New" w:hAnsi="Courier New" w:cs="Courier New" w:eastAsia="Courier New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210" w:type="dxa"/>
            <w:tcBorders>
              <w:top w:val="single" w:sz="3.84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4" w:after="0" w:line="240" w:lineRule="auto"/>
              <w:ind w:left="29" w:right="-20"/>
              <w:jc w:val="left"/>
              <w:tabs>
                <w:tab w:pos="1200" w:val="left"/>
                <w:tab w:pos="2460" w:val="left"/>
              </w:tabs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  <w:t>NADIRE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  <w:t>FEVRI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ME&lt;;ORAPAJ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243" w:type="dxa"/>
            <w:tcBorders>
              <w:top w:val="single" w:sz="3.84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VLORE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667" w:type="dxa"/>
            <w:tcBorders>
              <w:top w:val="single" w:sz="3.84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4" w:after="0" w:line="240" w:lineRule="auto"/>
              <w:ind w:left="38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PARTI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35"/>
                <w:w w:val="92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DEMOKRATIKE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403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188" w:lineRule="exact"/>
              <w:ind w:left="154" w:right="-82"/>
              <w:jc w:val="left"/>
              <w:rPr>
                <w:rFonts w:ascii="Courier New" w:hAnsi="Courier New" w:cs="Courier New" w:eastAsia="Courier New"/>
                <w:sz w:val="18"/>
                <w:szCs w:val="18"/>
              </w:rPr>
            </w:pPr>
            <w:rPr/>
            <w:r>
              <w:rPr>
                <w:rFonts w:ascii="Courier New" w:hAnsi="Courier New" w:cs="Courier New" w:eastAsia="Courier New"/>
                <w:sz w:val="18"/>
                <w:szCs w:val="18"/>
                <w:color w:val="2A2A2A"/>
                <w:spacing w:val="0"/>
                <w:w w:val="109"/>
              </w:rPr>
              <w:t>99</w:t>
            </w:r>
            <w:r>
              <w:rPr>
                <w:rFonts w:ascii="Courier New" w:hAnsi="Courier New" w:cs="Courier New" w:eastAsia="Courier New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210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ind w:left="29" w:right="-20"/>
              <w:jc w:val="left"/>
              <w:tabs>
                <w:tab w:pos="1200" w:val="left"/>
                <w:tab w:pos="2460" w:val="left"/>
              </w:tabs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NARD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  <w:t>LAZER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NDOKA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243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SHKODER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667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38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PARTI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-1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DEMOKRATIKE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35" w:hRule="exact"/>
        </w:trPr>
        <w:tc>
          <w:tcPr>
            <w:tcW w:w="403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3" w:after="0" w:line="188" w:lineRule="exact"/>
              <w:ind w:left="67" w:right="-77"/>
              <w:jc w:val="left"/>
              <w:rPr>
                <w:rFonts w:ascii="Courier New" w:hAnsi="Courier New" w:cs="Courier New" w:eastAsia="Courier New"/>
                <w:sz w:val="18"/>
                <w:szCs w:val="18"/>
              </w:rPr>
            </w:pPr>
            <w:rPr/>
            <w:r>
              <w:rPr>
                <w:rFonts w:ascii="Courier New" w:hAnsi="Courier New" w:cs="Courier New" w:eastAsia="Courier New"/>
                <w:sz w:val="18"/>
                <w:szCs w:val="18"/>
                <w:color w:val="2A2A2A"/>
                <w:spacing w:val="0"/>
                <w:w w:val="100"/>
              </w:rPr>
              <w:t>100</w:t>
            </w:r>
            <w:r>
              <w:rPr>
                <w:rFonts w:ascii="Courier New" w:hAnsi="Courier New" w:cs="Courier New" w:eastAsia="Courier New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210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ind w:left="29" w:right="-20"/>
              <w:jc w:val="left"/>
              <w:tabs>
                <w:tab w:pos="1180" w:val="left"/>
                <w:tab w:pos="2460" w:val="left"/>
              </w:tabs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  <w:t>NASIP</w:t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QANI</w:t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  <w:t>NA&lt;;O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243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B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4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RAT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667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38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3"/>
              </w:rPr>
              <w:t>LEVIZJ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3"/>
              </w:rPr>
              <w:t>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17"/>
                <w:w w:val="93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SOCIALISTE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3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  <w:t>PER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6"/>
              </w:rPr>
              <w:t>INTE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6"/>
              </w:rPr>
              <w:t>G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-15"/>
                <w:w w:val="96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RIM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35" w:hRule="exact"/>
        </w:trPr>
        <w:tc>
          <w:tcPr>
            <w:tcW w:w="403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3" w:after="0" w:line="188" w:lineRule="exact"/>
              <w:ind w:left="67" w:right="-68"/>
              <w:jc w:val="left"/>
              <w:rPr>
                <w:rFonts w:ascii="Courier New" w:hAnsi="Courier New" w:cs="Courier New" w:eastAsia="Courier New"/>
                <w:sz w:val="18"/>
                <w:szCs w:val="18"/>
              </w:rPr>
            </w:pPr>
            <w:rPr/>
            <w:r>
              <w:rPr>
                <w:rFonts w:ascii="Courier New" w:hAnsi="Courier New" w:cs="Courier New" w:eastAsia="Courier New"/>
                <w:sz w:val="18"/>
                <w:szCs w:val="18"/>
                <w:color w:val="2A2A2A"/>
                <w:spacing w:val="0"/>
                <w:w w:val="100"/>
              </w:rPr>
              <w:t>101</w:t>
            </w:r>
            <w:r>
              <w:rPr>
                <w:rFonts w:ascii="Courier New" w:hAnsi="Courier New" w:cs="Courier New" w:eastAsia="Courier New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210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ind w:left="29" w:right="-20"/>
              <w:jc w:val="left"/>
              <w:tabs>
                <w:tab w:pos="1180" w:val="left"/>
                <w:tab w:pos="2460" w:val="left"/>
              </w:tabs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NIKO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5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  <w:t>LEKS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  <w:t>PELESHI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243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  <w:t>KOR&lt;;E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667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38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PARTI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18"/>
                <w:w w:val="92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SOCIALISTE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3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79"/>
              </w:rPr>
              <w:t>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20"/>
                <w:w w:val="79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4"/>
              </w:rPr>
              <w:t>SHQIPERISE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26" w:hRule="exact"/>
        </w:trPr>
        <w:tc>
          <w:tcPr>
            <w:tcW w:w="403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188" w:lineRule="exact"/>
              <w:ind w:left="67" w:right="-81"/>
              <w:jc w:val="left"/>
              <w:rPr>
                <w:rFonts w:ascii="Courier New" w:hAnsi="Courier New" w:cs="Courier New" w:eastAsia="Courier New"/>
                <w:sz w:val="18"/>
                <w:szCs w:val="18"/>
              </w:rPr>
            </w:pPr>
            <w:rPr/>
            <w:r>
              <w:rPr>
                <w:rFonts w:ascii="Courier New" w:hAnsi="Courier New" w:cs="Courier New" w:eastAsia="Courier New"/>
                <w:sz w:val="18"/>
                <w:szCs w:val="18"/>
                <w:color w:val="2A2A2A"/>
                <w:spacing w:val="0"/>
                <w:w w:val="100"/>
              </w:rPr>
              <w:t>102</w:t>
            </w:r>
            <w:r>
              <w:rPr>
                <w:rFonts w:ascii="Courier New" w:hAnsi="Courier New" w:cs="Courier New" w:eastAsia="Courier New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210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0" w:after="0" w:line="200" w:lineRule="exact"/>
              <w:ind w:left="29" w:right="-20"/>
              <w:jc w:val="left"/>
              <w:tabs>
                <w:tab w:pos="1200" w:val="left"/>
                <w:tab w:pos="2460" w:val="left"/>
              </w:tabs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  <w:position w:val="1"/>
              </w:rPr>
              <w:t>NORA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  <w:position w:val="1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  <w:position w:val="0"/>
              </w:rPr>
              <w:t>DOD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  <w:position w:val="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  <w:position w:val="0"/>
              </w:rPr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  <w:position w:val="1"/>
              </w:rPr>
              <w:t>MALAJ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1243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0" w:after="0" w:line="190" w:lineRule="exact"/>
              <w:ind w:left="29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DURRES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667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0" w:after="0" w:line="190" w:lineRule="exact"/>
              <w:ind w:left="38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3"/>
              </w:rPr>
              <w:t>LEVIZJ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3"/>
              </w:rPr>
              <w:t>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17"/>
                <w:w w:val="93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SOCIALISTE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3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  <w:t>PER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6"/>
              </w:rPr>
              <w:t>INTE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6"/>
              </w:rPr>
              <w:t>G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-15"/>
                <w:w w:val="96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RIM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35" w:hRule="exact"/>
        </w:trPr>
        <w:tc>
          <w:tcPr>
            <w:tcW w:w="403" w:type="dxa"/>
            <w:tcBorders>
              <w:top w:val="single" w:sz="7.68" w:space="0" w:color="000000"/>
              <w:bottom w:val="single" w:sz="3.84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3" w:after="0" w:line="198" w:lineRule="exact"/>
              <w:ind w:left="67" w:right="-74"/>
              <w:jc w:val="left"/>
              <w:rPr>
                <w:rFonts w:ascii="Courier New" w:hAnsi="Courier New" w:cs="Courier New" w:eastAsia="Courier New"/>
                <w:sz w:val="18"/>
                <w:szCs w:val="18"/>
              </w:rPr>
            </w:pPr>
            <w:rPr/>
            <w:r>
              <w:rPr>
                <w:rFonts w:ascii="Courier New" w:hAnsi="Courier New" w:cs="Courier New" w:eastAsia="Courier New"/>
                <w:sz w:val="18"/>
                <w:szCs w:val="18"/>
                <w:color w:val="2A2A2A"/>
                <w:spacing w:val="0"/>
                <w:w w:val="100"/>
                <w:position w:val="1"/>
              </w:rPr>
              <w:t>103</w:t>
            </w:r>
            <w:r>
              <w:rPr>
                <w:rFonts w:ascii="Courier New" w:hAnsi="Courier New" w:cs="Courier New" w:eastAsia="Courier New"/>
                <w:sz w:val="18"/>
                <w:szCs w:val="18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4210" w:type="dxa"/>
            <w:tcBorders>
              <w:top w:val="single" w:sz="7.68" w:space="0" w:color="000000"/>
              <w:bottom w:val="single" w:sz="3.84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4" w:after="0" w:line="240" w:lineRule="auto"/>
              <w:ind w:left="29" w:right="-20"/>
              <w:jc w:val="left"/>
              <w:tabs>
                <w:tab w:pos="1200" w:val="left"/>
                <w:tab w:pos="2460" w:val="left"/>
              </w:tabs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NURI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RAMIZ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BELBA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243" w:type="dxa"/>
            <w:tcBorders>
              <w:top w:val="single" w:sz="7.68" w:space="0" w:color="000000"/>
              <w:bottom w:val="single" w:sz="3.84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4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ELBASAN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667" w:type="dxa"/>
            <w:tcBorders>
              <w:top w:val="single" w:sz="7.68" w:space="0" w:color="000000"/>
              <w:bottom w:val="single" w:sz="3.84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38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PARTI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18"/>
                <w:w w:val="92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SOCIALISTE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3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79"/>
              </w:rPr>
              <w:t>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20"/>
                <w:w w:val="79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4"/>
              </w:rPr>
              <w:t>SHQIPERISE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35" w:hRule="exact"/>
        </w:trPr>
        <w:tc>
          <w:tcPr>
            <w:tcW w:w="403" w:type="dxa"/>
            <w:tcBorders>
              <w:top w:val="single" w:sz="3.84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3" w:after="0" w:line="198" w:lineRule="exact"/>
              <w:ind w:left="67" w:right="-81"/>
              <w:jc w:val="left"/>
              <w:rPr>
                <w:rFonts w:ascii="Courier New" w:hAnsi="Courier New" w:cs="Courier New" w:eastAsia="Courier New"/>
                <w:sz w:val="18"/>
                <w:szCs w:val="18"/>
              </w:rPr>
            </w:pPr>
            <w:rPr/>
            <w:r>
              <w:rPr>
                <w:rFonts w:ascii="Courier New" w:hAnsi="Courier New" w:cs="Courier New" w:eastAsia="Courier New"/>
                <w:sz w:val="18"/>
                <w:szCs w:val="18"/>
                <w:color w:val="2A2A2A"/>
                <w:spacing w:val="0"/>
                <w:w w:val="100"/>
                <w:position w:val="1"/>
              </w:rPr>
              <w:t>104</w:t>
            </w:r>
            <w:r>
              <w:rPr>
                <w:rFonts w:ascii="Courier New" w:hAnsi="Courier New" w:cs="Courier New" w:eastAsia="Courier New"/>
                <w:sz w:val="18"/>
                <w:szCs w:val="18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4210" w:type="dxa"/>
            <w:tcBorders>
              <w:top w:val="single" w:sz="3.84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ind w:left="19" w:right="-20"/>
              <w:jc w:val="left"/>
              <w:tabs>
                <w:tab w:pos="1200" w:val="left"/>
                <w:tab w:pos="2460" w:val="left"/>
              </w:tabs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OERD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  <w:t>EQREM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BYLYKBASHI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243" w:type="dxa"/>
            <w:tcBorders>
              <w:top w:val="single" w:sz="3.84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  <w:t>DURRES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667" w:type="dxa"/>
            <w:tcBorders>
              <w:top w:val="single" w:sz="3.84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38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PARTI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35"/>
                <w:w w:val="92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DEMOKRATIKE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26" w:hRule="exact"/>
        </w:trPr>
        <w:tc>
          <w:tcPr>
            <w:tcW w:w="403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188" w:lineRule="exact"/>
              <w:ind w:left="67" w:right="-74"/>
              <w:jc w:val="left"/>
              <w:rPr>
                <w:rFonts w:ascii="Courier New" w:hAnsi="Courier New" w:cs="Courier New" w:eastAsia="Courier New"/>
                <w:sz w:val="18"/>
                <w:szCs w:val="18"/>
              </w:rPr>
            </w:pPr>
            <w:rPr/>
            <w:r>
              <w:rPr>
                <w:rFonts w:ascii="Courier New" w:hAnsi="Courier New" w:cs="Courier New" w:eastAsia="Courier New"/>
                <w:sz w:val="18"/>
                <w:szCs w:val="18"/>
                <w:color w:val="2A2A2A"/>
                <w:spacing w:val="0"/>
                <w:w w:val="100"/>
              </w:rPr>
              <w:t>105</w:t>
            </w:r>
            <w:r>
              <w:rPr>
                <w:rFonts w:ascii="Courier New" w:hAnsi="Courier New" w:cs="Courier New" w:eastAsia="Courier New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210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ind w:left="19" w:right="-20"/>
              <w:jc w:val="left"/>
              <w:tabs>
                <w:tab w:pos="1200" w:val="left"/>
                <w:tab w:pos="2460" w:val="left"/>
              </w:tabs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OGERTA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DHIONIS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-2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MANASTIRLIU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243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TIRANE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667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0" w:after="0" w:line="190" w:lineRule="exact"/>
              <w:ind w:left="38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PARTI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27"/>
                <w:w w:val="92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SOCIALISTE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2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79"/>
              </w:rPr>
              <w:t>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20"/>
                <w:w w:val="79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4"/>
              </w:rPr>
              <w:t>SHQIPERISE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35" w:hRule="exact"/>
        </w:trPr>
        <w:tc>
          <w:tcPr>
            <w:tcW w:w="403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3" w:after="0" w:line="188" w:lineRule="exact"/>
              <w:ind w:left="67" w:right="-74"/>
              <w:jc w:val="left"/>
              <w:rPr>
                <w:rFonts w:ascii="Courier New" w:hAnsi="Courier New" w:cs="Courier New" w:eastAsia="Courier New"/>
                <w:sz w:val="18"/>
                <w:szCs w:val="18"/>
              </w:rPr>
            </w:pPr>
            <w:rPr/>
            <w:r>
              <w:rPr>
                <w:rFonts w:ascii="Courier New" w:hAnsi="Courier New" w:cs="Courier New" w:eastAsia="Courier New"/>
                <w:sz w:val="18"/>
                <w:szCs w:val="18"/>
                <w:color w:val="2A2A2A"/>
                <w:spacing w:val="0"/>
                <w:w w:val="100"/>
              </w:rPr>
              <w:t>106</w:t>
            </w:r>
            <w:r>
              <w:rPr>
                <w:rFonts w:ascii="Courier New" w:hAnsi="Courier New" w:cs="Courier New" w:eastAsia="Courier New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210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ind w:left="19" w:right="-20"/>
              <w:jc w:val="left"/>
              <w:tabs>
                <w:tab w:pos="1180" w:val="left"/>
                <w:tab w:pos="2460" w:val="left"/>
              </w:tabs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OLTA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ANXHELO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  <w:t>XHA&lt;;KA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243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TIRANE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667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38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PARTI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18"/>
                <w:w w:val="92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SOCIALISTE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3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79"/>
              </w:rPr>
              <w:t>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20"/>
                <w:w w:val="79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4"/>
              </w:rPr>
              <w:t>SHQIPERISE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35" w:hRule="exact"/>
        </w:trPr>
        <w:tc>
          <w:tcPr>
            <w:tcW w:w="403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198" w:lineRule="exact"/>
              <w:ind w:left="67" w:right="-81"/>
              <w:jc w:val="left"/>
              <w:rPr>
                <w:rFonts w:ascii="Courier New" w:hAnsi="Courier New" w:cs="Courier New" w:eastAsia="Courier New"/>
                <w:sz w:val="18"/>
                <w:szCs w:val="18"/>
              </w:rPr>
            </w:pPr>
            <w:rPr/>
            <w:r>
              <w:rPr>
                <w:rFonts w:ascii="Courier New" w:hAnsi="Courier New" w:cs="Courier New" w:eastAsia="Courier New"/>
                <w:sz w:val="18"/>
                <w:szCs w:val="18"/>
                <w:color w:val="2A2A2A"/>
                <w:spacing w:val="0"/>
                <w:w w:val="100"/>
                <w:position w:val="1"/>
              </w:rPr>
              <w:t>107</w:t>
            </w:r>
            <w:r>
              <w:rPr>
                <w:rFonts w:ascii="Courier New" w:hAnsi="Courier New" w:cs="Courier New" w:eastAsia="Courier New"/>
                <w:sz w:val="18"/>
                <w:szCs w:val="18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4210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ind w:left="19" w:right="-20"/>
              <w:jc w:val="left"/>
              <w:tabs>
                <w:tab w:pos="1200" w:val="left"/>
                <w:tab w:pos="2460" w:val="left"/>
              </w:tabs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ORJOLA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  <w:position w:val="1"/>
              </w:rPr>
              <w:t>HYSNI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  <w:position w:val="1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85"/>
                <w:position w:val="1"/>
              </w:rPr>
              <w:t>PAM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-19"/>
                <w:w w:val="100"/>
                <w:position w:val="1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  <w:position w:val="1"/>
              </w:rPr>
              <w:t>PURl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1243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TIRANE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667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38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PARTI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35"/>
                <w:w w:val="92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DEMOKRATIKE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26" w:hRule="exact"/>
        </w:trPr>
        <w:tc>
          <w:tcPr>
            <w:tcW w:w="403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188" w:lineRule="exact"/>
              <w:ind w:left="67" w:right="-77"/>
              <w:jc w:val="left"/>
              <w:rPr>
                <w:rFonts w:ascii="Courier New" w:hAnsi="Courier New" w:cs="Courier New" w:eastAsia="Courier New"/>
                <w:sz w:val="18"/>
                <w:szCs w:val="18"/>
              </w:rPr>
            </w:pPr>
            <w:rPr/>
            <w:r>
              <w:rPr>
                <w:rFonts w:ascii="Courier New" w:hAnsi="Courier New" w:cs="Courier New" w:eastAsia="Courier New"/>
                <w:sz w:val="18"/>
                <w:szCs w:val="18"/>
                <w:color w:val="2A2A2A"/>
                <w:spacing w:val="0"/>
                <w:w w:val="100"/>
              </w:rPr>
              <w:t>108</w:t>
            </w:r>
            <w:r>
              <w:rPr>
                <w:rFonts w:ascii="Courier New" w:hAnsi="Courier New" w:cs="Courier New" w:eastAsia="Courier New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210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0" w:after="0" w:line="190" w:lineRule="exact"/>
              <w:ind w:left="29" w:right="-20"/>
              <w:jc w:val="left"/>
              <w:tabs>
                <w:tab w:pos="1180" w:val="left"/>
                <w:tab w:pos="2460" w:val="left"/>
              </w:tabs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w w:val="89"/>
              </w:rPr>
              <w:t>PAN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-1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DELI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SOTIR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-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MAJKO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243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0" w:after="0" w:line="190" w:lineRule="exact"/>
              <w:ind w:left="19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TIRANE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667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0" w:after="0" w:line="190" w:lineRule="exact"/>
              <w:ind w:left="38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PARTI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18"/>
                <w:w w:val="92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SOCIALISTE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3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79"/>
              </w:rPr>
              <w:t>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20"/>
                <w:w w:val="79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4"/>
              </w:rPr>
              <w:t>SHQIPERISE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35" w:hRule="exact"/>
        </w:trPr>
        <w:tc>
          <w:tcPr>
            <w:tcW w:w="403" w:type="dxa"/>
            <w:tcBorders>
              <w:top w:val="single" w:sz="7.68" w:space="0" w:color="000000"/>
              <w:bottom w:val="single" w:sz="3.84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3" w:after="0" w:line="198" w:lineRule="exact"/>
              <w:ind w:left="67" w:right="-74"/>
              <w:jc w:val="left"/>
              <w:rPr>
                <w:rFonts w:ascii="Courier New" w:hAnsi="Courier New" w:cs="Courier New" w:eastAsia="Courier New"/>
                <w:sz w:val="18"/>
                <w:szCs w:val="18"/>
              </w:rPr>
            </w:pPr>
            <w:rPr/>
            <w:r>
              <w:rPr>
                <w:rFonts w:ascii="Courier New" w:hAnsi="Courier New" w:cs="Courier New" w:eastAsia="Courier New"/>
                <w:sz w:val="18"/>
                <w:szCs w:val="18"/>
                <w:color w:val="2A2A2A"/>
                <w:spacing w:val="0"/>
                <w:w w:val="100"/>
                <w:position w:val="1"/>
              </w:rPr>
              <w:t>109</w:t>
            </w:r>
            <w:r>
              <w:rPr>
                <w:rFonts w:ascii="Courier New" w:hAnsi="Courier New" w:cs="Courier New" w:eastAsia="Courier New"/>
                <w:sz w:val="18"/>
                <w:szCs w:val="18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4210" w:type="dxa"/>
            <w:tcBorders>
              <w:top w:val="single" w:sz="7.68" w:space="0" w:color="000000"/>
              <w:bottom w:val="single" w:sz="3.84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4" w:after="0" w:line="240" w:lineRule="auto"/>
              <w:ind w:left="29" w:right="-20"/>
              <w:jc w:val="left"/>
              <w:tabs>
                <w:tab w:pos="1200" w:val="left"/>
                <w:tab w:pos="2460" w:val="left"/>
              </w:tabs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  <w:t>PAULIN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NIKOLL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STERKAJ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243" w:type="dxa"/>
            <w:tcBorders>
              <w:top w:val="single" w:sz="7.68" w:space="0" w:color="000000"/>
              <w:bottom w:val="single" w:sz="3.84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4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SHKODER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667" w:type="dxa"/>
            <w:tcBorders>
              <w:top w:val="single" w:sz="7.68" w:space="0" w:color="000000"/>
              <w:bottom w:val="single" w:sz="3.84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38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PARTI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27"/>
                <w:w w:val="92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SOCIALISTE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2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79"/>
              </w:rPr>
              <w:t>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20"/>
                <w:w w:val="79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4"/>
              </w:rPr>
              <w:t>SHQIPERISE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35" w:hRule="exact"/>
        </w:trPr>
        <w:tc>
          <w:tcPr>
            <w:tcW w:w="403" w:type="dxa"/>
            <w:tcBorders>
              <w:top w:val="single" w:sz="3.84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3" w:after="0" w:line="198" w:lineRule="exact"/>
              <w:ind w:left="67" w:right="-77"/>
              <w:jc w:val="left"/>
              <w:rPr>
                <w:rFonts w:ascii="Courier New" w:hAnsi="Courier New" w:cs="Courier New" w:eastAsia="Courier New"/>
                <w:sz w:val="18"/>
                <w:szCs w:val="18"/>
              </w:rPr>
            </w:pPr>
            <w:rPr/>
            <w:r>
              <w:rPr>
                <w:rFonts w:ascii="Courier New" w:hAnsi="Courier New" w:cs="Courier New" w:eastAsia="Courier New"/>
                <w:sz w:val="18"/>
                <w:szCs w:val="18"/>
                <w:color w:val="2A2A2A"/>
                <w:spacing w:val="0"/>
                <w:w w:val="100"/>
                <w:position w:val="1"/>
              </w:rPr>
              <w:t>110</w:t>
            </w:r>
            <w:r>
              <w:rPr>
                <w:rFonts w:ascii="Courier New" w:hAnsi="Courier New" w:cs="Courier New" w:eastAsia="Courier New"/>
                <w:sz w:val="18"/>
                <w:szCs w:val="18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4210" w:type="dxa"/>
            <w:tcBorders>
              <w:top w:val="single" w:sz="3.84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ind w:left="29" w:right="-20"/>
              <w:jc w:val="left"/>
              <w:tabs>
                <w:tab w:pos="1180" w:val="left"/>
                <w:tab w:pos="2460" w:val="left"/>
              </w:tabs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PERPARIM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  <w:t>ISLAM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1"/>
              </w:rPr>
              <w:t>SPAHIU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243" w:type="dxa"/>
            <w:tcBorders>
              <w:top w:val="single" w:sz="3.84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  <w:t>DIBER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667" w:type="dxa"/>
            <w:tcBorders>
              <w:top w:val="single" w:sz="3.84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38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3"/>
              </w:rPr>
              <w:t>LEVIZJ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3"/>
              </w:rPr>
              <w:t>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17"/>
                <w:w w:val="93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SOCIALISTE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3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PER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INTEGRIM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26" w:hRule="exact"/>
        </w:trPr>
        <w:tc>
          <w:tcPr>
            <w:tcW w:w="403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188" w:lineRule="exact"/>
              <w:ind w:left="67" w:right="-68"/>
              <w:jc w:val="left"/>
              <w:rPr>
                <w:rFonts w:ascii="Courier New" w:hAnsi="Courier New" w:cs="Courier New" w:eastAsia="Courier New"/>
                <w:sz w:val="18"/>
                <w:szCs w:val="18"/>
              </w:rPr>
            </w:pPr>
            <w:rPr/>
            <w:r>
              <w:rPr>
                <w:rFonts w:ascii="Courier New" w:hAnsi="Courier New" w:cs="Courier New" w:eastAsia="Courier New"/>
                <w:sz w:val="18"/>
                <w:szCs w:val="18"/>
                <w:color w:val="2A2A2A"/>
                <w:spacing w:val="0"/>
                <w:w w:val="100"/>
              </w:rPr>
              <w:t>111</w:t>
            </w:r>
            <w:r>
              <w:rPr>
                <w:rFonts w:ascii="Courier New" w:hAnsi="Courier New" w:cs="Courier New" w:eastAsia="Courier New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210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ind w:left="29" w:right="-20"/>
              <w:jc w:val="left"/>
              <w:tabs>
                <w:tab w:pos="1200" w:val="left"/>
                <w:tab w:pos="2440" w:val="left"/>
              </w:tabs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  <w:t>PETRIT</w:t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KOZMA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6"/>
              </w:rPr>
              <w:t>VA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3"/>
                <w:w w:val="96"/>
              </w:rPr>
              <w:t>S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99"/>
              </w:rPr>
              <w:t>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-2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3D3D3D"/>
                <w:spacing w:val="0"/>
                <w:w w:val="100"/>
              </w:rPr>
              <w:t>Ll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243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  <w:t>FIER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667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38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3"/>
              </w:rPr>
              <w:t>LEVIZJ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3"/>
              </w:rPr>
              <w:t>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17"/>
                <w:w w:val="93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SOCIALISTE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3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PER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3D3D3D"/>
                <w:spacing w:val="0"/>
                <w:w w:val="94"/>
              </w:rPr>
              <w:t>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3D3D3D"/>
                <w:spacing w:val="3"/>
                <w:w w:val="94"/>
              </w:rPr>
              <w:t>N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97"/>
              </w:rPr>
              <w:t>TE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98"/>
              </w:rPr>
              <w:t>G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-1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RIM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35" w:hRule="exact"/>
        </w:trPr>
        <w:tc>
          <w:tcPr>
            <w:tcW w:w="403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3" w:after="0" w:line="188" w:lineRule="exact"/>
              <w:ind w:left="67" w:right="-81"/>
              <w:jc w:val="left"/>
              <w:rPr>
                <w:rFonts w:ascii="Courier New" w:hAnsi="Courier New" w:cs="Courier New" w:eastAsia="Courier New"/>
                <w:sz w:val="18"/>
                <w:szCs w:val="18"/>
              </w:rPr>
            </w:pPr>
            <w:rPr/>
            <w:r>
              <w:rPr>
                <w:rFonts w:ascii="Courier New" w:hAnsi="Courier New" w:cs="Courier New" w:eastAsia="Courier New"/>
                <w:sz w:val="18"/>
                <w:szCs w:val="18"/>
                <w:color w:val="2A2A2A"/>
                <w:spacing w:val="0"/>
                <w:w w:val="100"/>
              </w:rPr>
              <w:t>112</w:t>
            </w:r>
            <w:r>
              <w:rPr>
                <w:rFonts w:ascii="Courier New" w:hAnsi="Courier New" w:cs="Courier New" w:eastAsia="Courier New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210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ind w:left="29" w:right="-20"/>
              <w:jc w:val="left"/>
              <w:tabs>
                <w:tab w:pos="1180" w:val="left"/>
                <w:tab w:pos="2460" w:val="left"/>
              </w:tabs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PJERIN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  <w:t>ZEF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-3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  <w:t>NDREU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243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  <w:t>LEZHE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667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38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PARTI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18"/>
                <w:w w:val="92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SOCIALISTE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3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79"/>
              </w:rPr>
              <w:t>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20"/>
                <w:w w:val="79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4"/>
              </w:rPr>
              <w:t>SHQIPERISE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35" w:hRule="exact"/>
        </w:trPr>
        <w:tc>
          <w:tcPr>
            <w:tcW w:w="403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3" w:after="0" w:line="188" w:lineRule="exact"/>
              <w:ind w:left="67" w:right="-74"/>
              <w:jc w:val="left"/>
              <w:rPr>
                <w:rFonts w:ascii="Courier New" w:hAnsi="Courier New" w:cs="Courier New" w:eastAsia="Courier New"/>
                <w:sz w:val="18"/>
                <w:szCs w:val="18"/>
              </w:rPr>
            </w:pPr>
            <w:rPr/>
            <w:r>
              <w:rPr>
                <w:rFonts w:ascii="Courier New" w:hAnsi="Courier New" w:cs="Courier New" w:eastAsia="Courier New"/>
                <w:sz w:val="18"/>
                <w:szCs w:val="18"/>
                <w:color w:val="1A1A1A"/>
                <w:spacing w:val="0"/>
                <w:w w:val="100"/>
              </w:rPr>
              <w:t>113</w:t>
            </w:r>
            <w:r>
              <w:rPr>
                <w:rFonts w:ascii="Courier New" w:hAnsi="Courier New" w:cs="Courier New" w:eastAsia="Courier New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210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ind w:left="29" w:right="-20"/>
              <w:jc w:val="left"/>
              <w:tabs>
                <w:tab w:pos="1200" w:val="left"/>
                <w:tab w:pos="2460" w:val="left"/>
              </w:tabs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  <w:position w:val="1"/>
              </w:rPr>
              <w:t>RAKIP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  <w:position w:val="1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  <w:position w:val="1"/>
              </w:rPr>
              <w:t>BAJRAM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  <w:position w:val="1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  <w:position w:val="0"/>
              </w:rPr>
              <w:t>SULI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1243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TIRANE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667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38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PARTI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18"/>
                <w:w w:val="92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SOCIALISTE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3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79"/>
              </w:rPr>
              <w:t>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20"/>
                <w:w w:val="79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4"/>
              </w:rPr>
              <w:t>SHQIPERISE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403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3" w:after="0" w:line="198" w:lineRule="exact"/>
              <w:ind w:left="67" w:right="-81"/>
              <w:jc w:val="left"/>
              <w:rPr>
                <w:rFonts w:ascii="Courier New" w:hAnsi="Courier New" w:cs="Courier New" w:eastAsia="Courier New"/>
                <w:sz w:val="18"/>
                <w:szCs w:val="18"/>
              </w:rPr>
            </w:pPr>
            <w:rPr/>
            <w:r>
              <w:rPr>
                <w:rFonts w:ascii="Courier New" w:hAnsi="Courier New" w:cs="Courier New" w:eastAsia="Courier New"/>
                <w:sz w:val="18"/>
                <w:szCs w:val="18"/>
                <w:color w:val="1A1A1A"/>
                <w:spacing w:val="0"/>
                <w:w w:val="100"/>
                <w:position w:val="1"/>
              </w:rPr>
              <w:t>114</w:t>
            </w:r>
            <w:r>
              <w:rPr>
                <w:rFonts w:ascii="Courier New" w:hAnsi="Courier New" w:cs="Courier New" w:eastAsia="Courier New"/>
                <w:sz w:val="18"/>
                <w:szCs w:val="18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4210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0" w:after="0" w:line="190" w:lineRule="exact"/>
              <w:ind w:left="29" w:right="-20"/>
              <w:jc w:val="left"/>
              <w:tabs>
                <w:tab w:pos="1200" w:val="left"/>
                <w:tab w:pos="2460" w:val="left"/>
              </w:tabs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REME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KORAB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83"/>
              </w:rPr>
              <w:t>LALA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243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0" w:after="0" w:line="190" w:lineRule="exact"/>
              <w:ind w:left="29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  <w:t>DIBER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667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0" w:after="0" w:line="190" w:lineRule="exact"/>
              <w:ind w:left="38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PARTI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35"/>
                <w:w w:val="92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DREJTESI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,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2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INTEGRI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M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DH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UNITET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403" w:type="dxa"/>
            <w:tcBorders>
              <w:top w:val="single" w:sz="11.52" w:space="0" w:color="000000"/>
              <w:bottom w:val="single" w:sz="3.84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198" w:lineRule="exact"/>
              <w:ind w:left="67" w:right="-74"/>
              <w:jc w:val="left"/>
              <w:rPr>
                <w:rFonts w:ascii="Courier New" w:hAnsi="Courier New" w:cs="Courier New" w:eastAsia="Courier New"/>
                <w:sz w:val="18"/>
                <w:szCs w:val="18"/>
              </w:rPr>
            </w:pPr>
            <w:rPr/>
            <w:r>
              <w:rPr>
                <w:rFonts w:ascii="Courier New" w:hAnsi="Courier New" w:cs="Courier New" w:eastAsia="Courier New"/>
                <w:sz w:val="18"/>
                <w:szCs w:val="18"/>
                <w:color w:val="2A2A2A"/>
                <w:spacing w:val="0"/>
                <w:w w:val="100"/>
                <w:position w:val="1"/>
              </w:rPr>
              <w:t>115</w:t>
            </w:r>
            <w:r>
              <w:rPr>
                <w:rFonts w:ascii="Courier New" w:hAnsi="Courier New" w:cs="Courier New" w:eastAsia="Courier New"/>
                <w:sz w:val="18"/>
                <w:szCs w:val="18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4210" w:type="dxa"/>
            <w:tcBorders>
              <w:top w:val="single" w:sz="11.52" w:space="0" w:color="000000"/>
              <w:bottom w:val="single" w:sz="3.84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ind w:left="29" w:right="-20"/>
              <w:jc w:val="left"/>
              <w:tabs>
                <w:tab w:pos="1180" w:val="left"/>
                <w:tab w:pos="2460" w:val="left"/>
              </w:tabs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  <w:t>ROBERT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  <w:t>THOMA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BITRI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243" w:type="dxa"/>
            <w:tcBorders>
              <w:top w:val="single" w:sz="11.52" w:space="0" w:color="000000"/>
              <w:bottom w:val="single" w:sz="3.84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  <w:t>FIER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667" w:type="dxa"/>
            <w:tcBorders>
              <w:top w:val="single" w:sz="11.52" w:space="0" w:color="000000"/>
              <w:bottom w:val="single" w:sz="3.84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38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3"/>
              </w:rPr>
              <w:t>LEVIZJ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3"/>
              </w:rPr>
              <w:t>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17"/>
                <w:w w:val="93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SOCIALISTE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3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PER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INTEGRIM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35" w:hRule="exact"/>
        </w:trPr>
        <w:tc>
          <w:tcPr>
            <w:tcW w:w="403" w:type="dxa"/>
            <w:tcBorders>
              <w:top w:val="single" w:sz="3.84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3" w:after="0" w:line="198" w:lineRule="exact"/>
              <w:ind w:left="67" w:right="-74"/>
              <w:jc w:val="left"/>
              <w:rPr>
                <w:rFonts w:ascii="Courier New" w:hAnsi="Courier New" w:cs="Courier New" w:eastAsia="Courier New"/>
                <w:sz w:val="18"/>
                <w:szCs w:val="18"/>
              </w:rPr>
            </w:pPr>
            <w:rPr/>
            <w:r>
              <w:rPr>
                <w:rFonts w:ascii="Courier New" w:hAnsi="Courier New" w:cs="Courier New" w:eastAsia="Courier New"/>
                <w:sz w:val="18"/>
                <w:szCs w:val="18"/>
                <w:color w:val="2A2A2A"/>
                <w:spacing w:val="0"/>
                <w:w w:val="100"/>
                <w:position w:val="1"/>
              </w:rPr>
              <w:t>116</w:t>
            </w:r>
            <w:r>
              <w:rPr>
                <w:rFonts w:ascii="Courier New" w:hAnsi="Courier New" w:cs="Courier New" w:eastAsia="Courier New"/>
                <w:sz w:val="18"/>
                <w:szCs w:val="18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4210" w:type="dxa"/>
            <w:tcBorders>
              <w:top w:val="single" w:sz="3.84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ind w:left="29" w:right="-20"/>
              <w:jc w:val="left"/>
              <w:tabs>
                <w:tab w:pos="1200" w:val="left"/>
                <w:tab w:pos="2460" w:val="left"/>
              </w:tabs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ROLANT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HAMDI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XHELILAJ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243" w:type="dxa"/>
            <w:tcBorders>
              <w:top w:val="single" w:sz="3.84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  <w:t>DURRES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667" w:type="dxa"/>
            <w:tcBorders>
              <w:top w:val="single" w:sz="3.84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38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PARTI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18"/>
                <w:w w:val="92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SOCIALISTE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3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79"/>
              </w:rPr>
              <w:t>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20"/>
                <w:w w:val="79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4"/>
              </w:rPr>
              <w:t>SHQIPERISE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26" w:hRule="exact"/>
        </w:trPr>
        <w:tc>
          <w:tcPr>
            <w:tcW w:w="403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188" w:lineRule="exact"/>
              <w:ind w:left="67" w:right="-81"/>
              <w:jc w:val="left"/>
              <w:rPr>
                <w:rFonts w:ascii="Courier New" w:hAnsi="Courier New" w:cs="Courier New" w:eastAsia="Courier New"/>
                <w:sz w:val="18"/>
                <w:szCs w:val="18"/>
              </w:rPr>
            </w:pPr>
            <w:rPr/>
            <w:r>
              <w:rPr>
                <w:rFonts w:ascii="Courier New" w:hAnsi="Courier New" w:cs="Courier New" w:eastAsia="Courier New"/>
                <w:sz w:val="18"/>
                <w:szCs w:val="18"/>
                <w:color w:val="2A2A2A"/>
                <w:spacing w:val="0"/>
                <w:w w:val="100"/>
              </w:rPr>
              <w:t>117</w:t>
            </w:r>
            <w:r>
              <w:rPr>
                <w:rFonts w:ascii="Courier New" w:hAnsi="Courier New" w:cs="Courier New" w:eastAsia="Courier New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210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0" w:after="0" w:line="200" w:lineRule="exact"/>
              <w:ind w:left="29" w:right="-20"/>
              <w:jc w:val="left"/>
              <w:tabs>
                <w:tab w:pos="1180" w:val="left"/>
                <w:tab w:pos="2460" w:val="left"/>
              </w:tabs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ROMEO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VILHELM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  <w:position w:val="1"/>
              </w:rPr>
              <w:t>GURAKUQI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1243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SHKODER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667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38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PARTI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35"/>
                <w:w w:val="92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DEMOKRATIKE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35" w:hRule="exact"/>
        </w:trPr>
        <w:tc>
          <w:tcPr>
            <w:tcW w:w="403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3" w:after="0" w:line="188" w:lineRule="exact"/>
              <w:ind w:left="67" w:right="-77"/>
              <w:jc w:val="left"/>
              <w:rPr>
                <w:rFonts w:ascii="Courier New" w:hAnsi="Courier New" w:cs="Courier New" w:eastAsia="Courier New"/>
                <w:sz w:val="18"/>
                <w:szCs w:val="18"/>
              </w:rPr>
            </w:pPr>
            <w:rPr/>
            <w:r>
              <w:rPr>
                <w:rFonts w:ascii="Courier New" w:hAnsi="Courier New" w:cs="Courier New" w:eastAsia="Courier New"/>
                <w:sz w:val="18"/>
                <w:szCs w:val="18"/>
                <w:color w:val="2A2A2A"/>
                <w:spacing w:val="0"/>
                <w:w w:val="100"/>
              </w:rPr>
              <w:t>118</w:t>
            </w:r>
            <w:r>
              <w:rPr>
                <w:rFonts w:ascii="Courier New" w:hAnsi="Courier New" w:cs="Courier New" w:eastAsia="Courier New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210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ind w:left="29" w:right="-20"/>
              <w:jc w:val="left"/>
              <w:tabs>
                <w:tab w:pos="1200" w:val="left"/>
                <w:tab w:pos="2460" w:val="left"/>
              </w:tabs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RRAHMAN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REXHEP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RRAJA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243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DURRES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667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0" w:after="0" w:line="190" w:lineRule="exact"/>
              <w:ind w:left="38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4"/>
              </w:rPr>
              <w:t>PARTI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4"/>
              </w:rPr>
              <w:t>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17"/>
                <w:w w:val="94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SOCIALISTE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2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79"/>
              </w:rPr>
              <w:t>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20"/>
                <w:w w:val="79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4"/>
              </w:rPr>
              <w:t>SHQIPERISE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35" w:hRule="exact"/>
        </w:trPr>
        <w:tc>
          <w:tcPr>
            <w:tcW w:w="403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3" w:after="0" w:line="188" w:lineRule="exact"/>
              <w:ind w:left="67" w:right="-74"/>
              <w:jc w:val="left"/>
              <w:rPr>
                <w:rFonts w:ascii="Courier New" w:hAnsi="Courier New" w:cs="Courier New" w:eastAsia="Courier New"/>
                <w:sz w:val="18"/>
                <w:szCs w:val="18"/>
              </w:rPr>
            </w:pPr>
            <w:rPr/>
            <w:r>
              <w:rPr>
                <w:rFonts w:ascii="Courier New" w:hAnsi="Courier New" w:cs="Courier New" w:eastAsia="Courier New"/>
                <w:sz w:val="18"/>
                <w:szCs w:val="18"/>
                <w:color w:val="2A2A2A"/>
                <w:spacing w:val="0"/>
                <w:w w:val="100"/>
              </w:rPr>
              <w:t>119</w:t>
            </w:r>
            <w:r>
              <w:rPr>
                <w:rFonts w:ascii="Courier New" w:hAnsi="Courier New" w:cs="Courier New" w:eastAsia="Courier New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210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ind w:left="29" w:right="-20"/>
              <w:jc w:val="left"/>
              <w:tabs>
                <w:tab w:pos="1180" w:val="left"/>
                <w:tab w:pos="2460" w:val="left"/>
              </w:tabs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RUDINA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AZEM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HAJDARI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243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TIRANE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667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38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PARTI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35"/>
                <w:w w:val="92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DEMOKRATIKE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403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188" w:lineRule="exact"/>
              <w:ind w:left="67" w:right="-77"/>
              <w:jc w:val="left"/>
              <w:rPr>
                <w:rFonts w:ascii="Courier New" w:hAnsi="Courier New" w:cs="Courier New" w:eastAsia="Courier New"/>
                <w:sz w:val="18"/>
                <w:szCs w:val="18"/>
              </w:rPr>
            </w:pPr>
            <w:rPr/>
            <w:r>
              <w:rPr>
                <w:rFonts w:ascii="Courier New" w:hAnsi="Courier New" w:cs="Courier New" w:eastAsia="Courier New"/>
                <w:sz w:val="18"/>
                <w:szCs w:val="18"/>
                <w:color w:val="2A2A2A"/>
                <w:spacing w:val="0"/>
                <w:w w:val="100"/>
              </w:rPr>
              <w:t>120</w:t>
            </w:r>
            <w:r>
              <w:rPr>
                <w:rFonts w:ascii="Courier New" w:hAnsi="Courier New" w:cs="Courier New" w:eastAsia="Courier New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210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0" w:after="0" w:line="190" w:lineRule="exact"/>
              <w:ind w:left="19" w:right="-20"/>
              <w:jc w:val="left"/>
              <w:tabs>
                <w:tab w:pos="1200" w:val="left"/>
                <w:tab w:pos="2440" w:val="left"/>
              </w:tabs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SADI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-3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MEHDI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2"/>
              </w:rPr>
              <w:t>VORPSI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243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0" w:after="0" w:line="190" w:lineRule="exact"/>
              <w:ind w:left="19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TIRANE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667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0" w:after="0" w:line="190" w:lineRule="exact"/>
              <w:ind w:left="38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PARTI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18"/>
                <w:w w:val="92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SOCIALISTE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3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79"/>
              </w:rPr>
              <w:t>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20"/>
                <w:w w:val="79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4"/>
              </w:rPr>
              <w:t>SHQIPERISE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403" w:type="dxa"/>
            <w:tcBorders>
              <w:top w:val="single" w:sz="11.52" w:space="0" w:color="000000"/>
              <w:bottom w:val="single" w:sz="3.84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198" w:lineRule="exact"/>
              <w:ind w:left="67" w:right="-68"/>
              <w:jc w:val="left"/>
              <w:rPr>
                <w:rFonts w:ascii="Courier New" w:hAnsi="Courier New" w:cs="Courier New" w:eastAsia="Courier New"/>
                <w:sz w:val="18"/>
                <w:szCs w:val="18"/>
              </w:rPr>
            </w:pPr>
            <w:rPr/>
            <w:r>
              <w:rPr>
                <w:rFonts w:ascii="Courier New" w:hAnsi="Courier New" w:cs="Courier New" w:eastAsia="Courier New"/>
                <w:sz w:val="18"/>
                <w:szCs w:val="18"/>
                <w:color w:val="2A2A2A"/>
                <w:spacing w:val="0"/>
                <w:w w:val="100"/>
                <w:position w:val="1"/>
              </w:rPr>
              <w:t>121</w:t>
            </w:r>
            <w:r>
              <w:rPr>
                <w:rFonts w:ascii="Courier New" w:hAnsi="Courier New" w:cs="Courier New" w:eastAsia="Courier New"/>
                <w:sz w:val="18"/>
                <w:szCs w:val="18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4210" w:type="dxa"/>
            <w:tcBorders>
              <w:top w:val="single" w:sz="11.52" w:space="0" w:color="000000"/>
              <w:bottom w:val="single" w:sz="3.84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ind w:left="29" w:right="-20"/>
              <w:jc w:val="left"/>
              <w:tabs>
                <w:tab w:pos="1180" w:val="left"/>
                <w:tab w:pos="2440" w:val="left"/>
              </w:tabs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SADRI</w:t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  <w:t>ISMAIL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ABAZI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243" w:type="dxa"/>
            <w:tcBorders>
              <w:top w:val="single" w:sz="11.52" w:space="0" w:color="000000"/>
              <w:bottom w:val="single" w:sz="3.84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TIRANE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667" w:type="dxa"/>
            <w:tcBorders>
              <w:top w:val="single" w:sz="11.52" w:space="0" w:color="000000"/>
              <w:bottom w:val="single" w:sz="3.84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0" w:after="0" w:line="190" w:lineRule="exact"/>
              <w:ind w:left="38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PARTI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27"/>
                <w:w w:val="92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SOCIALISTE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2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79"/>
              </w:rPr>
              <w:t>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20"/>
                <w:w w:val="79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4"/>
              </w:rPr>
              <w:t>SHQIPERISE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35" w:hRule="exact"/>
        </w:trPr>
        <w:tc>
          <w:tcPr>
            <w:tcW w:w="403" w:type="dxa"/>
            <w:tcBorders>
              <w:top w:val="single" w:sz="3.84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3" w:after="0" w:line="198" w:lineRule="exact"/>
              <w:ind w:left="67" w:right="-81"/>
              <w:jc w:val="left"/>
              <w:rPr>
                <w:rFonts w:ascii="Courier New" w:hAnsi="Courier New" w:cs="Courier New" w:eastAsia="Courier New"/>
                <w:sz w:val="18"/>
                <w:szCs w:val="18"/>
              </w:rPr>
            </w:pPr>
            <w:rPr/>
            <w:r>
              <w:rPr>
                <w:rFonts w:ascii="Courier New" w:hAnsi="Courier New" w:cs="Courier New" w:eastAsia="Courier New"/>
                <w:sz w:val="18"/>
                <w:szCs w:val="18"/>
                <w:color w:val="2A2A2A"/>
                <w:spacing w:val="0"/>
                <w:w w:val="100"/>
                <w:position w:val="1"/>
              </w:rPr>
              <w:t>122</w:t>
            </w:r>
            <w:r>
              <w:rPr>
                <w:rFonts w:ascii="Courier New" w:hAnsi="Courier New" w:cs="Courier New" w:eastAsia="Courier New"/>
                <w:sz w:val="18"/>
                <w:szCs w:val="18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4210" w:type="dxa"/>
            <w:tcBorders>
              <w:top w:val="single" w:sz="3.84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4" w:after="0" w:line="240" w:lineRule="auto"/>
              <w:ind w:left="29" w:right="-20"/>
              <w:jc w:val="left"/>
              <w:tabs>
                <w:tab w:pos="1200" w:val="left"/>
                <w:tab w:pos="2440" w:val="left"/>
              </w:tabs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SAIMIR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-3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1"/>
              </w:rPr>
              <w:t>BAS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1"/>
              </w:rPr>
              <w:t>H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-3"/>
                <w:w w:val="91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  <w:t>KIM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  <w:t>TAHIRI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243" w:type="dxa"/>
            <w:tcBorders>
              <w:top w:val="single" w:sz="3.84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TIRANE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667" w:type="dxa"/>
            <w:tcBorders>
              <w:top w:val="single" w:sz="3.84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38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PARTI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18"/>
                <w:w w:val="92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SOCIALISTE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3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79"/>
              </w:rPr>
              <w:t>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20"/>
                <w:w w:val="79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4"/>
              </w:rPr>
              <w:t>SHQIPERISE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403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3" w:after="0" w:line="188" w:lineRule="exact"/>
              <w:ind w:left="67" w:right="-74"/>
              <w:jc w:val="left"/>
              <w:rPr>
                <w:rFonts w:ascii="Courier New" w:hAnsi="Courier New" w:cs="Courier New" w:eastAsia="Courier New"/>
                <w:sz w:val="18"/>
                <w:szCs w:val="18"/>
              </w:rPr>
            </w:pPr>
            <w:rPr/>
            <w:r>
              <w:rPr>
                <w:rFonts w:ascii="Courier New" w:hAnsi="Courier New" w:cs="Courier New" w:eastAsia="Courier New"/>
                <w:sz w:val="18"/>
                <w:szCs w:val="18"/>
                <w:color w:val="2A2A2A"/>
                <w:spacing w:val="0"/>
                <w:w w:val="100"/>
              </w:rPr>
              <w:t>123</w:t>
            </w:r>
            <w:r>
              <w:rPr>
                <w:rFonts w:ascii="Courier New" w:hAnsi="Courier New" w:cs="Courier New" w:eastAsia="Courier New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210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ind w:left="19" w:right="-20"/>
              <w:jc w:val="left"/>
              <w:tabs>
                <w:tab w:pos="1200" w:val="left"/>
                <w:tab w:pos="2460" w:val="left"/>
              </w:tabs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SALI</w:t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RAM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BERISHA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243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TIRANE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667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38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PARTI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35"/>
                <w:w w:val="92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DEMOKRATIKE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403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198" w:lineRule="exact"/>
              <w:ind w:left="67" w:right="-81"/>
              <w:jc w:val="left"/>
              <w:rPr>
                <w:rFonts w:ascii="Courier New" w:hAnsi="Courier New" w:cs="Courier New" w:eastAsia="Courier New"/>
                <w:sz w:val="18"/>
                <w:szCs w:val="18"/>
              </w:rPr>
            </w:pPr>
            <w:rPr/>
            <w:r>
              <w:rPr>
                <w:rFonts w:ascii="Courier New" w:hAnsi="Courier New" w:cs="Courier New" w:eastAsia="Courier New"/>
                <w:sz w:val="18"/>
                <w:szCs w:val="18"/>
                <w:color w:val="2A2A2A"/>
                <w:spacing w:val="0"/>
                <w:w w:val="100"/>
                <w:position w:val="1"/>
              </w:rPr>
              <w:t>124</w:t>
            </w:r>
            <w:r>
              <w:rPr>
                <w:rFonts w:ascii="Courier New" w:hAnsi="Courier New" w:cs="Courier New" w:eastAsia="Courier New"/>
                <w:sz w:val="18"/>
                <w:szCs w:val="18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4210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ind w:left="19" w:right="-20"/>
              <w:jc w:val="left"/>
              <w:tabs>
                <w:tab w:pos="1200" w:val="left"/>
                <w:tab w:pos="2460" w:val="left"/>
              </w:tabs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w w:val="99"/>
              </w:rPr>
              <w:t>SE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-2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IDA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FEHMI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MESI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243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1"/>
              </w:rPr>
              <w:t>SHKODER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667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38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PARTI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18"/>
                <w:w w:val="92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SOCIALISTE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3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79"/>
              </w:rPr>
              <w:t>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20"/>
                <w:w w:val="79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4"/>
              </w:rPr>
              <w:t>SHQIPERISE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35" w:hRule="exact"/>
        </w:trPr>
        <w:tc>
          <w:tcPr>
            <w:tcW w:w="403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3" w:after="0" w:line="188" w:lineRule="exact"/>
              <w:ind w:left="67" w:right="-74"/>
              <w:jc w:val="left"/>
              <w:rPr>
                <w:rFonts w:ascii="Courier New" w:hAnsi="Courier New" w:cs="Courier New" w:eastAsia="Courier New"/>
                <w:sz w:val="18"/>
                <w:szCs w:val="18"/>
              </w:rPr>
            </w:pPr>
            <w:rPr/>
            <w:r>
              <w:rPr>
                <w:rFonts w:ascii="Courier New" w:hAnsi="Courier New" w:cs="Courier New" w:eastAsia="Courier New"/>
                <w:sz w:val="18"/>
                <w:szCs w:val="18"/>
                <w:color w:val="2A2A2A"/>
                <w:spacing w:val="0"/>
                <w:w w:val="100"/>
              </w:rPr>
              <w:t>125</w:t>
            </w:r>
            <w:r>
              <w:rPr>
                <w:rFonts w:ascii="Courier New" w:hAnsi="Courier New" w:cs="Courier New" w:eastAsia="Courier New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210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ind w:left="19" w:right="-20"/>
              <w:jc w:val="left"/>
              <w:tabs>
                <w:tab w:pos="1200" w:val="left"/>
                <w:tab w:pos="2460" w:val="left"/>
              </w:tabs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SEZAI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-3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FETA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ROKAJ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243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VLORE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667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38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3"/>
              </w:rPr>
              <w:t>LEVIZJ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3"/>
              </w:rPr>
              <w:t>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17"/>
                <w:w w:val="93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SOCIALISTE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3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  <w:t>PER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6"/>
              </w:rPr>
              <w:t>INTE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7"/>
              </w:rPr>
              <w:t>G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-1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RIM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403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188" w:lineRule="exact"/>
              <w:ind w:left="67" w:right="-74"/>
              <w:jc w:val="left"/>
              <w:rPr>
                <w:rFonts w:ascii="Courier New" w:hAnsi="Courier New" w:cs="Courier New" w:eastAsia="Courier New"/>
                <w:sz w:val="18"/>
                <w:szCs w:val="18"/>
              </w:rPr>
            </w:pPr>
            <w:rPr/>
            <w:r>
              <w:rPr>
                <w:rFonts w:ascii="Courier New" w:hAnsi="Courier New" w:cs="Courier New" w:eastAsia="Courier New"/>
                <w:sz w:val="18"/>
                <w:szCs w:val="18"/>
                <w:color w:val="2A2A2A"/>
                <w:spacing w:val="0"/>
                <w:w w:val="100"/>
              </w:rPr>
              <w:t>126</w:t>
            </w:r>
            <w:r>
              <w:rPr>
                <w:rFonts w:ascii="Courier New" w:hAnsi="Courier New" w:cs="Courier New" w:eastAsia="Courier New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210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ind w:left="10" w:right="-20"/>
              <w:jc w:val="left"/>
              <w:tabs>
                <w:tab w:pos="1200" w:val="left"/>
                <w:tab w:pos="2460" w:val="left"/>
              </w:tabs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TATIANA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NUREDIN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1"/>
              </w:rPr>
              <w:t>PIRO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2"/>
              </w:rPr>
              <w:t>(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1"/>
              </w:rPr>
              <w:t>NURCE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2"/>
              </w:rPr>
              <w:t>)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243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  <w:t>FIER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667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0" w:after="0" w:line="190" w:lineRule="exact"/>
              <w:ind w:left="38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PARTI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27"/>
                <w:w w:val="92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SOCIALISTE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2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79"/>
              </w:rPr>
              <w:t>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20"/>
                <w:w w:val="79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4"/>
              </w:rPr>
              <w:t>SHQIPERISE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403" w:type="dxa"/>
            <w:tcBorders>
              <w:top w:val="single" w:sz="11.52" w:space="0" w:color="000000"/>
              <w:bottom w:val="single" w:sz="3.84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198" w:lineRule="exact"/>
              <w:ind w:left="67" w:right="-81"/>
              <w:jc w:val="left"/>
              <w:rPr>
                <w:rFonts w:ascii="Courier New" w:hAnsi="Courier New" w:cs="Courier New" w:eastAsia="Courier New"/>
                <w:sz w:val="18"/>
                <w:szCs w:val="18"/>
              </w:rPr>
            </w:pPr>
            <w:rPr/>
            <w:r>
              <w:rPr>
                <w:rFonts w:ascii="Courier New" w:hAnsi="Courier New" w:cs="Courier New" w:eastAsia="Courier New"/>
                <w:sz w:val="18"/>
                <w:szCs w:val="18"/>
                <w:color w:val="2A2A2A"/>
                <w:spacing w:val="0"/>
                <w:w w:val="100"/>
                <w:position w:val="1"/>
              </w:rPr>
              <w:t>127</w:t>
            </w:r>
            <w:r>
              <w:rPr>
                <w:rFonts w:ascii="Courier New" w:hAnsi="Courier New" w:cs="Courier New" w:eastAsia="Courier New"/>
                <w:sz w:val="18"/>
                <w:szCs w:val="18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4210" w:type="dxa"/>
            <w:tcBorders>
              <w:top w:val="single" w:sz="11.52" w:space="0" w:color="000000"/>
              <w:bottom w:val="single" w:sz="3.84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ind w:left="10" w:right="-20"/>
              <w:jc w:val="left"/>
              <w:tabs>
                <w:tab w:pos="1200" w:val="left"/>
                <w:tab w:pos="2460" w:val="left"/>
              </w:tabs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TAULANT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  <w:t>KASEM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BALLA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243" w:type="dxa"/>
            <w:tcBorders>
              <w:top w:val="single" w:sz="11.52" w:space="0" w:color="000000"/>
              <w:bottom w:val="single" w:sz="3.84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ELBASAN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667" w:type="dxa"/>
            <w:tcBorders>
              <w:top w:val="single" w:sz="11.52" w:space="0" w:color="000000"/>
              <w:bottom w:val="single" w:sz="3.84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0" w:after="0" w:line="190" w:lineRule="exact"/>
              <w:ind w:left="38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PARTI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18"/>
                <w:w w:val="92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SOCIALISTE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3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79"/>
              </w:rPr>
              <w:t>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20"/>
                <w:w w:val="79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4"/>
              </w:rPr>
              <w:t>SHQIPERISE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35" w:hRule="exact"/>
        </w:trPr>
        <w:tc>
          <w:tcPr>
            <w:tcW w:w="403" w:type="dxa"/>
            <w:tcBorders>
              <w:top w:val="single" w:sz="3.84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3" w:after="0" w:line="198" w:lineRule="exact"/>
              <w:ind w:left="67" w:right="-77"/>
              <w:jc w:val="left"/>
              <w:rPr>
                <w:rFonts w:ascii="Courier New" w:hAnsi="Courier New" w:cs="Courier New" w:eastAsia="Courier New"/>
                <w:sz w:val="18"/>
                <w:szCs w:val="18"/>
              </w:rPr>
            </w:pPr>
            <w:rPr/>
            <w:r>
              <w:rPr>
                <w:rFonts w:ascii="Courier New" w:hAnsi="Courier New" w:cs="Courier New" w:eastAsia="Courier New"/>
                <w:sz w:val="18"/>
                <w:szCs w:val="18"/>
                <w:color w:val="2A2A2A"/>
                <w:spacing w:val="0"/>
                <w:w w:val="100"/>
                <w:position w:val="1"/>
              </w:rPr>
              <w:t>128</w:t>
            </w:r>
            <w:r>
              <w:rPr>
                <w:rFonts w:ascii="Courier New" w:hAnsi="Courier New" w:cs="Courier New" w:eastAsia="Courier New"/>
                <w:sz w:val="18"/>
                <w:szCs w:val="18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4210" w:type="dxa"/>
            <w:tcBorders>
              <w:top w:val="single" w:sz="3.84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14" w:after="0" w:line="240" w:lineRule="auto"/>
              <w:ind w:left="10" w:right="-20"/>
              <w:jc w:val="left"/>
              <w:tabs>
                <w:tab w:pos="1180" w:val="left"/>
                <w:tab w:pos="2460" w:val="left"/>
              </w:tabs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TOM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GJEKE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1"/>
              </w:rPr>
              <w:t>DOSHI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243" w:type="dxa"/>
            <w:tcBorders>
              <w:top w:val="single" w:sz="3.84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14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SHKODER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667" w:type="dxa"/>
            <w:tcBorders>
              <w:top w:val="single" w:sz="3.84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4" w:after="0" w:line="240" w:lineRule="auto"/>
              <w:ind w:left="38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PARTI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27"/>
                <w:w w:val="92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SOCIAL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89"/>
              </w:rPr>
              <w:t>DEMOKRATE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89"/>
              </w:rPr>
              <w:t> 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89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89"/>
              </w:rPr>
              <w:t>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15"/>
                <w:w w:val="89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3"/>
              </w:rPr>
              <w:t>SHQIPERISE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403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3" w:after="0" w:line="188" w:lineRule="exact"/>
              <w:ind w:left="67" w:right="-74"/>
              <w:jc w:val="left"/>
              <w:rPr>
                <w:rFonts w:ascii="Courier New" w:hAnsi="Courier New" w:cs="Courier New" w:eastAsia="Courier New"/>
                <w:sz w:val="18"/>
                <w:szCs w:val="18"/>
              </w:rPr>
            </w:pPr>
            <w:rPr/>
            <w:r>
              <w:rPr>
                <w:rFonts w:ascii="Courier New" w:hAnsi="Courier New" w:cs="Courier New" w:eastAsia="Courier New"/>
                <w:sz w:val="18"/>
                <w:szCs w:val="18"/>
                <w:color w:val="2A2A2A"/>
                <w:spacing w:val="0"/>
                <w:w w:val="100"/>
              </w:rPr>
              <w:t>129</w:t>
            </w:r>
            <w:r>
              <w:rPr>
                <w:rFonts w:ascii="Courier New" w:hAnsi="Courier New" w:cs="Courier New" w:eastAsia="Courier New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210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ind w:left="10" w:right="-20"/>
              <w:jc w:val="left"/>
              <w:tabs>
                <w:tab w:pos="1200" w:val="left"/>
                <w:tab w:pos="2460" w:val="left"/>
              </w:tabs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TRITAN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MASAR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SHEHU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243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GJIROKASTER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667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38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PARTI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35"/>
                <w:w w:val="92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DEMOKRATIKE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403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3" w:after="0" w:line="188" w:lineRule="exact"/>
              <w:ind w:left="67" w:right="-77"/>
              <w:jc w:val="left"/>
              <w:rPr>
                <w:rFonts w:ascii="Courier New" w:hAnsi="Courier New" w:cs="Courier New" w:eastAsia="Courier New"/>
                <w:sz w:val="18"/>
                <w:szCs w:val="18"/>
              </w:rPr>
            </w:pPr>
            <w:rPr/>
            <w:r>
              <w:rPr>
                <w:rFonts w:ascii="Courier New" w:hAnsi="Courier New" w:cs="Courier New" w:eastAsia="Courier New"/>
                <w:sz w:val="18"/>
                <w:szCs w:val="18"/>
                <w:color w:val="2A2A2A"/>
                <w:spacing w:val="0"/>
                <w:w w:val="100"/>
              </w:rPr>
              <w:t>130</w:t>
            </w:r>
            <w:r>
              <w:rPr>
                <w:rFonts w:ascii="Courier New" w:hAnsi="Courier New" w:cs="Courier New" w:eastAsia="Courier New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210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ind w:left="19" w:right="-20"/>
              <w:jc w:val="left"/>
              <w:tabs>
                <w:tab w:pos="1180" w:val="left"/>
                <w:tab w:pos="2460" w:val="left"/>
              </w:tabs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ULSI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QERIM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MANJA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243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TIRANE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667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38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PARTI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18"/>
                <w:w w:val="92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SOCIALISTE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3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79"/>
              </w:rPr>
              <w:t>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20"/>
                <w:w w:val="79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4"/>
              </w:rPr>
              <w:t>SHQIPERISE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35" w:hRule="exact"/>
        </w:trPr>
        <w:tc>
          <w:tcPr>
            <w:tcW w:w="403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3" w:after="0" w:line="188" w:lineRule="exact"/>
              <w:ind w:left="67" w:right="-68"/>
              <w:jc w:val="left"/>
              <w:rPr>
                <w:rFonts w:ascii="Courier New" w:hAnsi="Courier New" w:cs="Courier New" w:eastAsia="Courier New"/>
                <w:sz w:val="18"/>
                <w:szCs w:val="18"/>
              </w:rPr>
            </w:pPr>
            <w:rPr/>
            <w:r>
              <w:rPr>
                <w:rFonts w:ascii="Courier New" w:hAnsi="Courier New" w:cs="Courier New" w:eastAsia="Courier New"/>
                <w:sz w:val="18"/>
                <w:szCs w:val="18"/>
                <w:color w:val="2A2A2A"/>
                <w:spacing w:val="0"/>
                <w:w w:val="100"/>
              </w:rPr>
              <w:t>131</w:t>
            </w:r>
            <w:r>
              <w:rPr>
                <w:rFonts w:ascii="Courier New" w:hAnsi="Courier New" w:cs="Courier New" w:eastAsia="Courier New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210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ind w:left="19" w:right="-20"/>
              <w:jc w:val="left"/>
              <w:tabs>
                <w:tab w:pos="1200" w:val="left"/>
                <w:tab w:pos="2460" w:val="left"/>
              </w:tabs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  <w:position w:val="1"/>
              </w:rPr>
              <w:t>VALENTINA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  <w:position w:val="1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  <w:position w:val="1"/>
              </w:rPr>
              <w:t>PANDI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  <w:position w:val="1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  <w:position w:val="0"/>
              </w:rPr>
              <w:t>DUKA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1243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  <w:t>KOR&lt;;E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667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38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PARTI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35"/>
                <w:w w:val="92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DEMOKRATIKE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403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188" w:lineRule="exact"/>
              <w:ind w:left="67" w:right="-81"/>
              <w:jc w:val="left"/>
              <w:rPr>
                <w:rFonts w:ascii="Courier New" w:hAnsi="Courier New" w:cs="Courier New" w:eastAsia="Courier New"/>
                <w:sz w:val="18"/>
                <w:szCs w:val="18"/>
              </w:rPr>
            </w:pPr>
            <w:rPr/>
            <w:r>
              <w:rPr>
                <w:rFonts w:ascii="Courier New" w:hAnsi="Courier New" w:cs="Courier New" w:eastAsia="Courier New"/>
                <w:sz w:val="18"/>
                <w:szCs w:val="18"/>
                <w:color w:val="2A2A2A"/>
                <w:spacing w:val="0"/>
                <w:w w:val="100"/>
              </w:rPr>
              <w:t>132</w:t>
            </w:r>
            <w:r>
              <w:rPr>
                <w:rFonts w:ascii="Courier New" w:hAnsi="Courier New" w:cs="Courier New" w:eastAsia="Courier New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210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ind w:left="19" w:right="-20"/>
              <w:jc w:val="left"/>
              <w:tabs>
                <w:tab w:pos="1180" w:val="left"/>
                <w:tab w:pos="2460" w:val="left"/>
              </w:tabs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VANGJEL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  <w:t>JORGJI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-3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  <w:t>DULE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243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VLORE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667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38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PARTI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35"/>
                <w:w w:val="92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DEMOKRATIKE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35" w:hRule="exact"/>
        </w:trPr>
        <w:tc>
          <w:tcPr>
            <w:tcW w:w="403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198" w:lineRule="exact"/>
              <w:ind w:left="67" w:right="-74"/>
              <w:jc w:val="left"/>
              <w:rPr>
                <w:rFonts w:ascii="Courier New" w:hAnsi="Courier New" w:cs="Courier New" w:eastAsia="Courier New"/>
                <w:sz w:val="18"/>
                <w:szCs w:val="18"/>
              </w:rPr>
            </w:pPr>
            <w:rPr/>
            <w:r>
              <w:rPr>
                <w:rFonts w:ascii="Courier New" w:hAnsi="Courier New" w:cs="Courier New" w:eastAsia="Courier New"/>
                <w:sz w:val="18"/>
                <w:szCs w:val="18"/>
                <w:color w:val="2A2A2A"/>
                <w:spacing w:val="0"/>
                <w:w w:val="100"/>
                <w:position w:val="1"/>
              </w:rPr>
              <w:t>133</w:t>
            </w:r>
            <w:r>
              <w:rPr>
                <w:rFonts w:ascii="Courier New" w:hAnsi="Courier New" w:cs="Courier New" w:eastAsia="Courier New"/>
                <w:sz w:val="18"/>
                <w:szCs w:val="18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4210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ind w:left="10" w:right="-20"/>
              <w:jc w:val="left"/>
              <w:tabs>
                <w:tab w:pos="1200" w:val="left"/>
                <w:tab w:pos="2440" w:val="left"/>
              </w:tabs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VANGJEL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  <w:t>LLAM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-3"/>
                <w:w w:val="100"/>
              </w:rPr>
              <w:t>B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3D3D3D"/>
                <w:spacing w:val="0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3D3D3D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3D3D3D"/>
                <w:spacing w:val="0"/>
                <w:w w:val="100"/>
              </w:rPr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  <w:t>TAVO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243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GJIROKASTER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667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38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3"/>
              </w:rPr>
              <w:t>LEVIZJ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3"/>
              </w:rPr>
              <w:t>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17"/>
                <w:w w:val="93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SOCIALISTE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3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PER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3D3D3D"/>
                <w:spacing w:val="0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3D3D3D"/>
                <w:spacing w:val="3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  <w:t>TEG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7"/>
                <w:w w:val="100"/>
              </w:rPr>
              <w:t>R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3D3D3D"/>
                <w:spacing w:val="0"/>
                <w:w w:val="100"/>
              </w:rPr>
              <w:t>IM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403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198" w:lineRule="exact"/>
              <w:ind w:left="67" w:right="-81"/>
              <w:jc w:val="left"/>
              <w:rPr>
                <w:rFonts w:ascii="Courier New" w:hAnsi="Courier New" w:cs="Courier New" w:eastAsia="Courier New"/>
                <w:sz w:val="18"/>
                <w:szCs w:val="18"/>
              </w:rPr>
            </w:pPr>
            <w:rPr/>
            <w:r>
              <w:rPr>
                <w:rFonts w:ascii="Courier New" w:hAnsi="Courier New" w:cs="Courier New" w:eastAsia="Courier New"/>
                <w:sz w:val="18"/>
                <w:szCs w:val="18"/>
                <w:color w:val="2A2A2A"/>
                <w:spacing w:val="0"/>
                <w:w w:val="100"/>
                <w:position w:val="1"/>
              </w:rPr>
              <w:t>134</w:t>
            </w:r>
            <w:r>
              <w:rPr>
                <w:rFonts w:ascii="Courier New" w:hAnsi="Courier New" w:cs="Courier New" w:eastAsia="Courier New"/>
                <w:sz w:val="18"/>
                <w:szCs w:val="18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4210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ind w:left="10" w:right="-20"/>
              <w:jc w:val="left"/>
              <w:tabs>
                <w:tab w:pos="1200" w:val="left"/>
                <w:tab w:pos="2460" w:val="left"/>
              </w:tabs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VASILIKA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  <w:t>LLAM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-3"/>
                <w:w w:val="100"/>
              </w:rPr>
              <w:t>B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3D3D3D"/>
                <w:spacing w:val="0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3D3D3D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3D3D3D"/>
                <w:spacing w:val="0"/>
                <w:w w:val="100"/>
              </w:rPr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HYSI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243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3D3D3D"/>
                <w:spacing w:val="0"/>
                <w:w w:val="100"/>
              </w:rPr>
              <w:t>TIRANE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667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0" w:after="0" w:line="190" w:lineRule="exact"/>
              <w:ind w:left="38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PARTI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27"/>
                <w:w w:val="92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SOCIALISTE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2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79"/>
              </w:rPr>
              <w:t>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20"/>
                <w:w w:val="79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4"/>
              </w:rPr>
              <w:t>SHQIPERISE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403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23" w:after="0" w:line="188" w:lineRule="exact"/>
              <w:ind w:left="67" w:right="-74"/>
              <w:jc w:val="left"/>
              <w:rPr>
                <w:rFonts w:ascii="Courier New" w:hAnsi="Courier New" w:cs="Courier New" w:eastAsia="Courier New"/>
                <w:sz w:val="18"/>
                <w:szCs w:val="18"/>
              </w:rPr>
            </w:pPr>
            <w:rPr/>
            <w:r>
              <w:rPr>
                <w:rFonts w:ascii="Courier New" w:hAnsi="Courier New" w:cs="Courier New" w:eastAsia="Courier New"/>
                <w:sz w:val="18"/>
                <w:szCs w:val="18"/>
                <w:color w:val="2A2A2A"/>
                <w:spacing w:val="0"/>
                <w:w w:val="100"/>
              </w:rPr>
              <w:t>135</w:t>
            </w:r>
            <w:r>
              <w:rPr>
                <w:rFonts w:ascii="Courier New" w:hAnsi="Courier New" w:cs="Courier New" w:eastAsia="Courier New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210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ind w:left="19" w:right="-20"/>
              <w:jc w:val="left"/>
              <w:tabs>
                <w:tab w:pos="1200" w:val="left"/>
                <w:tab w:pos="2440" w:val="left"/>
              </w:tabs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VIKTOR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MARK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  <w:t>TUSHAJ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243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  <w:t>LEZHE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667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38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3"/>
              </w:rPr>
              <w:t>LEVIZJ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3"/>
              </w:rPr>
              <w:t>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17"/>
                <w:w w:val="93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SOCIALISTE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3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  <w:t>PER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6"/>
              </w:rPr>
              <w:t>INTE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6"/>
              </w:rPr>
              <w:t>G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-15"/>
                <w:w w:val="96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RIM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21" w:hRule="exact"/>
        </w:trPr>
        <w:tc>
          <w:tcPr>
            <w:tcW w:w="403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188" w:lineRule="exact"/>
              <w:ind w:left="67" w:right="-74"/>
              <w:jc w:val="left"/>
              <w:rPr>
                <w:rFonts w:ascii="Courier New" w:hAnsi="Courier New" w:cs="Courier New" w:eastAsia="Courier New"/>
                <w:sz w:val="18"/>
                <w:szCs w:val="18"/>
              </w:rPr>
            </w:pPr>
            <w:rPr/>
            <w:r>
              <w:rPr>
                <w:rFonts w:ascii="Courier New" w:hAnsi="Courier New" w:cs="Courier New" w:eastAsia="Courier New"/>
                <w:sz w:val="18"/>
                <w:szCs w:val="18"/>
                <w:color w:val="2A2A2A"/>
                <w:spacing w:val="0"/>
                <w:w w:val="100"/>
              </w:rPr>
              <w:t>136</w:t>
            </w:r>
            <w:r>
              <w:rPr>
                <w:rFonts w:ascii="Courier New" w:hAnsi="Courier New" w:cs="Courier New" w:eastAsia="Courier New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210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0" w:after="0" w:line="200" w:lineRule="exact"/>
              <w:ind w:left="19" w:right="-20"/>
              <w:jc w:val="left"/>
              <w:tabs>
                <w:tab w:pos="1180" w:val="left"/>
                <w:tab w:pos="2460" w:val="left"/>
              </w:tabs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  <w:position w:val="1"/>
              </w:rPr>
              <w:t>VILMA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  <w:position w:val="1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  <w:position w:val="1"/>
              </w:rPr>
              <w:t>VIKTOR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  <w:position w:val="1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  <w:position w:val="0"/>
              </w:rPr>
              <w:t>BELLO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1243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0" w:after="0" w:line="190" w:lineRule="exact"/>
              <w:ind w:left="19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VLORE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667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0" w:after="0" w:line="190" w:lineRule="exact"/>
              <w:ind w:left="38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PARTI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18"/>
                <w:w w:val="92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SOCIALISTE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3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79"/>
              </w:rPr>
              <w:t>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20"/>
                <w:w w:val="79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4"/>
              </w:rPr>
              <w:t>SHQIPERISE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35" w:hRule="exact"/>
        </w:trPr>
        <w:tc>
          <w:tcPr>
            <w:tcW w:w="403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198" w:lineRule="exact"/>
              <w:ind w:left="67" w:right="-81"/>
              <w:jc w:val="left"/>
              <w:rPr>
                <w:rFonts w:ascii="Courier New" w:hAnsi="Courier New" w:cs="Courier New" w:eastAsia="Courier New"/>
                <w:sz w:val="18"/>
                <w:szCs w:val="18"/>
              </w:rPr>
            </w:pPr>
            <w:rPr/>
            <w:r>
              <w:rPr>
                <w:rFonts w:ascii="Courier New" w:hAnsi="Courier New" w:cs="Courier New" w:eastAsia="Courier New"/>
                <w:sz w:val="18"/>
                <w:szCs w:val="18"/>
                <w:color w:val="2A2A2A"/>
                <w:spacing w:val="0"/>
                <w:w w:val="100"/>
                <w:position w:val="1"/>
              </w:rPr>
              <w:t>137</w:t>
            </w:r>
            <w:r>
              <w:rPr>
                <w:rFonts w:ascii="Courier New" w:hAnsi="Courier New" w:cs="Courier New" w:eastAsia="Courier New"/>
                <w:sz w:val="18"/>
                <w:szCs w:val="18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4210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4" w:after="0" w:line="240" w:lineRule="auto"/>
              <w:ind w:left="19" w:right="-20"/>
              <w:jc w:val="left"/>
              <w:tabs>
                <w:tab w:pos="1200" w:val="left"/>
                <w:tab w:pos="2460" w:val="left"/>
              </w:tabs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VULLNET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RUZHDI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2"/>
              </w:rPr>
              <w:t>SINAJ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243" w:type="dxa"/>
            <w:tcBorders>
              <w:top w:val="single" w:sz="7.68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VLORE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667" w:type="dxa"/>
            <w:tcBorders>
              <w:top w:val="single" w:sz="7.68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38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PARTI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18"/>
                <w:w w:val="92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SOCIALISTE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3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79"/>
              </w:rPr>
              <w:t>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20"/>
                <w:w w:val="79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4"/>
              </w:rPr>
              <w:t>SHQIPERISE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403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188" w:lineRule="exact"/>
              <w:ind w:left="67" w:right="-77"/>
              <w:jc w:val="left"/>
              <w:rPr>
                <w:rFonts w:ascii="Courier New" w:hAnsi="Courier New" w:cs="Courier New" w:eastAsia="Courier New"/>
                <w:sz w:val="18"/>
                <w:szCs w:val="18"/>
              </w:rPr>
            </w:pPr>
            <w:rPr/>
            <w:r>
              <w:rPr>
                <w:rFonts w:ascii="Courier New" w:hAnsi="Courier New" w:cs="Courier New" w:eastAsia="Courier New"/>
                <w:sz w:val="18"/>
                <w:szCs w:val="18"/>
                <w:color w:val="1A1A1A"/>
                <w:spacing w:val="0"/>
                <w:w w:val="100"/>
              </w:rPr>
              <w:t>138</w:t>
            </w:r>
            <w:r>
              <w:rPr>
                <w:rFonts w:ascii="Courier New" w:hAnsi="Courier New" w:cs="Courier New" w:eastAsia="Courier New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210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0" w:after="0" w:line="190" w:lineRule="exact"/>
              <w:ind w:left="19" w:right="-20"/>
              <w:jc w:val="left"/>
              <w:tabs>
                <w:tab w:pos="1200" w:val="left"/>
                <w:tab w:pos="2460" w:val="left"/>
              </w:tabs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w w:val="80"/>
              </w:rPr>
              <w:t>X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-1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  <w:t>HEMAL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HYSEN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GJUNKSHI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243" w:type="dxa"/>
            <w:tcBorders>
              <w:top w:val="single" w:sz="11.52" w:space="0" w:color="000000"/>
              <w:bottom w:val="single" w:sz="11.52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0" w:after="0" w:line="190" w:lineRule="exact"/>
              <w:ind w:left="29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DIBER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667" w:type="dxa"/>
            <w:tcBorders>
              <w:top w:val="single" w:sz="11.52" w:space="0" w:color="000000"/>
              <w:bottom w:val="single" w:sz="11.52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0" w:after="0" w:line="190" w:lineRule="exact"/>
              <w:ind w:left="38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PARTI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35"/>
                <w:w w:val="92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DEMOKRATIKE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35" w:hRule="exact"/>
        </w:trPr>
        <w:tc>
          <w:tcPr>
            <w:tcW w:w="403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198" w:lineRule="exact"/>
              <w:ind w:left="67" w:right="-74"/>
              <w:jc w:val="left"/>
              <w:rPr>
                <w:rFonts w:ascii="Courier New" w:hAnsi="Courier New" w:cs="Courier New" w:eastAsia="Courier New"/>
                <w:sz w:val="18"/>
                <w:szCs w:val="18"/>
              </w:rPr>
            </w:pPr>
            <w:rPr/>
            <w:r>
              <w:rPr>
                <w:rFonts w:ascii="Courier New" w:hAnsi="Courier New" w:cs="Courier New" w:eastAsia="Courier New"/>
                <w:sz w:val="18"/>
                <w:szCs w:val="18"/>
                <w:color w:val="2A2A2A"/>
                <w:spacing w:val="0"/>
                <w:w w:val="100"/>
                <w:position w:val="1"/>
              </w:rPr>
              <w:t>139</w:t>
            </w:r>
            <w:r>
              <w:rPr>
                <w:rFonts w:ascii="Courier New" w:hAnsi="Courier New" w:cs="Courier New" w:eastAsia="Courier New"/>
                <w:sz w:val="18"/>
                <w:szCs w:val="18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4210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0" w:after="0" w:line="200" w:lineRule="exact"/>
              <w:ind w:left="19" w:right="-20"/>
              <w:jc w:val="left"/>
              <w:tabs>
                <w:tab w:pos="1200" w:val="left"/>
                <w:tab w:pos="2460" w:val="left"/>
              </w:tabs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XHEMAL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MYSLIM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  <w:position w:val="1"/>
              </w:rPr>
              <w:t>QEFALIA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1243" w:type="dxa"/>
            <w:tcBorders>
              <w:top w:val="single" w:sz="11.52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3D3D3D"/>
                <w:spacing w:val="0"/>
                <w:w w:val="100"/>
              </w:rPr>
              <w:t>TIRANE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667" w:type="dxa"/>
            <w:tcBorders>
              <w:top w:val="single" w:sz="11.52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0" w:after="0" w:line="190" w:lineRule="exact"/>
              <w:ind w:left="38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PARTI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27"/>
                <w:w w:val="92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SOCIALISTE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2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79"/>
              </w:rPr>
              <w:t>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20"/>
                <w:w w:val="79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4"/>
              </w:rPr>
              <w:t>SHQIPERISE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403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13" w:after="0" w:line="198" w:lineRule="exact"/>
              <w:ind w:left="67" w:right="-77"/>
              <w:jc w:val="left"/>
              <w:rPr>
                <w:rFonts w:ascii="Courier New" w:hAnsi="Courier New" w:cs="Courier New" w:eastAsia="Courier New"/>
                <w:sz w:val="18"/>
                <w:szCs w:val="18"/>
              </w:rPr>
            </w:pPr>
            <w:rPr/>
            <w:r>
              <w:rPr>
                <w:rFonts w:ascii="Courier New" w:hAnsi="Courier New" w:cs="Courier New" w:eastAsia="Courier New"/>
                <w:sz w:val="18"/>
                <w:szCs w:val="18"/>
                <w:color w:val="2A2A2A"/>
                <w:spacing w:val="0"/>
                <w:w w:val="100"/>
                <w:position w:val="1"/>
              </w:rPr>
              <w:t>140</w:t>
            </w:r>
            <w:r>
              <w:rPr>
                <w:rFonts w:ascii="Courier New" w:hAnsi="Courier New" w:cs="Courier New" w:eastAsia="Courier New"/>
                <w:sz w:val="18"/>
                <w:szCs w:val="18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4210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7.68" w:space="0" w:color="000000"/>
            </w:tcBorders>
          </w:tcPr>
          <w:p>
            <w:pPr>
              <w:spacing w:before="0" w:after="0" w:line="200" w:lineRule="exact"/>
              <w:ind w:left="19" w:right="-20"/>
              <w:jc w:val="left"/>
              <w:tabs>
                <w:tab w:pos="1180" w:val="left"/>
                <w:tab w:pos="2460" w:val="left"/>
              </w:tabs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XHEVIT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  <w:position w:val="1"/>
              </w:rPr>
              <w:t>QEMAL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  <w:position w:val="1"/>
              </w:rPr>
              <w:tab/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  <w:position w:val="0"/>
              </w:rPr>
              <w:t>BUSHAJ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1243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000000"/>
            </w:tcBorders>
          </w:tcPr>
          <w:p>
            <w:pPr>
              <w:spacing w:before="4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1A1A1A"/>
                <w:spacing w:val="0"/>
                <w:w w:val="100"/>
              </w:rPr>
              <w:t>FIER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3667" w:type="dxa"/>
            <w:tcBorders>
              <w:top w:val="single" w:sz="7.68" w:space="0" w:color="000000"/>
              <w:bottom w:val="single" w:sz="7.68" w:space="0" w:color="000000"/>
              <w:left w:val="single" w:sz="11.52" w:space="0" w:color="000000"/>
              <w:right w:val="single" w:sz="11.52" w:space="0" w:color="000000"/>
            </w:tcBorders>
          </w:tcPr>
          <w:p>
            <w:pPr>
              <w:spacing w:before="0" w:after="0" w:line="190" w:lineRule="exact"/>
              <w:ind w:left="38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PARTI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92"/>
              </w:rPr>
              <w:t>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27"/>
                <w:w w:val="92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0"/>
              </w:rPr>
              <w:t>SOCIALISTE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2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79"/>
              </w:rPr>
              <w:t>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20"/>
                <w:w w:val="79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A2A"/>
                <w:spacing w:val="0"/>
                <w:w w:val="104"/>
              </w:rPr>
              <w:t>SHQIPERISE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</w:tbl>
    <w:sectPr>
      <w:pgMar w:header="0" w:footer="0" w:top="1480" w:bottom="280" w:left="1720" w:right="560"/>
      <w:headerReference w:type="default" r:id="rId11"/>
      <w:pgSz w:w="12240" w:h="15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  <w:font w:name="Garamond">
    <w:altName w:val="Garamond"/>
    <w:charset w:val="0"/>
    <w:family w:val="roman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79.160004pt;margin-top:74.117462pt;width:183.234317pt;height:23.054865pt;mso-position-horizontal-relative:page;mso-position-vertical-relative:page;z-index:-8218" type="#_x0000_t202" filled="f" stroked="f">
          <v:textbox inset="0,0,0,0">
            <w:txbxContent>
              <w:p>
                <w:pPr>
                  <w:spacing w:before="0" w:after="0" w:line="184" w:lineRule="exact"/>
                  <w:jc w:val="right"/>
                  <w:rPr>
                    <w:rFonts w:ascii="Arial" w:hAnsi="Arial" w:cs="Arial" w:eastAsia="Arial"/>
                    <w:sz w:val="16"/>
                    <w:szCs w:val="16"/>
                  </w:rPr>
                </w:pPr>
                <w:rPr/>
                <w:r>
                  <w:rPr>
                    <w:rFonts w:ascii="Arial" w:hAnsi="Arial" w:cs="Arial" w:eastAsia="Arial"/>
                    <w:sz w:val="16"/>
                    <w:szCs w:val="16"/>
                    <w:color w:val="1F1F1F"/>
                    <w:spacing w:val="0"/>
                    <w:w w:val="100"/>
                    <w:i/>
                  </w:rPr>
                  <w:t>Lidhja</w:t>
                </w:r>
                <w:r>
                  <w:rPr>
                    <w:rFonts w:ascii="Arial" w:hAnsi="Arial" w:cs="Arial" w:eastAsia="Arial"/>
                    <w:sz w:val="16"/>
                    <w:szCs w:val="16"/>
                    <w:color w:val="1F1F1F"/>
                    <w:spacing w:val="20"/>
                    <w:w w:val="100"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6"/>
                    <w:szCs w:val="16"/>
                    <w:color w:val="1F1F1F"/>
                    <w:spacing w:val="0"/>
                    <w:w w:val="145"/>
                    <w:i/>
                  </w:rPr>
                  <w:t>1</w:t>
                </w:r>
                <w:r>
                  <w:rPr>
                    <w:rFonts w:ascii="Arial" w:hAnsi="Arial" w:cs="Arial" w:eastAsia="Arial"/>
                    <w:sz w:val="16"/>
                    <w:szCs w:val="16"/>
                    <w:color w:val="000000"/>
                    <w:spacing w:val="0"/>
                    <w:w w:val="100"/>
                  </w:rPr>
                </w:r>
              </w:p>
              <w:p>
                <w:pPr>
                  <w:spacing w:before="66" w:after="0" w:line="240" w:lineRule="auto"/>
                  <w:ind w:left="-25" w:right="1"/>
                  <w:jc w:val="right"/>
                  <w:rPr>
                    <w:rFonts w:ascii="Arial" w:hAnsi="Arial" w:cs="Arial" w:eastAsia="Arial"/>
                    <w:sz w:val="17"/>
                    <w:szCs w:val="17"/>
                  </w:rPr>
                </w:pPr>
                <w:rPr/>
                <w:r>
                  <w:rPr>
                    <w:rFonts w:ascii="Arial" w:hAnsi="Arial" w:cs="Arial" w:eastAsia="Arial"/>
                    <w:sz w:val="17"/>
                    <w:szCs w:val="17"/>
                    <w:color w:val="1F1F1F"/>
                    <w:spacing w:val="0"/>
                    <w:w w:val="86"/>
                    <w:i/>
                  </w:rPr>
                  <w:t>ZGJEDHJET</w:t>
                </w:r>
                <w:r>
                  <w:rPr>
                    <w:rFonts w:ascii="Arial" w:hAnsi="Arial" w:cs="Arial" w:eastAsia="Arial"/>
                    <w:sz w:val="17"/>
                    <w:szCs w:val="17"/>
                    <w:color w:val="1F1F1F"/>
                    <w:spacing w:val="7"/>
                    <w:w w:val="86"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7"/>
                    <w:szCs w:val="17"/>
                    <w:color w:val="1F1F1F"/>
                    <w:spacing w:val="0"/>
                    <w:w w:val="86"/>
                    <w:i/>
                  </w:rPr>
                  <w:t>PE</w:t>
                </w:r>
                <w:r>
                  <w:rPr>
                    <w:rFonts w:ascii="Arial" w:hAnsi="Arial" w:cs="Arial" w:eastAsia="Arial"/>
                    <w:sz w:val="17"/>
                    <w:szCs w:val="17"/>
                    <w:color w:val="1F1F1F"/>
                    <w:spacing w:val="0"/>
                    <w:w w:val="86"/>
                    <w:i/>
                  </w:rPr>
                  <w:t>R</w:t>
                </w:r>
                <w:r>
                  <w:rPr>
                    <w:rFonts w:ascii="Arial" w:hAnsi="Arial" w:cs="Arial" w:eastAsia="Arial"/>
                    <w:sz w:val="17"/>
                    <w:szCs w:val="17"/>
                    <w:color w:val="1F1F1F"/>
                    <w:spacing w:val="-6"/>
                    <w:w w:val="86"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7"/>
                    <w:szCs w:val="17"/>
                    <w:color w:val="1F1F1F"/>
                    <w:spacing w:val="0"/>
                    <w:w w:val="95"/>
                    <w:i/>
                  </w:rPr>
                  <w:t>KUVENDI</w:t>
                </w:r>
                <w:r>
                  <w:rPr>
                    <w:rFonts w:ascii="Arial" w:hAnsi="Arial" w:cs="Arial" w:eastAsia="Arial"/>
                    <w:sz w:val="17"/>
                    <w:szCs w:val="17"/>
                    <w:color w:val="1F1F1F"/>
                    <w:spacing w:val="0"/>
                    <w:w w:val="95"/>
                    <w:i/>
                  </w:rPr>
                  <w:t>N</w:t>
                </w:r>
                <w:r>
                  <w:rPr>
                    <w:rFonts w:ascii="Arial" w:hAnsi="Arial" w:cs="Arial" w:eastAsia="Arial"/>
                    <w:sz w:val="17"/>
                    <w:szCs w:val="17"/>
                    <w:color w:val="1F1F1F"/>
                    <w:spacing w:val="-6"/>
                    <w:w w:val="95"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7"/>
                    <w:szCs w:val="17"/>
                    <w:color w:val="1F1F1F"/>
                    <w:spacing w:val="0"/>
                    <w:w w:val="85"/>
                    <w:i/>
                  </w:rPr>
                  <w:t>E</w:t>
                </w:r>
                <w:r>
                  <w:rPr>
                    <w:rFonts w:ascii="Arial" w:hAnsi="Arial" w:cs="Arial" w:eastAsia="Arial"/>
                    <w:sz w:val="17"/>
                    <w:szCs w:val="17"/>
                    <w:color w:val="1F1F1F"/>
                    <w:spacing w:val="-8"/>
                    <w:w w:val="85"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7"/>
                    <w:szCs w:val="17"/>
                    <w:color w:val="1F1F1F"/>
                    <w:spacing w:val="0"/>
                    <w:w w:val="85"/>
                    <w:i/>
                  </w:rPr>
                  <w:t>SHQIPERISE</w:t>
                </w:r>
                <w:r>
                  <w:rPr>
                    <w:rFonts w:ascii="Arial" w:hAnsi="Arial" w:cs="Arial" w:eastAsia="Arial"/>
                    <w:sz w:val="17"/>
                    <w:szCs w:val="17"/>
                    <w:color w:val="1F1F1F"/>
                    <w:spacing w:val="27"/>
                    <w:w w:val="85"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7"/>
                    <w:szCs w:val="17"/>
                    <w:color w:val="1F1F1F"/>
                    <w:spacing w:val="0"/>
                    <w:w w:val="110"/>
                    <w:i/>
                  </w:rPr>
                  <w:t>2017</w:t>
                </w:r>
                <w:r>
                  <w:rPr>
                    <w:rFonts w:ascii="Arial" w:hAnsi="Arial" w:cs="Arial" w:eastAsia="Arial"/>
                    <w:sz w:val="17"/>
                    <w:szCs w:val="17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61.399994pt;margin-top:74.117462pt;width:181.580536pt;height:23.149707pt;mso-position-horizontal-relative:page;mso-position-vertical-relative:page;z-index:-8217" type="#_x0000_t202" filled="f" stroked="f">
          <v:textbox inset="0,0,0,0">
            <w:txbxContent>
              <w:p>
                <w:pPr>
                  <w:spacing w:before="0" w:after="0" w:line="184" w:lineRule="exact"/>
                  <w:jc w:val="right"/>
                  <w:rPr>
                    <w:rFonts w:ascii="Arial" w:hAnsi="Arial" w:cs="Arial" w:eastAsia="Arial"/>
                    <w:sz w:val="16"/>
                    <w:szCs w:val="16"/>
                  </w:rPr>
                </w:pPr>
                <w:rPr/>
                <w:r>
                  <w:rPr>
                    <w:rFonts w:ascii="Arial" w:hAnsi="Arial" w:cs="Arial" w:eastAsia="Arial"/>
                    <w:sz w:val="16"/>
                    <w:szCs w:val="16"/>
                    <w:color w:val="282828"/>
                    <w:spacing w:val="0"/>
                    <w:w w:val="100"/>
                    <w:i/>
                  </w:rPr>
                  <w:t>Lidhja</w:t>
                </w:r>
                <w:r>
                  <w:rPr>
                    <w:rFonts w:ascii="Arial" w:hAnsi="Arial" w:cs="Arial" w:eastAsia="Arial"/>
                    <w:sz w:val="16"/>
                    <w:szCs w:val="16"/>
                    <w:color w:val="282828"/>
                    <w:spacing w:val="21"/>
                    <w:w w:val="100"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6"/>
                    <w:szCs w:val="16"/>
                    <w:color w:val="181818"/>
                    <w:spacing w:val="0"/>
                    <w:w w:val="127"/>
                    <w:i/>
                  </w:rPr>
                  <w:t>1</w:t>
                </w:r>
                <w:r>
                  <w:rPr>
                    <w:rFonts w:ascii="Arial" w:hAnsi="Arial" w:cs="Arial" w:eastAsia="Arial"/>
                    <w:sz w:val="16"/>
                    <w:szCs w:val="16"/>
                    <w:color w:val="000000"/>
                    <w:spacing w:val="0"/>
                    <w:w w:val="100"/>
                  </w:rPr>
                </w:r>
              </w:p>
              <w:p>
                <w:pPr>
                  <w:spacing w:before="56" w:after="0" w:line="240" w:lineRule="auto"/>
                  <w:ind w:left="-27" w:right="6"/>
                  <w:jc w:val="right"/>
                  <w:rPr>
                    <w:rFonts w:ascii="Arial" w:hAnsi="Arial" w:cs="Arial" w:eastAsia="Arial"/>
                    <w:sz w:val="18"/>
                    <w:szCs w:val="18"/>
                  </w:rPr>
                </w:pPr>
                <w:rPr/>
                <w:r>
                  <w:rPr>
                    <w:rFonts w:ascii="Arial" w:hAnsi="Arial" w:cs="Arial" w:eastAsia="Arial"/>
                    <w:sz w:val="18"/>
                    <w:szCs w:val="18"/>
                    <w:color w:val="282828"/>
                    <w:spacing w:val="0"/>
                    <w:w w:val="81"/>
                    <w:i/>
                  </w:rPr>
                  <w:t>ZGJEDHJET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282828"/>
                    <w:spacing w:val="-3"/>
                    <w:w w:val="81"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282828"/>
                    <w:spacing w:val="0"/>
                    <w:w w:val="81"/>
                    <w:i/>
                  </w:rPr>
                  <w:t>PE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282828"/>
                    <w:spacing w:val="0"/>
                    <w:w w:val="81"/>
                    <w:i/>
                  </w:rPr>
                  <w:t>R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282828"/>
                    <w:spacing w:val="-6"/>
                    <w:w w:val="81"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282828"/>
                    <w:spacing w:val="0"/>
                    <w:w w:val="90"/>
                    <w:i/>
                  </w:rPr>
                  <w:t>KUVENDI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282828"/>
                    <w:spacing w:val="0"/>
                    <w:w w:val="90"/>
                    <w:i/>
                  </w:rPr>
                  <w:t>N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282828"/>
                    <w:spacing w:val="-7"/>
                    <w:w w:val="90"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282828"/>
                    <w:spacing w:val="0"/>
                    <w:w w:val="71"/>
                    <w:i/>
                  </w:rPr>
                  <w:t>E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282828"/>
                    <w:spacing w:val="-1"/>
                    <w:w w:val="71"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282828"/>
                    <w:spacing w:val="0"/>
                    <w:w w:val="83"/>
                    <w:i/>
                  </w:rPr>
                  <w:t>SHQIPERISE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282828"/>
                    <w:spacing w:val="-24"/>
                    <w:w w:val="100"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282828"/>
                    <w:spacing w:val="0"/>
                    <w:w w:val="102"/>
                    <w:i/>
                  </w:rPr>
                  <w:t>2017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9.160004pt;margin-top:114.992332pt;width:366.474971pt;height:10.5pt;mso-position-horizontal-relative:page;mso-position-vertical-relative:page;z-index:-8216" type="#_x0000_t202" filled="f" stroked="f">
          <v:textbox inset="0,0,0,0">
            <w:txbxContent>
              <w:p>
                <w:pPr>
                  <w:spacing w:before="0" w:after="0" w:line="194" w:lineRule="exact"/>
                  <w:ind w:left="20" w:right="-45"/>
                  <w:jc w:val="left"/>
                  <w:rPr>
                    <w:rFonts w:ascii="Arial" w:hAnsi="Arial" w:cs="Arial" w:eastAsia="Arial"/>
                    <w:sz w:val="17"/>
                    <w:szCs w:val="17"/>
                  </w:rPr>
                </w:pPr>
                <w:rPr/>
                <w:r>
                  <w:rPr>
                    <w:rFonts w:ascii="Arial" w:hAnsi="Arial" w:cs="Arial" w:eastAsia="Arial"/>
                    <w:sz w:val="17"/>
                    <w:szCs w:val="17"/>
                    <w:color w:val="181818"/>
                    <w:spacing w:val="0"/>
                    <w:w w:val="100"/>
                  </w:rPr>
                  <w:t>REZULTATI</w:t>
                </w:r>
                <w:r>
                  <w:rPr>
                    <w:rFonts w:ascii="Arial" w:hAnsi="Arial" w:cs="Arial" w:eastAsia="Arial"/>
                    <w:sz w:val="17"/>
                    <w:szCs w:val="17"/>
                    <w:color w:val="181818"/>
                    <w:spacing w:val="41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7"/>
                    <w:szCs w:val="17"/>
                    <w:color w:val="181818"/>
                    <w:spacing w:val="0"/>
                    <w:w w:val="100"/>
                  </w:rPr>
                  <w:t>PERFUNDIMTA</w:t>
                </w:r>
                <w:r>
                  <w:rPr>
                    <w:rFonts w:ascii="Arial" w:hAnsi="Arial" w:cs="Arial" w:eastAsia="Arial"/>
                    <w:sz w:val="17"/>
                    <w:szCs w:val="17"/>
                    <w:color w:val="181818"/>
                    <w:spacing w:val="0"/>
                    <w:w w:val="100"/>
                  </w:rPr>
                  <w:t>R</w:t>
                </w:r>
                <w:r>
                  <w:rPr>
                    <w:rFonts w:ascii="Arial" w:hAnsi="Arial" w:cs="Arial" w:eastAsia="Arial"/>
                    <w:sz w:val="17"/>
                    <w:szCs w:val="17"/>
                    <w:color w:val="181818"/>
                    <w:spacing w:val="21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7"/>
                    <w:szCs w:val="17"/>
                    <w:color w:val="282828"/>
                    <w:spacing w:val="0"/>
                    <w:w w:val="414"/>
                  </w:rPr>
                  <w:t>I</w:t>
                </w:r>
                <w:r>
                  <w:rPr>
                    <w:rFonts w:ascii="Arial" w:hAnsi="Arial" w:cs="Arial" w:eastAsia="Arial"/>
                    <w:sz w:val="17"/>
                    <w:szCs w:val="17"/>
                    <w:color w:val="282828"/>
                    <w:spacing w:val="-98"/>
                    <w:w w:val="414"/>
                  </w:rPr>
                  <w:t> </w:t>
                </w:r>
                <w:r>
                  <w:rPr>
                    <w:rFonts w:ascii="Arial" w:hAnsi="Arial" w:cs="Arial" w:eastAsia="Arial"/>
                    <w:sz w:val="17"/>
                    <w:szCs w:val="17"/>
                    <w:color w:val="181818"/>
                    <w:spacing w:val="0"/>
                    <w:w w:val="100"/>
                  </w:rPr>
                  <w:t>ZGJEDHJEVE</w:t>
                </w:r>
                <w:r>
                  <w:rPr>
                    <w:rFonts w:ascii="Arial" w:hAnsi="Arial" w:cs="Arial" w:eastAsia="Arial"/>
                    <w:sz w:val="17"/>
                    <w:szCs w:val="17"/>
                    <w:color w:val="181818"/>
                    <w:spacing w:val="-2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7"/>
                    <w:szCs w:val="17"/>
                    <w:color w:val="181818"/>
                    <w:spacing w:val="0"/>
                    <w:w w:val="100"/>
                  </w:rPr>
                  <w:t>PE</w:t>
                </w:r>
                <w:r>
                  <w:rPr>
                    <w:rFonts w:ascii="Arial" w:hAnsi="Arial" w:cs="Arial" w:eastAsia="Arial"/>
                    <w:sz w:val="17"/>
                    <w:szCs w:val="17"/>
                    <w:color w:val="181818"/>
                    <w:spacing w:val="0"/>
                    <w:w w:val="100"/>
                  </w:rPr>
                  <w:t>R</w:t>
                </w:r>
                <w:r>
                  <w:rPr>
                    <w:rFonts w:ascii="Arial" w:hAnsi="Arial" w:cs="Arial" w:eastAsia="Arial"/>
                    <w:sz w:val="17"/>
                    <w:szCs w:val="17"/>
                    <w:color w:val="181818"/>
                    <w:spacing w:val="4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7"/>
                    <w:szCs w:val="17"/>
                    <w:color w:val="282828"/>
                    <w:spacing w:val="0"/>
                    <w:w w:val="100"/>
                  </w:rPr>
                  <w:t>ZONE</w:t>
                </w:r>
                <w:r>
                  <w:rPr>
                    <w:rFonts w:ascii="Arial" w:hAnsi="Arial" w:cs="Arial" w:eastAsia="Arial"/>
                    <w:sz w:val="17"/>
                    <w:szCs w:val="17"/>
                    <w:color w:val="282828"/>
                    <w:spacing w:val="0"/>
                    <w:w w:val="100"/>
                  </w:rPr>
                  <w:t>N</w:t>
                </w:r>
                <w:r>
                  <w:rPr>
                    <w:rFonts w:ascii="Arial" w:hAnsi="Arial" w:cs="Arial" w:eastAsia="Arial"/>
                    <w:sz w:val="17"/>
                    <w:szCs w:val="17"/>
                    <w:color w:val="282828"/>
                    <w:spacing w:val="23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7"/>
                    <w:szCs w:val="17"/>
                    <w:color w:val="181818"/>
                    <w:spacing w:val="0"/>
                    <w:w w:val="100"/>
                  </w:rPr>
                  <w:t>ZGJEDHORE</w:t>
                </w:r>
                <w:r>
                  <w:rPr>
                    <w:rFonts w:ascii="Arial" w:hAnsi="Arial" w:cs="Arial" w:eastAsia="Arial"/>
                    <w:sz w:val="17"/>
                    <w:szCs w:val="17"/>
                    <w:color w:val="181818"/>
                    <w:spacing w:val="15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7"/>
                    <w:szCs w:val="17"/>
                    <w:color w:val="282828"/>
                    <w:spacing w:val="0"/>
                    <w:w w:val="103"/>
                  </w:rPr>
                  <w:t>QARK</w:t>
                </w:r>
                <w:r>
                  <w:rPr>
                    <w:rFonts w:ascii="Arial" w:hAnsi="Arial" w:cs="Arial" w:eastAsia="Arial"/>
                    <w:sz w:val="17"/>
                    <w:szCs w:val="17"/>
                    <w:color w:val="282828"/>
                    <w:spacing w:val="0"/>
                    <w:w w:val="104"/>
                  </w:rPr>
                  <w:t>U</w:t>
                </w:r>
                <w:r>
                  <w:rPr>
                    <w:rFonts w:ascii="Arial" w:hAnsi="Arial" w:cs="Arial" w:eastAsia="Arial"/>
                    <w:sz w:val="17"/>
                    <w:szCs w:val="17"/>
                    <w:color w:val="282828"/>
                    <w:spacing w:val="-11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7"/>
                    <w:szCs w:val="17"/>
                    <w:color w:val="282828"/>
                    <w:spacing w:val="0"/>
                    <w:w w:val="106"/>
                  </w:rPr>
                  <w:t>TIRANE</w:t>
                </w:r>
                <w:r>
                  <w:rPr>
                    <w:rFonts w:ascii="Arial" w:hAnsi="Arial" w:cs="Arial" w:eastAsia="Arial"/>
                    <w:sz w:val="17"/>
                    <w:szCs w:val="17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05.399994pt;margin-top:74.597496pt;width:31.766777pt;height:10pt;mso-position-horizontal-relative:page;mso-position-vertical-relative:page;z-index:-8215" type="#_x0000_t202" filled="f" stroked="f">
          <v:textbox inset="0,0,0,0">
            <w:txbxContent>
              <w:p>
                <w:pPr>
                  <w:spacing w:before="0" w:after="0" w:line="184" w:lineRule="exact"/>
                  <w:ind w:left="20" w:right="-44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Pr/>
                <w:r>
                  <w:rPr>
                    <w:rFonts w:ascii="Arial" w:hAnsi="Arial" w:cs="Arial" w:eastAsia="Arial"/>
                    <w:sz w:val="16"/>
                    <w:szCs w:val="16"/>
                    <w:color w:val="262626"/>
                    <w:spacing w:val="0"/>
                    <w:w w:val="100"/>
                    <w:i/>
                  </w:rPr>
                  <w:t>Lidhja</w:t>
                </w:r>
                <w:r>
                  <w:rPr>
                    <w:rFonts w:ascii="Arial" w:hAnsi="Arial" w:cs="Arial" w:eastAsia="Arial"/>
                    <w:sz w:val="16"/>
                    <w:szCs w:val="16"/>
                    <w:color w:val="262626"/>
                    <w:spacing w:val="11"/>
                    <w:w w:val="100"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6"/>
                    <w:szCs w:val="16"/>
                    <w:color w:val="262626"/>
                    <w:spacing w:val="0"/>
                    <w:w w:val="127"/>
                    <w:i/>
                  </w:rPr>
                  <w:t>1</w:t>
                </w:r>
                <w:r>
                  <w:rPr>
                    <w:rFonts w:ascii="Arial" w:hAnsi="Arial" w:cs="Arial" w:eastAsia="Arial"/>
                    <w:sz w:val="16"/>
                    <w:szCs w:val="16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4.xml"/><Relationship Id="rId9" Type="http://schemas.openxmlformats.org/officeDocument/2006/relationships/header" Target="header5.xml"/><Relationship Id="rId10" Type="http://schemas.openxmlformats.org/officeDocument/2006/relationships/header" Target="header6.xml"/><Relationship Id="rId11" Type="http://schemas.openxmlformats.org/officeDocument/2006/relationships/header" Target="header7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2017-12-18T14:18:27Z</dcterms:created>
  <dcterms:modified xsi:type="dcterms:W3CDTF">2017-12-18T14:18:27Z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2017-10-06T00:00:00Z</vt:filetime>
  </property>
  <property fmtid="{D5CDD505-2E9C-101B-9397-08002B2CF9AE}" pid="3" name="LastSaved">
    <vt:filetime>2017-12-18T00:00:00Z</vt:filetime>
  </property>
</Properties>
</file>