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11" w:right="4193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03" w:right="4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AFAT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OMISIO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PARLAMENTA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ZGJEDHORE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Kuvendit,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deputet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5" w:right="4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379" w:lineRule="auto"/>
        <w:ind w:left="3162" w:right="3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imtaris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Parlamenta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Zgjedhor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37" w:after="0" w:line="860" w:lineRule="auto"/>
        <w:ind w:left="404" w:right="-60" w:firstLine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9.2.2017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30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4205" w:space="4119"/>
        <w:col w:w="12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2017-12-15T10:27:38Z</dcterms:created>
  <dcterms:modified xsi:type="dcterms:W3CDTF">2017-12-15T10:27:38Z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