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3" w:right="4180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/20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4" w:right="3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967" w:right="29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QIP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29.12.2008,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3.12.2016,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5" w:right="4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379" w:lineRule="auto"/>
        <w:ind w:left="3142" w:right="3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jedhor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5" w:lineRule="exact"/>
        <w:ind w:left="208" w:right="-20"/>
        <w:jc w:val="left"/>
        <w:tabs>
          <w:tab w:pos="25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je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or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ra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t</w:t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htat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an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ate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19" w:lineRule="exact"/>
        <w:ind w:left="208" w:right="-20"/>
        <w:jc w:val="left"/>
        <w:tabs>
          <w:tab w:pos="25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bë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6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ht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6" w:after="0" w:line="240" w:lineRule="auto"/>
        <w:ind w:left="208" w:right="-7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</w:p>
    <w:p>
      <w:pPr>
        <w:spacing w:before="0" w:after="0" w:line="224" w:lineRule="exact"/>
        <w:ind w:left="208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rrës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208" w:right="-7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</w:p>
    <w:p>
      <w:pPr>
        <w:spacing w:before="0" w:after="0" w:line="219" w:lineRule="exact"/>
        <w:ind w:left="208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ba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</w:p>
    <w:p>
      <w:pPr>
        <w:spacing w:before="6" w:after="0" w:line="240" w:lineRule="auto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4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atërmbë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hjet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man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ate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4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atërmbë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hjet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man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ate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1845" w:space="739"/>
            <w:col w:w="6996"/>
          </w:cols>
        </w:sectPr>
      </w:pPr>
      <w:rPr/>
    </w:p>
    <w:p>
      <w:pPr>
        <w:spacing w:before="6" w:after="0" w:line="219" w:lineRule="exact"/>
        <w:ind w:left="208" w:right="-20"/>
        <w:jc w:val="left"/>
        <w:tabs>
          <w:tab w:pos="25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zgje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hor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qa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Fie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6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(gjashtëmbëdhjetë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mandate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5" w:after="0" w:line="240" w:lineRule="auto"/>
        <w:ind w:left="208" w:right="-7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</w:p>
    <w:p>
      <w:pPr>
        <w:spacing w:before="0" w:after="0" w:line="219" w:lineRule="exact"/>
        <w:ind w:left="208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Gj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</w:p>
    <w:p>
      <w:pPr>
        <w:spacing w:before="5" w:after="0" w:line="240" w:lineRule="auto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5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esë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ma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date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1845" w:space="739"/>
            <w:col w:w="6996"/>
          </w:cols>
        </w:sectPr>
      </w:pPr>
      <w:rPr/>
    </w:p>
    <w:p>
      <w:pPr>
        <w:spacing w:before="5" w:after="0" w:line="240" w:lineRule="auto"/>
        <w:ind w:left="208" w:right="-20"/>
        <w:jc w:val="left"/>
        <w:tabs>
          <w:tab w:pos="25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zgje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hor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qa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rç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  <w:tab/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njëmbëdhj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man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ate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208" w:right="-20"/>
        <w:jc w:val="left"/>
        <w:tabs>
          <w:tab w:pos="25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3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</w:p>
    <w:p>
      <w:pPr>
        <w:spacing w:before="0" w:after="0" w:line="219" w:lineRule="exact"/>
        <w:ind w:left="208" w:right="-20"/>
        <w:jc w:val="left"/>
        <w:tabs>
          <w:tab w:pos="25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7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htat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ate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6" w:after="0" w:line="240" w:lineRule="auto"/>
        <w:ind w:left="208" w:right="-7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</w:p>
    <w:p>
      <w:pPr>
        <w:spacing w:before="0" w:after="0" w:line="219" w:lineRule="exact"/>
        <w:ind w:left="208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Shk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dër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6" w:after="0" w:line="240" w:lineRule="auto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njëmbëdhj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mandate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1845" w:space="739"/>
            <w:col w:w="6996"/>
          </w:cols>
        </w:sectPr>
      </w:pPr>
      <w:rPr/>
    </w:p>
    <w:p>
      <w:pPr>
        <w:spacing w:before="6" w:after="0" w:line="240" w:lineRule="auto"/>
        <w:ind w:left="208" w:right="-74"/>
        <w:jc w:val="left"/>
        <w:tabs>
          <w:tab w:pos="25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or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ran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  <w:tab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3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4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jet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kat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ate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4" w:lineRule="exact"/>
        <w:ind w:left="208" w:right="-20"/>
        <w:jc w:val="left"/>
        <w:tabs>
          <w:tab w:pos="25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zgje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hor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qa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Vlor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ë</w:t>
        <w:tab/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(dymbë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hjetë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0"/>
          <w:szCs w:val="20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man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ate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1" w:after="0" w:line="859" w:lineRule="auto"/>
        <w:ind w:left="384" w:right="92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30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4739" w:space="3566"/>
        <w:col w:w="12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2017-12-15T13:13:53Z</dcterms:created>
  <dcterms:modified xsi:type="dcterms:W3CDTF">2017-12-15T13:13:53Z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LastSaved">
    <vt:filetime>2017-12-15T00:00:00Z</vt:filetime>
  </property>
</Properties>
</file>