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5" w:right="42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754" w:right="37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10.5.2017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572" w:right="25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DELEGIMIN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KOMPETENCAVE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administrativ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Kuvendi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mena-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rollin”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hëzimi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6.2.201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oc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ura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.11.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standard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xhetor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afatm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manu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menaxhi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egim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58" w:right="413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VENDO</w:t>
      </w:r>
      <w:r>
        <w:rPr>
          <w:rFonts w:ascii="Garamond" w:hAnsi="Garamond" w:cs="Garamond" w:eastAsia="Garamond"/>
          <w:sz w:val="24"/>
          <w:szCs w:val="24"/>
          <w:spacing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mungesë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pamundës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kompetencave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nënpunës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torizuar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delegoj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eqo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Administrativ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pages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zëra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shpenzimeve.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pages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shpenzim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artikuj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egoh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Etlev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nëpunës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pamundës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kompetencave.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Kompetenca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deleguara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ushtrohe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10.5.20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31.12.2017.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Raportim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nëpunës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Autorizues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sardh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reali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ngarkuara.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menjëh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Fletore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Alban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Shtylla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5, date 10.5.2017 .docx</dc:title>
  <dcterms:created xsi:type="dcterms:W3CDTF">2017-12-18T08:40:01Z</dcterms:created>
  <dcterms:modified xsi:type="dcterms:W3CDTF">2017-12-18T08:40:01Z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2017-05-12T00:00:00Z</vt:filetime>
  </property>
  <property fmtid="{D5CDD505-2E9C-101B-9397-08002B2CF9AE}" pid="3" name="LastSaved">
    <vt:filetime>2017-12-18T00:00:00Z</vt:filetime>
  </property>
</Properties>
</file>