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418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56/2017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7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SHKARK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ZËVENDËSKRYEMINISTRIT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353,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epublikës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353,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shkarkimin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Peleshi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Zëvendëskryeministrit.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480" w:bottom="280" w:left="1320" w:right="1320"/>
        </w:sectPr>
      </w:pPr>
      <w:rPr/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480" w:bottom="280" w:left="1320" w:right="1320"/>
      <w:cols w:num="2" w:equalWidth="0">
        <w:col w:w="3006" w:space="5286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56, date 22.5.2017.docx</dc:title>
  <dcterms:created xsi:type="dcterms:W3CDTF">2017-12-18T09:14:06Z</dcterms:created>
  <dcterms:modified xsi:type="dcterms:W3CDTF">2017-12-18T09:14:06Z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