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57/2017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55" w:right="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IDENTIT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EPUBLIKËS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EMËRIMIN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ZËVENDËSKRYEMINISTRIT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354,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18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09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Miratohet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354,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emërimin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zonjës</w:t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Ledina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Mandija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Zëven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ës-kryeministrit.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2986" w:space="5286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57, date 22.5.2017.docx</dc:title>
  <dcterms:created xsi:type="dcterms:W3CDTF">2017-12-18T09:14:17Z</dcterms:created>
  <dcterms:modified xsi:type="dcterms:W3CDTF">2017-12-18T09:14:17Z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