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81" w:right="4162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58/2017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75" w:right="6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TIMIN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IDENTIT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EPUBLIKËS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SHKARKIMIN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MINISTRIT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PUN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ENDSHME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etur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355,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20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480" w:lineRule="auto"/>
        <w:ind w:left="311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Miratohet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epublikës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355,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shkarkimin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Fatmir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Xhafaj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strit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Brendshme.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4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  <w:cols w:num="2" w:equalWidth="0">
        <w:col w:w="3008" w:space="5284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58, date 22.5.2017.docx</dc:title>
  <dcterms:created xsi:type="dcterms:W3CDTF">2017-12-18T09:14:27Z</dcterms:created>
  <dcterms:modified xsi:type="dcterms:W3CDTF">2017-12-18T09:14:27Z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