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81" w:right="4162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59/2017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75" w:right="6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TIMIN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IDENTIT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EPUBLIKËS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EMËRIMIN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MINISTRIT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UNËVE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BREN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98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etur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356,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0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379" w:lineRule="auto"/>
        <w:ind w:left="311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Miratohet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356,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emërimin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Dritan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detyrën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Punëve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Brendshme.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4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  <w:cols w:num="2" w:equalWidth="0">
        <w:col w:w="3008" w:space="5284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59, date 22.5.2017.docx</dc:title>
  <dcterms:created xsi:type="dcterms:W3CDTF">2017-12-18T09:14:38Z</dcterms:created>
  <dcterms:modified xsi:type="dcterms:W3CDTF">2017-12-18T09:14:38Z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