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60/2017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27" w:right="9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91" w:right="35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357,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Ogerta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stirliu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Shëndetësisë.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60, date 22.5.2017.docx</dc:title>
  <dcterms:created xsi:type="dcterms:W3CDTF">2017-12-18T09:14:47Z</dcterms:created>
  <dcterms:modified xsi:type="dcterms:W3CDTF">2017-12-18T09:14:47Z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