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9" w:right="4171" w:firstLine="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61/2017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55" w:right="6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IDENTIT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EPUBLIKËS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EMËRIMIN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MINISTRIT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ËNDETËSISË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358,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8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09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Miratohet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358,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emërimin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Arben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Beqiri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detyrën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Shënde-tësisë.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2986" w:space="5286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61, date 22.5.2017.docx</dc:title>
  <dcterms:created xsi:type="dcterms:W3CDTF">2017-12-18T09:14:58Z</dcterms:created>
  <dcterms:modified xsi:type="dcterms:W3CDTF">2017-12-18T09:14:58Z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