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63/2017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SOCIALE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360,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360,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zonjës</w:t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Xhulieta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Kërtusha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Mirëqenies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Sociale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Rinisë.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63, date 22.5.2017.docx</dc:title>
  <dcterms:created xsi:type="dcterms:W3CDTF">2017-12-18T09:15:22Z</dcterms:created>
  <dcterms:modified xsi:type="dcterms:W3CDTF">2017-12-18T09:15:22Z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