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66/2017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ARSIMIT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363,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Lindita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Nikolla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66, date 22.5.2017.docx</dc:title>
  <dcterms:created xsi:type="dcterms:W3CDTF">2017-12-18T09:17:09Z</dcterms:created>
  <dcterms:modified xsi:type="dcterms:W3CDTF">2017-12-18T09:17:09Z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