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67/2017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EMËRIMIN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SIMIT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SPORTIT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htetur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364,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100" w:right="60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ratohet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364,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emërimin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Mirela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Karabina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Sportit.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67, date 22.5.2017.docx</dc:title>
  <dcterms:created xsi:type="dcterms:W3CDTF">2017-12-18T09:17:20Z</dcterms:created>
  <dcterms:modified xsi:type="dcterms:W3CDTF">2017-12-18T09:17:20Z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