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181" w:right="4162" w:firstLine="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VENDIM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68/2017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675" w:right="65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MIR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TIMIN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DEKRET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IDENTIT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EPUBLIKËS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SHKARKIMIN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MINISTRIT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DRE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TËSISË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20" w:right="59" w:firstLine="7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mbështetje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98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Kushtetutës,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htetur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dekretin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365,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22.5.2017,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Presidentit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200" w:right="418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KUVENDI</w:t>
      </w:r>
    </w:p>
    <w:p>
      <w:pPr>
        <w:spacing w:before="0" w:after="0" w:line="379" w:lineRule="auto"/>
        <w:ind w:left="3111" w:right="309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VENDOSI:</w:t>
      </w:r>
    </w:p>
    <w:p>
      <w:pPr>
        <w:spacing w:before="0" w:after="0" w:line="240" w:lineRule="auto"/>
        <w:ind w:left="120" w:right="59" w:firstLine="7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Miratohet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dekreti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Presidentit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epublikës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365,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22.5.2017,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shkark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zotit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Petrit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Vasili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detyra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Drejtësisë.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84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II.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menjëherë.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04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Miratuar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22.5.2017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RI</w:t>
      </w:r>
    </w:p>
    <w:p>
      <w:pPr>
        <w:spacing w:before="0" w:after="0" w:line="240" w:lineRule="auto"/>
        <w:ind w:left="298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Ilir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Meta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  <w:cols w:num="2" w:equalWidth="0">
        <w:col w:w="3008" w:space="5284"/>
        <w:col w:w="130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VENDIM KUVENDI nr. 68, date 22.5.2017.docx</dc:title>
  <dcterms:created xsi:type="dcterms:W3CDTF">2017-12-18T09:17:58Z</dcterms:created>
  <dcterms:modified xsi:type="dcterms:W3CDTF">2017-12-18T09:17:58Z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2017-05-24T00:00:00Z</vt:filetime>
  </property>
  <property fmtid="{D5CDD505-2E9C-101B-9397-08002B2CF9AE}" pid="3" name="LastSaved">
    <vt:filetime>2017-12-18T00:00:00Z</vt:filetime>
  </property>
</Properties>
</file>