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69/2017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7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EMËRIMIN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DREJTËS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366,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emërimin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Gazme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Drejtësi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37" w:after="0" w:line="920" w:lineRule="auto"/>
        <w:ind w:left="404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912" w:space="4380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69, date 22.5.2017.docx</dc:title>
  <dcterms:created xsi:type="dcterms:W3CDTF">2017-12-18T09:18:11Z</dcterms:created>
  <dcterms:modified xsi:type="dcterms:W3CDTF">2017-12-18T09:18:11Z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