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240" w:lineRule="auto"/>
        <w:ind w:left="4161" w:right="4162" w:firstLine="1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VENDIM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Nr.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70/2017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2128" w:right="2127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PËR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ZGJEDHJEN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AVOKATIT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POPULLIT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8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00" w:right="58" w:firstLine="720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mbështetje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nenit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61,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Kushtetutës,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nen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ligjit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nr.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8454,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datë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4.2.1999,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“Për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Avokatin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Popullit”,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ndryshuar,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si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nenit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1,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Rregullores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Kuvendit,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propozimin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grupi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deputetësh,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4180" w:right="4182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KUVENDI</w:t>
      </w:r>
    </w:p>
    <w:p>
      <w:pPr>
        <w:spacing w:before="0" w:after="0" w:line="379" w:lineRule="auto"/>
        <w:ind w:left="3091" w:right="3091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REPUBLIKËS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SHQIPËRISË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VENDOSI:</w:t>
      </w:r>
    </w:p>
    <w:p>
      <w:pPr>
        <w:spacing w:before="0" w:after="0" w:line="240" w:lineRule="auto"/>
        <w:ind w:left="820" w:right="2499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I.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Zonja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Erinda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Ballanca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zgjidhet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detyrën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Avo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atit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Popullit.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II.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vendim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hyn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fuqi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menjëherë.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3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jc w:val="left"/>
        <w:spacing w:after="0"/>
        <w:sectPr>
          <w:type w:val="continuous"/>
          <w:pgSz w:w="12240" w:h="15840"/>
          <w:pgMar w:top="1360" w:bottom="280" w:left="1340" w:right="132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7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384" w:right="-7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Miratuar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datën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22.5.2017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7" w:after="0" w:line="240" w:lineRule="auto"/>
        <w:ind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/>
        <w:br w:type="column"/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KRYETARI</w:t>
      </w:r>
    </w:p>
    <w:p>
      <w:pPr>
        <w:spacing w:before="0" w:after="0" w:line="240" w:lineRule="auto"/>
        <w:ind w:left="298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Ilir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Meta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sectPr>
      <w:type w:val="continuous"/>
      <w:pgSz w:w="12240" w:h="15840"/>
      <w:pgMar w:top="1360" w:bottom="280" w:left="1340" w:right="1320"/>
      <w:cols w:num="2" w:equalWidth="0">
        <w:col w:w="2988" w:space="5284"/>
        <w:col w:w="1308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alibri">
    <w:altName w:val="Calibri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GLEDIS.BLUSHI</dc:creator>
  <dc:title>Microsoft Word - VENDIM KUVENDI nr. 70, date 22.5.2017.docx</dc:title>
  <dcterms:created xsi:type="dcterms:W3CDTF">2017-12-18T09:18:21Z</dcterms:created>
  <dcterms:modified xsi:type="dcterms:W3CDTF">2017-12-18T09:18:21Z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2017-05-24T00:00:00Z</vt:filetime>
  </property>
  <property fmtid="{D5CDD505-2E9C-101B-9397-08002B2CF9AE}" pid="3" name="LastSaved">
    <vt:filetime>2017-12-18T00:00:00Z</vt:filetime>
  </property>
</Properties>
</file>