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69" w:right="4171" w:firstLine="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71/2017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29" w:right="3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ZGJATJEN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AFATIT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PRIMT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RISË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KOMISIONIT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AÇËM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PARLAMENTAR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REFORMËN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ZGJEDHORE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60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77,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-13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Rregullores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propoz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grupi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deputetë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h,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80" w:right="4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</w:t>
      </w:r>
    </w:p>
    <w:p>
      <w:pPr>
        <w:spacing w:before="0" w:after="0" w:line="379" w:lineRule="auto"/>
        <w:ind w:left="3091" w:right="30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0" w:after="0" w:line="240" w:lineRule="auto"/>
        <w:ind w:left="100" w:right="59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Afati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veprimtarisë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çëm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Parlamentar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Reformën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zgjatet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37" w:after="0" w:line="240" w:lineRule="auto"/>
        <w:ind w:left="384" w:right="-8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left="29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3892" w:space="4380"/>
        <w:col w:w="1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KUVENDI nr. 71, date 22.5.2017.docx</dc:title>
  <dcterms:created xsi:type="dcterms:W3CDTF">2017-12-18T09:18:32Z</dcterms:created>
  <dcterms:modified xsi:type="dcterms:W3CDTF">2017-12-18T09:18:32Z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