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81" w:right="4162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72/2017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39" w:right="118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DISA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NDRYSHIME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SHTESA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VENDIMIN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KUVENDIT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41/20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“PËR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KRIJIMIN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PËRBËRJEN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KOM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SIONIT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HOC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VER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FIKIMIN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KANDIDATËVE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INSTITUCIONET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RIVLERËSIMIT,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SIPAS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LIGJIT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6" w:right="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84/2016,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RIVLERËSIMIN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KALIMT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GJYQTARËVE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PROKURORËVE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BLIKËN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SHQIPËRISË”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7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78,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55,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Rregullores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84/2016,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rivlerësimin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kalimtar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gjyqtarëve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prokurorëve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Shqipërisë”,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opozimin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Grupit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Parlamentar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Demokratike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Grupit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Parlamentar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Socialiste,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0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11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0" w:lineRule="auto"/>
        <w:ind w:left="120" w:right="58" w:firstLine="7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41/2017,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ijimin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përbërjen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Parlamentar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Hoc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verifikimin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kandidatë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instit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rivlerësimit,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84/201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rivlerësimin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kalimtar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gjyqtarëve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prokurorëve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Shqipërisë””,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bëhen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ndryshime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a:</w:t>
      </w:r>
    </w:p>
    <w:p>
      <w:pPr>
        <w:spacing w:before="0" w:after="0" w:line="240" w:lineRule="auto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shkronja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“b”,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grupet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parlamentare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pakicës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parlament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caktohen: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40" w:right="-20"/>
        <w:jc w:val="left"/>
        <w:tabs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Oerd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Bylykbashi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(PD)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40" w:right="-20"/>
        <w:jc w:val="left"/>
        <w:tabs>
          <w:tab w:pos="5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40" w:right="3234"/>
        <w:jc w:val="left"/>
        <w:tabs>
          <w:tab w:pos="5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Fatmir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(PR)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Shtohet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II/1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përmba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40" w:right="-20"/>
        <w:jc w:val="left"/>
        <w:tabs>
          <w:tab w:pos="2320" w:val="left"/>
          <w:tab w:pos="73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Manja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caktohet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(PS)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840" w:right="-20"/>
        <w:jc w:val="left"/>
        <w:tabs>
          <w:tab w:pos="5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Flamur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caktohet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zëvendësk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yetar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(PD)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37" w:after="0" w:line="240" w:lineRule="auto"/>
        <w:ind w:left="404" w:right="-8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III.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  <w:cols w:num="2" w:equalWidth="0">
        <w:col w:w="3997" w:space="4295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72, date 22.5.2017.docx</dc:title>
  <dcterms:created xsi:type="dcterms:W3CDTF">2017-12-18T09:18:43Z</dcterms:created>
  <dcterms:modified xsi:type="dcterms:W3CDTF">2017-12-18T09:18:43Z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