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8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73/2017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80" w:right="161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DISA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NDRYSHIME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SHTESA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VENDIMIN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KUVENDIT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45/20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KRIJIMIN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PËRBËRJEN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SIONIT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HOC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ANËTARË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PËRZGJEDHJES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KANDIDATËVE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INSTITUCIONET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RIVLERËSIMIT,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SIPAS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RIVL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IMIN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KALIMTAR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GJYQTARËVE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PROKURORËVE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UBLIKËN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SHQIPËRISË”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5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Kuvendit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rivlerësimi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kalimta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gjyqtarëv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yeta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Parlamenta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Kryetari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Grupi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Parla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Partis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Socialiste,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0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11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120" w:right="58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45/2017,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krijimin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Hoc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përzgjedhjes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kandidatëve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institucionet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erësimit,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rivlerësimin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kalimtar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yqtarëve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prokurorëve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likën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Shqipërisë””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anëtarë,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ndarë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rabartë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midis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shumicës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pakicës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amentare,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yshime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shtesa: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shkronja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“b”,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grupet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pakicës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caktohen: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-20"/>
        <w:jc w:val="left"/>
        <w:tabs>
          <w:tab w:pos="1560" w:val="left"/>
          <w:tab w:pos="66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-20"/>
        <w:jc w:val="left"/>
        <w:tabs>
          <w:tab w:pos="1560" w:val="left"/>
          <w:tab w:pos="66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-20"/>
        <w:jc w:val="left"/>
        <w:tabs>
          <w:tab w:pos="1560" w:val="left"/>
          <w:tab w:pos="66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Fatmir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Mediu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(PR)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-20"/>
        <w:jc w:val="left"/>
        <w:tabs>
          <w:tab w:pos="1620" w:val="left"/>
          <w:tab w:pos="66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Gent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Straz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-20"/>
        <w:jc w:val="left"/>
        <w:tabs>
          <w:tab w:pos="1620" w:val="left"/>
          <w:tab w:pos="5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Jorida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Tabaku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2479"/>
        <w:jc w:val="left"/>
        <w:tabs>
          <w:tab w:pos="1620" w:val="left"/>
          <w:tab w:pos="66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Bumç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II/1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-20"/>
        <w:jc w:val="left"/>
        <w:tabs>
          <w:tab w:pos="3060" w:val="left"/>
          <w:tab w:pos="80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Pandeli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Majko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caktohet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(PS)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3918" w:firstLine="43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Oerd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Bylykbashi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caktohet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zëven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III.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3008" w:space="5284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73, date 22.5.2017.docx</dc:title>
  <dcterms:created xsi:type="dcterms:W3CDTF">2017-12-18T09:18:55Z</dcterms:created>
  <dcterms:modified xsi:type="dcterms:W3CDTF">2017-12-18T09:18:55Z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