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74/2017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93" w:right="1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KUVENDIT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46/20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KRIJIMIN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PËRBËRJEN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OMISIONIT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HOC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PËRZGJEDHJES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RIVLERËSIMIT,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KALIMTAR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GJYQTARËVE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PROKURORËVE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4" w:right="38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kalimta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Parlamenta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Socialiste,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58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46/2017,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krijimin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Hoc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përzgjedhjes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kandidatëve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erësimit,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rivlerësimin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kalimtar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gjyqtarëve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prokurorëve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Shqipërisë””,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ndarë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barabartë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midis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shumicës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02" w:right="6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shkronja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“b”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pakicës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caktohen: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56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Halimi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560" w:val="left"/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3920"/>
        <w:jc w:val="left"/>
        <w:tabs>
          <w:tab w:pos="156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Albana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II/1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5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Vasilika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(PS)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560" w:right="3918" w:firstLine="-720"/>
        <w:jc w:val="left"/>
        <w:tabs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74, date 22.5.2017.docx</dc:title>
  <dcterms:created xsi:type="dcterms:W3CDTF">2017-12-18T09:19:07Z</dcterms:created>
  <dcterms:modified xsi:type="dcterms:W3CDTF">2017-12-18T09:19:07Z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