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161" w:right="4162" w:firstLine="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VENDIM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Nr.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75/2017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1" w:right="12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DISA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SHTESA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VENDIMIN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KUVE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NDIT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NR.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44/20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7,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“PËR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CAKTIMIN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DEPUTETËVE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SILVA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CAKA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DAS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AMIR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PEZA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ANËTARË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ZËVENDËSUES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KOMI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IONIN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PARLAMENTAR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VERIFIKI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IN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KANDIDATËVE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INST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UCIONET</w:t>
      </w:r>
      <w:r>
        <w:rPr>
          <w:rFonts w:ascii="Garamond" w:hAnsi="Garamond" w:cs="Garamond" w:eastAsia="Garamond"/>
          <w:sz w:val="24"/>
          <w:szCs w:val="24"/>
          <w:spacing w:val="-2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RIVLERËSIMIT,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SIPAS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LIG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NR.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84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2016,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“PËR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RIVLERË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IMIN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KALIMTAR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YQTARËVE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PROKURORËVE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REPUBLIKËN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SHQIPËRISË””,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NGRITUR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VENDIMIN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KUVENDIT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NR.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356" w:right="435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41/2017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00" w:right="55" w:firstLine="72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mbështetj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neni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78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Kushtetutës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nenev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55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Rregullores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Kuven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40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/</w:t>
      </w:r>
      <w:r>
        <w:rPr>
          <w:rFonts w:ascii="Garamond" w:hAnsi="Garamond" w:cs="Garamond" w:eastAsia="Garamond"/>
          <w:sz w:val="24"/>
          <w:szCs w:val="24"/>
          <w:spacing w:val="-3"/>
          <w:w w:val="98"/>
        </w:rPr>
        <w:t>2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01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7</w:t>
      </w:r>
      <w:r>
        <w:rPr>
          <w:rFonts w:ascii="Garamond" w:hAnsi="Garamond" w:cs="Garamond" w:eastAsia="Garamond"/>
          <w:sz w:val="24"/>
          <w:szCs w:val="24"/>
          <w:spacing w:val="-11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procedura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parlamenta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komisionev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reali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procesi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votimit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sipa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ligji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84/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rivle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ësimin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poz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yet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195" w:right="419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KUVEN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379" w:lineRule="auto"/>
        <w:ind w:left="3142" w:right="314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IKË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QIPËRISË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VENDOSI: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00" w:right="53" w:firstLine="72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vendimi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44/201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caktimi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deputetëv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Silv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Cak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Dashami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anëtar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zëve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ësu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misio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rlamenta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rifikimi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idat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stitu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rivl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ligji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84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/</w:t>
      </w:r>
      <w:r>
        <w:rPr>
          <w:rFonts w:ascii="Garamond" w:hAnsi="Garamond" w:cs="Garamond" w:eastAsia="Garamond"/>
          <w:sz w:val="24"/>
          <w:szCs w:val="24"/>
          <w:spacing w:val="-3"/>
          <w:w w:val="98"/>
        </w:rPr>
        <w:t>2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016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“P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r</w:t>
      </w:r>
      <w:r>
        <w:rPr>
          <w:rFonts w:ascii="Garamond" w:hAnsi="Garamond" w:cs="Garamond" w:eastAsia="Garamond"/>
          <w:sz w:val="24"/>
          <w:szCs w:val="24"/>
          <w:spacing w:val="-15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rivl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98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kali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gjyqtarëv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prok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urorëv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Republikën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grit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vendi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41/2017”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shto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ëtarë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ëvend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poshtë: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820" w:right="4379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Helido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Bushat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Luçian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Boç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(PD).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menjëh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40" w:right="132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8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40" w:lineRule="auto"/>
        <w:ind w:left="384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Miratua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22.5.2017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/>
        <w:br w:type="column"/>
      </w:r>
      <w:r>
        <w:rPr>
          <w:sz w:val="15"/>
          <w:szCs w:val="15"/>
        </w:rPr>
      </w:r>
    </w:p>
    <w:p>
      <w:pPr>
        <w:spacing w:before="0" w:after="0" w:line="240" w:lineRule="auto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KRYET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40" w:lineRule="auto"/>
        <w:ind w:left="301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eta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40" w:right="1320"/>
      <w:cols w:num="2" w:equalWidth="0">
        <w:col w:w="2879" w:space="5425"/>
        <w:col w:w="1276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GLEDIS.BLUSHI</dc:creator>
  <dc:title>Microsoft Word - VENDIM KUVENDI nr. 75, date 22.5.2017.docx</dc:title>
  <dcterms:created xsi:type="dcterms:W3CDTF">2017-12-18T09:19:21Z</dcterms:created>
  <dcterms:modified xsi:type="dcterms:W3CDTF">2017-12-18T09:19:21Z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2017-05-24T00:00:00Z</vt:filetime>
  </property>
  <property fmtid="{D5CDD505-2E9C-101B-9397-08002B2CF9AE}" pid="3" name="LastSaved">
    <vt:filetime>2017-12-18T00:00:00Z</vt:filetime>
  </property>
</Properties>
</file>