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03" w:right="4180" w:firstLine="-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/20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793" w:right="77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TYR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KOMISIONI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QENDRO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ZGJEDHJEV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BIBA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84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mbështetj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tetutë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29.12.2008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“Kod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jedho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risë”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uar,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215" w:right="419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KUVEN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379" w:lineRule="auto"/>
        <w:ind w:left="3162" w:right="314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QIPËRISË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VENDOSI: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7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Zot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lirohe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Kryetari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Komisioni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Qendro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Zgjed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shkak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dorëh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84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menjëh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5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0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Miratua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22.5.2017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5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40" w:lineRule="auto"/>
        <w:ind w:left="302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  <w:cols w:num="2" w:equalWidth="0">
        <w:col w:w="2899" w:space="5424"/>
        <w:col w:w="127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VENDIM KUVENDI nr. 76, date 22.5.2017.docx</dc:title>
  <dcterms:created xsi:type="dcterms:W3CDTF">2017-12-18T09:19:32Z</dcterms:created>
  <dcterms:modified xsi:type="dcterms:W3CDTF">2017-12-18T09:19:32Z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2017-05-24T00:00:00Z</vt:filetime>
  </property>
  <property fmtid="{D5CDD505-2E9C-101B-9397-08002B2CF9AE}" pid="3" name="LastSaved">
    <vt:filetime>2017-12-18T00:00:00Z</vt:filetime>
  </property>
</Properties>
</file>