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3" w:right="4180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/20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55" w:right="8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KOM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ZGJEDHJEV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ZOTIT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46" w:right="37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KLEMEN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ZGURI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29.12.2008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20" w:right="60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Klement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Zguri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lirohet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ëtar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dorëheqjen.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00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77, date 22.5.2017.docx</dc:title>
  <dcterms:created xsi:type="dcterms:W3CDTF">2017-12-18T09:19:43Z</dcterms:created>
  <dcterms:modified xsi:type="dcterms:W3CDTF">2017-12-18T09:19:43Z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