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78/2017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04" w:right="7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EMËRIMIN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ZOTIT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KLEMENT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GURI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KRYETAR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QENDROR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ZGJEDHJEVE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10.019,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29.12.2008,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“Kodi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risë”,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00" w:right="57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Zguri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emërohet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jeve,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kohën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mbetur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ndatit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Denar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Biba.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mbetur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3.11.2020.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7" w:space="5285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78, date 22.5.2017.docx</dc:title>
  <dcterms:created xsi:type="dcterms:W3CDTF">2017-12-18T09:19:53Z</dcterms:created>
  <dcterms:modified xsi:type="dcterms:W3CDTF">2017-12-18T09:19:53Z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