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79/2017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1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ZGJEDHJEN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ZOTIT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DENAR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BIBA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KOMIS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ONIT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QENDROR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ZGJEDHJEVE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10.019,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29.12.2008,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“Kodi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risë”,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240" w:lineRule="auto"/>
        <w:ind w:left="3073" w:right="30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77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0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Denar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Biba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zgjidhet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mandat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plotësues,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zëvendësuar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Klement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uri.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mbetur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29.1.2021.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6" w:space="5286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79, date 22.5.2017.docx</dc:title>
  <dcterms:created xsi:type="dcterms:W3CDTF">2017-12-18T09:20:05Z</dcterms:created>
  <dcterms:modified xsi:type="dcterms:W3CDTF">2017-12-18T09:20:05Z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