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2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7" w:right="35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798/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973" w:right="29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ETE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37" w:right="41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60" w:right="96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84/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lbana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lla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2017-12-18T10:18:22Z</dcterms:created>
  <dcterms:modified xsi:type="dcterms:W3CDTF">2017-12-18T10:18:22Z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