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61" w:right="4182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26" w:right="6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55" w:right="9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4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4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7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3322" w:right="31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" w:type="dxa"/>
      </w:tblPr>
      <w:tblGrid/>
      <w:tr>
        <w:trPr>
          <w:trHeight w:val="294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1.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a</w:t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48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8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ungo)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71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4.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Xh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ine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71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5.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ld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6.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7.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kim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8.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Va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8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9.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8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10.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oko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11.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12.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742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13.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72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t</w:t>
            </w:r>
          </w:p>
        </w:tc>
      </w:tr>
      <w:tr>
        <w:trPr>
          <w:trHeight w:val="744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14.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Komi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9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72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t</w:t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15.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16.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17.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Soko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omo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18.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19.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aci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7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20.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48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21.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eza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18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22.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0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33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imo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33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1" w:lineRule="exact"/>
              <w:ind w:left="5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9" w:after="0" w:line="240" w:lineRule="auto"/>
        <w:ind w:right="72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</w:p>
    <w:p>
      <w:pPr>
        <w:spacing w:before="0" w:after="0" w:line="241" w:lineRule="exact"/>
        <w:ind w:left="100" w:right="-20"/>
        <w:jc w:val="left"/>
        <w:tabs>
          <w:tab w:pos="1000" w:val="left"/>
          <w:tab w:pos="42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340" w:right="1320"/>
        </w:sectPr>
      </w:pPr>
      <w:rPr/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0" w:right="-73"/>
        <w:jc w:val="left"/>
        <w:tabs>
          <w:tab w:pos="1000" w:val="left"/>
          <w:tab w:pos="42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</w:p>
    <w:p>
      <w:pPr>
        <w:spacing w:before="0" w:after="0" w:line="241" w:lineRule="exact"/>
        <w:ind w:left="100" w:right="-73"/>
        <w:jc w:val="left"/>
        <w:tabs>
          <w:tab w:pos="1000" w:val="left"/>
          <w:tab w:pos="42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</w:p>
    <w:p>
      <w:pPr>
        <w:spacing w:before="39" w:after="0" w:line="240" w:lineRule="auto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5820" w:space="1327"/>
            <w:col w:w="2433"/>
          </w:cols>
        </w:sectPr>
      </w:pPr>
      <w:rPr/>
    </w:p>
    <w:p>
      <w:pPr>
        <w:spacing w:before="6" w:after="0" w:line="240" w:lineRule="auto"/>
        <w:ind w:left="100" w:right="-20"/>
        <w:jc w:val="left"/>
        <w:tabs>
          <w:tab w:pos="1000" w:val="left"/>
          <w:tab w:pos="42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Komi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ubl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</w:p>
    <w:p>
      <w:pPr>
        <w:spacing w:before="0" w:after="0" w:line="241" w:lineRule="exact"/>
        <w:ind w:left="100" w:right="-20"/>
        <w:jc w:val="left"/>
        <w:tabs>
          <w:tab w:pos="1000" w:val="left"/>
          <w:tab w:pos="426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  <w:tab/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Komi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ubl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7" w:after="0" w:line="859" w:lineRule="auto"/>
        <w:ind w:left="100" w:right="-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3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6767" w:space="1505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2017-12-18T10:46:57Z</dcterms:created>
  <dcterms:modified xsi:type="dcterms:W3CDTF">2017-12-18T10:46:57Z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