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24" w:right="3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551" w:right="25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296,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8.7.2010,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xhim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ollin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2.2012,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8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.2016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ollin,</w:t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279" w:right="399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45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Komp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lban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2017-12-18T10:53:56Z</dcterms:created>
  <dcterms:modified xsi:type="dcterms:W3CDTF">2017-12-18T10:53:56Z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2017-06-27T00:00:00Z</vt:filetime>
  </property>
  <property fmtid="{D5CDD505-2E9C-101B-9397-08002B2CF9AE}" pid="3" name="LastSaved">
    <vt:filetime>2017-12-18T00:00:00Z</vt:filetime>
  </property>
</Properties>
</file>