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185" w:right="4178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078" w:right="20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8" w:after="0" w:line="240" w:lineRule="auto"/>
        <w:ind w:left="4196" w:right="11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125" w:right="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3" w:right="11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68" w:lineRule="exact"/>
        <w:ind w:left="384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11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-38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6542" w:space="1612"/>
        <w:col w:w="14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2017-12-18T13:05:49Z</dcterms:created>
  <dcterms:modified xsi:type="dcterms:W3CDTF">2017-12-18T13:05:49Z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