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185" w:right="41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71" w:right="3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3143" w:right="31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7.459999pt;margin-top:18.462093pt;width:411.864104pt;height:207.02pt;mso-position-horizontal-relative:page;mso-position-vertical-relative:paragraph;z-index:-114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ma</w:t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Kryemin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esi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kry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mir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opën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unët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Olta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ojtj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Xh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faj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hëm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Arben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hmet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Financ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konomi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Dami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Gjiknuri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ukt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rës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nergj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indita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Nikol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imit,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Spor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Drejt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irela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Kumba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xhi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Niko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eshi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ujq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hvil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limit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hënd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broj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Klo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rizmit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Mjed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nde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Maj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Shteti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rën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55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3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5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Sonila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3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Shteti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broj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8" w:lineRule="exact"/>
        <w:ind w:left="384" w:right="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883" w:right="7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766" w:right="16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25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4424" w:space="717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left"/>
        <w:tabs>
          <w:tab w:pos="1620" w:val="left"/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9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left"/>
        <w:tabs>
          <w:tab w:pos="600" w:val="left"/>
          <w:tab w:pos="1160" w:val="left"/>
          <w:tab w:pos="2020" w:val="left"/>
          <w:tab w:pos="2680" w:val="left"/>
          <w:tab w:pos="2960" w:val="left"/>
          <w:tab w:pos="3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9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362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4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98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1180" w:val="left"/>
          <w:tab w:pos="1740" w:val="left"/>
          <w:tab w:pos="2400" w:val="left"/>
          <w:tab w:pos="3080" w:val="left"/>
          <w:tab w:pos="4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327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268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8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32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</w:p>
    <w:p>
      <w:pPr>
        <w:spacing w:before="2" w:after="0" w:line="238" w:lineRule="auto"/>
        <w:ind w:left="100" w:right="-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14"/>
          <w:szCs w:val="14"/>
          <w:spacing w:val="17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14"/>
          <w:szCs w:val="14"/>
          <w:spacing w:val="20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84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80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right="257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right="54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81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17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308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07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27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%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tabs>
          <w:tab w:pos="1180" w:val="left"/>
          <w:tab w:pos="2340" w:val="left"/>
          <w:tab w:pos="2800" w:val="left"/>
          <w:tab w:pos="4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right="60" w:firstLine="284"/>
        <w:jc w:val="left"/>
        <w:tabs>
          <w:tab w:pos="2300" w:val="left"/>
          <w:tab w:pos="4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KTIVA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6" w:space="715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29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     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     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270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9" w:lineRule="auto"/>
        <w:ind w:left="100" w:right="-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1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-57" w:firstLine="283"/>
        <w:jc w:val="left"/>
        <w:tabs>
          <w:tab w:pos="840" w:val="left"/>
          <w:tab w:pos="1980" w:val="left"/>
          <w:tab w:pos="24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left"/>
        <w:tabs>
          <w:tab w:pos="1760" w:val="left"/>
          <w:tab w:pos="2580" w:val="left"/>
          <w:tab w:pos="3340" w:val="left"/>
          <w:tab w:pos="4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left"/>
        <w:tabs>
          <w:tab w:pos="980" w:val="left"/>
          <w:tab w:pos="2060" w:val="left"/>
          <w:tab w:pos="2380" w:val="left"/>
          <w:tab w:pos="3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8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22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1680" w:val="left"/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4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51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jc w:val="left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36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tabs>
          <w:tab w:pos="920" w:val="left"/>
          <w:tab w:pos="1420" w:val="left"/>
          <w:tab w:pos="1840" w:val="left"/>
          <w:tab w:pos="3100" w:val="left"/>
          <w:tab w:pos="4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7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6" w:space="715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232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2021.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 w:firstLine="284"/>
        <w:jc w:val="left"/>
        <w:tabs>
          <w:tab w:pos="640" w:val="left"/>
          <w:tab w:pos="1540" w:val="left"/>
          <w:tab w:pos="1960" w:val="left"/>
          <w:tab w:pos="2340" w:val="left"/>
          <w:tab w:pos="33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00" w:right="-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7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left"/>
        <w:tabs>
          <w:tab w:pos="1380" w:val="left"/>
          <w:tab w:pos="1980" w:val="left"/>
          <w:tab w:pos="3040" w:val="left"/>
          <w:tab w:pos="3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6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25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3" w:right="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8" w:lineRule="exact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0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43" w:right="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7" w:space="714"/>
            <w:col w:w="4439"/>
          </w:cols>
        </w:sectPr>
      </w:pPr>
      <w:rPr/>
    </w:p>
    <w:p>
      <w:pPr>
        <w:spacing w:before="80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26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60" w:right="-19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17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0" w:right="-19" w:firstLine="283"/>
        <w:jc w:val="right"/>
        <w:tabs>
          <w:tab w:pos="1600" w:val="left"/>
          <w:tab w:pos="2020" w:val="left"/>
          <w:tab w:pos="33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301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7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tabs>
          <w:tab w:pos="1340" w:val="left"/>
          <w:tab w:pos="2100" w:val="left"/>
          <w:tab w:pos="2600" w:val="left"/>
          <w:tab w:pos="3460" w:val="left"/>
          <w:tab w:pos="4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80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15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780" w:val="left"/>
          <w:tab w:pos="1800" w:val="left"/>
          <w:tab w:pos="2180" w:val="left"/>
          <w:tab w:pos="2880" w:val="left"/>
          <w:tab w:pos="4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2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tabs>
          <w:tab w:pos="1600" w:val="left"/>
          <w:tab w:pos="1960" w:val="left"/>
          <w:tab w:pos="3020" w:val="left"/>
          <w:tab w:pos="4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70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280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</w:p>
    <w:p>
      <w:pPr>
        <w:spacing w:before="0" w:after="0" w:line="269" w:lineRule="exact"/>
        <w:ind w:left="100" w:right="-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right="54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26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31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09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377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349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6" w:space="715"/>
            <w:col w:w="4439"/>
          </w:cols>
        </w:sectPr>
      </w:pPr>
      <w:rPr/>
    </w:p>
    <w:p>
      <w:pPr>
        <w:spacing w:before="80" w:after="0" w:line="240" w:lineRule="auto"/>
        <w:ind w:left="100" w:right="68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74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349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0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6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321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7" w:space="714"/>
            <w:col w:w="4439"/>
          </w:cols>
        </w:sectPr>
      </w:pPr>
      <w:rPr/>
    </w:p>
    <w:p>
      <w:pPr>
        <w:spacing w:before="80" w:after="0" w:line="240" w:lineRule="auto"/>
        <w:ind w:left="100" w:right="-57" w:firstLine="283"/>
        <w:jc w:val="left"/>
        <w:tabs>
          <w:tab w:pos="2160" w:val="left"/>
          <w:tab w:pos="33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2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tabs>
          <w:tab w:pos="1340" w:val="left"/>
          <w:tab w:pos="2440" w:val="left"/>
          <w:tab w:pos="3700" w:val="left"/>
          <w:tab w:pos="4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80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11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35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right="30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560" w:val="left"/>
          <w:tab w:pos="1560" w:val="left"/>
          <w:tab w:pos="1980" w:val="left"/>
          <w:tab w:pos="2920" w:val="left"/>
          <w:tab w:pos="3220" w:val="left"/>
          <w:tab w:pos="4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" w:after="0" w:line="240" w:lineRule="auto"/>
        <w:ind w:left="100" w:right="29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80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68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09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ndëshkimi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krimina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xhirit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itet.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ësive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upës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theme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krimina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8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6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qysh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kultivu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ifiku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kultivimit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krijojë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dukuri.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37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4"/>
        <w:jc w:val="left"/>
        <w:tabs>
          <w:tab w:pos="1180" w:val="left"/>
          <w:tab w:pos="1740" w:val="left"/>
          <w:tab w:pos="3160" w:val="left"/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8" w:lineRule="exact"/>
        <w:ind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7" w:space="714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9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tabs>
          <w:tab w:pos="1460" w:val="left"/>
          <w:tab w:pos="1760" w:val="left"/>
          <w:tab w:pos="3100" w:val="left"/>
          <w:tab w:pos="3520" w:val="left"/>
          <w:tab w:pos="3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18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32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4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1000" w:val="left"/>
          <w:tab w:pos="1340" w:val="left"/>
          <w:tab w:pos="2620" w:val="left"/>
          <w:tab w:pos="3000" w:val="left"/>
          <w:tab w:pos="3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6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6" w:space="715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00" w:right="-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right="250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00" w:right="12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7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91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ËN</w:t>
      </w:r>
      <w:r>
        <w:rPr>
          <w:rFonts w:ascii="Garamond" w:hAnsi="Garamond" w:cs="Garamond" w:eastAsia="Garamond"/>
          <w:sz w:val="24"/>
          <w:szCs w:val="24"/>
          <w:spacing w:val="1"/>
          <w:w w:val="91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1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91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2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2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2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8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16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55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0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13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900" w:val="left"/>
          <w:tab w:pos="1360" w:val="left"/>
          <w:tab w:pos="2340" w:val="left"/>
          <w:tab w:pos="4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80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7" w:space="714"/>
            <w:col w:w="4439"/>
          </w:cols>
        </w:sectPr>
      </w:pPr>
      <w:rPr/>
    </w:p>
    <w:p>
      <w:pPr>
        <w:spacing w:before="80" w:after="0" w:line="240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left"/>
        <w:tabs>
          <w:tab w:pos="780" w:val="left"/>
          <w:tab w:pos="1980" w:val="left"/>
          <w:tab w:pos="2720" w:val="left"/>
          <w:tab w:pos="3040" w:val="left"/>
          <w:tab w:pos="4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77"/>
        <w:jc w:val="left"/>
        <w:tabs>
          <w:tab w:pos="1620" w:val="left"/>
          <w:tab w:pos="2860" w:val="left"/>
          <w:tab w:pos="4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7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27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91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91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18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1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1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91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1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91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2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OA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92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2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2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2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14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8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right="30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  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    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32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right="19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9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5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70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-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0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right="31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tabs>
          <w:tab w:pos="1560" w:val="left"/>
          <w:tab w:pos="1880" w:val="left"/>
          <w:tab w:pos="2880" w:val="left"/>
          <w:tab w:pos="3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9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  <w:cols w:num="2" w:equalWidth="0">
            <w:col w:w="4425" w:space="716"/>
            <w:col w:w="4439"/>
          </w:cols>
        </w:sectPr>
      </w:pPr>
      <w:rPr/>
    </w:p>
    <w:p>
      <w:pPr>
        <w:spacing w:before="80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00" w:right="-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-58" w:firstLine="283"/>
        <w:jc w:val="left"/>
        <w:tabs>
          <w:tab w:pos="2060" w:val="left"/>
          <w:tab w:pos="2740" w:val="left"/>
          <w:tab w:pos="3860" w:val="left"/>
          <w:tab w:pos="40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33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12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8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98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0" w:after="0" w:line="240" w:lineRule="auto"/>
        <w:ind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30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  <w:cols w:num="2" w:equalWidth="0">
        <w:col w:w="4425" w:space="716"/>
        <w:col w:w="443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2017-12-18T13:06:07Z</dcterms:created>
  <dcterms:modified xsi:type="dcterms:W3CDTF">2017-12-18T13:06:07Z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