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0" w:right="4162" w:firstLine="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85/20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817" w:right="8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80" w:right="41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379" w:lineRule="auto"/>
        <w:ind w:left="3089" w:right="30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loka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gjidh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383" w:right="-20"/>
        <w:jc w:val="left"/>
        <w:tabs>
          <w:tab w:pos="4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2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iblio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383" w:right="-20"/>
        <w:jc w:val="left"/>
        <w:tabs>
          <w:tab w:pos="5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436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543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vinji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iblio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lona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Hoxha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550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left="12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oz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2988" w:space="5119"/>
        <w:col w:w="147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2017-12-18T13:26:45Z</dcterms:created>
  <dcterms:modified xsi:type="dcterms:W3CDTF">2017-12-18T13:26:45Z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