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0" w:right="4162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86/20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92" w:right="6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9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55,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38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80" w:right="41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379" w:lineRule="auto"/>
        <w:ind w:left="3089" w:right="30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4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2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hka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ollo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jda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lona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Hoxha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ilva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tabs>
          <w:tab w:pos="2980" w:val="left"/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9" w:after="0" w:line="240" w:lineRule="auto"/>
        <w:ind w:left="12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620" w:right="1320"/>
      <w:cols w:num="2" w:equalWidth="0">
        <w:col w:w="2708" w:space="5119"/>
        <w:col w:w="147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2017-12-18T13:27:10Z</dcterms:created>
  <dcterms:modified xsi:type="dcterms:W3CDTF">2017-12-18T13:27:10Z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