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1" w:right="4182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8/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1" w:after="0" w:line="268" w:lineRule="exact"/>
        <w:ind w:left="129" w:right="1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12" w:right="37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5" w:right="4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379" w:lineRule="auto"/>
        <w:ind w:left="3162" w:right="31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4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uv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166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16.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590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2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5" w:after="0" w:line="240" w:lineRule="auto"/>
        <w:ind w:left="111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uçi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  <w:cols w:num="2" w:equalWidth="0">
        <w:col w:w="2902" w:space="5270"/>
        <w:col w:w="142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2017-12-18T13:27:23Z</dcterms:created>
  <dcterms:modified xsi:type="dcterms:W3CDTF">2017-12-18T13:27:23Z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