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1" w:right="4182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9/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80" w:right="3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KRYE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5" w:right="41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124" w:right="31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86/2017,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45" w:right="1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D)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125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-38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oz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çi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8" w:space="5119"/>
        <w:col w:w="147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2017-12-18T13:27:34Z</dcterms:created>
  <dcterms:modified xsi:type="dcterms:W3CDTF">2017-12-18T13:27:34Z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