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181" w:right="4182" w:firstLine="-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0/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68" w:lineRule="exact"/>
        <w:ind w:left="584" w:right="58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ËTARË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8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60" w:right="5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195" w:right="419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1" w:after="0" w:line="319" w:lineRule="auto"/>
        <w:ind w:left="3142" w:right="314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Q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39" w:lineRule="auto"/>
        <w:ind w:left="383" w:right="143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343.199997" w:type="dxa"/>
      </w:tblPr>
      <w:tblGrid/>
      <w:tr>
        <w:trPr>
          <w:trHeight w:val="286" w:hRule="exact"/>
        </w:trPr>
        <w:tc>
          <w:tcPr>
            <w:tcW w:w="241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240" w:lineRule="auto"/>
              <w:ind w:left="40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1.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ilika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y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i</w:t>
            </w:r>
          </w:p>
        </w:tc>
        <w:tc>
          <w:tcPr>
            <w:tcW w:w="1279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240" w:lineRule="auto"/>
              <w:ind w:left="224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131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240" w:lineRule="auto"/>
              <w:ind w:left="386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S</w:t>
            </w:r>
          </w:p>
        </w:tc>
      </w:tr>
      <w:tr>
        <w:trPr>
          <w:trHeight w:val="270" w:hRule="exact"/>
        </w:trPr>
        <w:tc>
          <w:tcPr>
            <w:tcW w:w="241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55" w:lineRule="exact"/>
              <w:ind w:left="40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2.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dnor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Sh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1279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55" w:lineRule="exact"/>
              <w:ind w:left="224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ar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131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55" w:lineRule="exact"/>
              <w:ind w:left="386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</w:tr>
      <w:tr>
        <w:trPr>
          <w:trHeight w:val="270" w:hRule="exact"/>
        </w:trPr>
        <w:tc>
          <w:tcPr>
            <w:tcW w:w="241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56" w:lineRule="exact"/>
              <w:ind w:left="40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3.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kim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ino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1279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56" w:lineRule="exact"/>
              <w:ind w:left="224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ar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131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56" w:lineRule="exact"/>
              <w:ind w:left="386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</w:tr>
      <w:tr>
        <w:trPr>
          <w:trHeight w:val="270" w:hRule="exact"/>
        </w:trPr>
        <w:tc>
          <w:tcPr>
            <w:tcW w:w="241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55" w:lineRule="exact"/>
              <w:ind w:left="40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4.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Ç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ç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1279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55" w:lineRule="exact"/>
              <w:ind w:left="224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ar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131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55" w:lineRule="exact"/>
              <w:ind w:left="386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</w:tr>
      <w:tr>
        <w:trPr>
          <w:trHeight w:val="270" w:hRule="exact"/>
        </w:trPr>
        <w:tc>
          <w:tcPr>
            <w:tcW w:w="241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56" w:lineRule="exact"/>
              <w:ind w:left="40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5.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dm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ond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1279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56" w:lineRule="exact"/>
              <w:ind w:left="224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ar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131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56" w:lineRule="exact"/>
              <w:ind w:left="386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</w:tr>
      <w:tr>
        <w:trPr>
          <w:trHeight w:val="270" w:hRule="exact"/>
        </w:trPr>
        <w:tc>
          <w:tcPr>
            <w:tcW w:w="241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55" w:lineRule="exact"/>
              <w:ind w:left="40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6.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lk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y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ni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1279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55" w:lineRule="exact"/>
              <w:ind w:left="224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ar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131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55" w:lineRule="exact"/>
              <w:ind w:left="386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</w:tr>
      <w:tr>
        <w:trPr>
          <w:trHeight w:val="270" w:hRule="exact"/>
        </w:trPr>
        <w:tc>
          <w:tcPr>
            <w:tcW w:w="241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56" w:lineRule="exact"/>
              <w:ind w:left="40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7.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imir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hi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1279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56" w:lineRule="exact"/>
              <w:ind w:left="224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ar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131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56" w:lineRule="exact"/>
              <w:ind w:left="386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</w:tr>
      <w:tr>
        <w:trPr>
          <w:trHeight w:val="270" w:hRule="exact"/>
        </w:trPr>
        <w:tc>
          <w:tcPr>
            <w:tcW w:w="241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55" w:lineRule="exact"/>
              <w:ind w:left="40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8.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is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Ç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y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bja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1279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55" w:lineRule="exact"/>
              <w:ind w:left="224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ar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131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55" w:lineRule="exact"/>
              <w:ind w:left="386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</w:tr>
      <w:tr>
        <w:trPr>
          <w:trHeight w:val="270" w:hRule="exact"/>
        </w:trPr>
        <w:tc>
          <w:tcPr>
            <w:tcW w:w="241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56" w:lineRule="exact"/>
              <w:ind w:left="40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9.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y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y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kb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hi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1279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56" w:lineRule="exact"/>
              <w:ind w:left="224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ar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131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56" w:lineRule="exact"/>
              <w:ind w:left="386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</w:tr>
      <w:tr>
        <w:trPr>
          <w:trHeight w:val="270" w:hRule="exact"/>
        </w:trPr>
        <w:tc>
          <w:tcPr>
            <w:tcW w:w="241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55" w:lineRule="exact"/>
              <w:ind w:left="40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10.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jd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lib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1279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55" w:lineRule="exact"/>
              <w:ind w:left="224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ar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131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55" w:lineRule="exact"/>
              <w:ind w:left="386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</w:tr>
      <w:tr>
        <w:trPr>
          <w:trHeight w:val="270" w:hRule="exact"/>
        </w:trPr>
        <w:tc>
          <w:tcPr>
            <w:tcW w:w="241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56" w:lineRule="exact"/>
              <w:ind w:left="40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11.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St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imi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1279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56" w:lineRule="exact"/>
              <w:ind w:left="224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ar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131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56" w:lineRule="exact"/>
              <w:ind w:left="386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</w:tr>
      <w:tr>
        <w:trPr>
          <w:trHeight w:val="270" w:hRule="exact"/>
        </w:trPr>
        <w:tc>
          <w:tcPr>
            <w:tcW w:w="241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55" w:lineRule="exact"/>
              <w:ind w:left="40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12.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hu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Ç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upi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1279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55" w:lineRule="exact"/>
              <w:ind w:left="224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131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55" w:lineRule="exact"/>
              <w:ind w:left="386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</w:tr>
      <w:tr>
        <w:trPr>
          <w:trHeight w:val="270" w:hRule="exact"/>
        </w:trPr>
        <w:tc>
          <w:tcPr>
            <w:tcW w:w="241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56" w:lineRule="exact"/>
              <w:ind w:left="40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13.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tm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ir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iu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1279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56" w:lineRule="exact"/>
              <w:ind w:left="224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ar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131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56" w:lineRule="exact"/>
              <w:ind w:left="386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</w:tr>
      <w:tr>
        <w:trPr>
          <w:trHeight w:val="270" w:hRule="exact"/>
        </w:trPr>
        <w:tc>
          <w:tcPr>
            <w:tcW w:w="241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55" w:lineRule="exact"/>
              <w:ind w:left="40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14.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ip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ç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1279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55" w:lineRule="exact"/>
              <w:ind w:left="224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ar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131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55" w:lineRule="exact"/>
              <w:ind w:left="386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</w:tr>
      <w:tr>
        <w:trPr>
          <w:trHeight w:val="270" w:hRule="exact"/>
        </w:trPr>
        <w:tc>
          <w:tcPr>
            <w:tcW w:w="241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56" w:lineRule="exact"/>
              <w:ind w:left="40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15.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dm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ond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1279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56" w:lineRule="exact"/>
              <w:ind w:left="224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ar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131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56" w:lineRule="exact"/>
              <w:ind w:left="386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</w:tr>
      <w:tr>
        <w:trPr>
          <w:trHeight w:val="254" w:hRule="exact"/>
        </w:trPr>
        <w:tc>
          <w:tcPr>
            <w:tcW w:w="241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48" w:lineRule="exact"/>
              <w:ind w:left="40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16.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om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hi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1279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48" w:lineRule="exact"/>
              <w:ind w:left="224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ar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131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48" w:lineRule="exact"/>
              <w:ind w:left="386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ur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</w:tr>
      <w:tr>
        <w:trPr>
          <w:trHeight w:val="286" w:hRule="exact"/>
        </w:trPr>
        <w:tc>
          <w:tcPr>
            <w:tcW w:w="5001" w:type="dxa"/>
            <w:gridSpan w:val="3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240" w:lineRule="auto"/>
              <w:ind w:left="40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Kom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ioni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nt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in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opi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n</w:t>
            </w:r>
          </w:p>
        </w:tc>
      </w:tr>
      <w:tr>
        <w:trPr>
          <w:trHeight w:val="270" w:hRule="exact"/>
        </w:trPr>
        <w:tc>
          <w:tcPr>
            <w:tcW w:w="241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40" w:lineRule="exact"/>
              <w:ind w:left="40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2"/>
              </w:rPr>
              <w:t>1.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2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2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2"/>
              </w:rPr>
              <w:t>li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2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2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2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2"/>
              </w:rPr>
              <w:t>Spi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2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2"/>
              </w:rPr>
              <w:t>op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2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2"/>
              </w:rPr>
              <w:t>li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1279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40" w:lineRule="exact"/>
              <w:ind w:left="224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2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2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2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2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2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2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2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131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40" w:lineRule="exact"/>
              <w:ind w:left="386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2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2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</w:tr>
      <w:tr>
        <w:trPr>
          <w:trHeight w:val="270" w:hRule="exact"/>
        </w:trPr>
        <w:tc>
          <w:tcPr>
            <w:tcW w:w="241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56" w:lineRule="exact"/>
              <w:ind w:left="40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2.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1279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56" w:lineRule="exact"/>
              <w:ind w:left="224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ar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131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56" w:lineRule="exact"/>
              <w:ind w:left="386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</w:tr>
      <w:tr>
        <w:trPr>
          <w:trHeight w:val="270" w:hRule="exact"/>
        </w:trPr>
        <w:tc>
          <w:tcPr>
            <w:tcW w:w="241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55" w:lineRule="exact"/>
              <w:ind w:left="40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3.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lq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ini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1279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55" w:lineRule="exact"/>
              <w:ind w:left="224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ar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131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55" w:lineRule="exact"/>
              <w:ind w:left="386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</w:tr>
      <w:tr>
        <w:trPr>
          <w:trHeight w:val="270" w:hRule="exact"/>
        </w:trPr>
        <w:tc>
          <w:tcPr>
            <w:tcW w:w="241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56" w:lineRule="exact"/>
              <w:ind w:left="40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4.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lir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nd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vinji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1279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56" w:lineRule="exact"/>
              <w:ind w:left="224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ar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131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56" w:lineRule="exact"/>
              <w:ind w:left="386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</w:tr>
      <w:tr>
        <w:trPr>
          <w:trHeight w:val="270" w:hRule="exact"/>
        </w:trPr>
        <w:tc>
          <w:tcPr>
            <w:tcW w:w="241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55" w:lineRule="exact"/>
              <w:ind w:left="40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5.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lla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1279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55" w:lineRule="exact"/>
              <w:ind w:left="224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ar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131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55" w:lineRule="exact"/>
              <w:ind w:left="386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</w:tr>
      <w:tr>
        <w:trPr>
          <w:trHeight w:val="270" w:hRule="exact"/>
        </w:trPr>
        <w:tc>
          <w:tcPr>
            <w:tcW w:w="241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56" w:lineRule="exact"/>
              <w:ind w:left="40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6.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1279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56" w:lineRule="exact"/>
              <w:ind w:left="224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ar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131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56" w:lineRule="exact"/>
              <w:ind w:left="386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</w:tr>
      <w:tr>
        <w:trPr>
          <w:trHeight w:val="270" w:hRule="exact"/>
        </w:trPr>
        <w:tc>
          <w:tcPr>
            <w:tcW w:w="241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55" w:lineRule="exact"/>
              <w:ind w:left="40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7.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lodi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na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iu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1279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55" w:lineRule="exact"/>
              <w:ind w:left="224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131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55" w:lineRule="exact"/>
              <w:ind w:left="386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</w:tr>
      <w:tr>
        <w:trPr>
          <w:trHeight w:val="270" w:hRule="exact"/>
        </w:trPr>
        <w:tc>
          <w:tcPr>
            <w:tcW w:w="241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56" w:lineRule="exact"/>
              <w:ind w:left="40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8.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ldo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um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ç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1279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56" w:lineRule="exact"/>
              <w:ind w:left="224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ar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131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56" w:lineRule="exact"/>
              <w:ind w:left="386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</w:tr>
      <w:tr>
        <w:trPr>
          <w:trHeight w:val="270" w:hRule="exact"/>
        </w:trPr>
        <w:tc>
          <w:tcPr>
            <w:tcW w:w="241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55" w:lineRule="exact"/>
              <w:ind w:left="40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9.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Dule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1279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55" w:lineRule="exact"/>
              <w:ind w:left="224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ar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131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55" w:lineRule="exact"/>
              <w:ind w:left="446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ur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</w:tr>
      <w:tr>
        <w:trPr>
          <w:trHeight w:val="270" w:hRule="exact"/>
        </w:trPr>
        <w:tc>
          <w:tcPr>
            <w:tcW w:w="241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56" w:lineRule="exact"/>
              <w:ind w:left="40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10.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ida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Sh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q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ima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1279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56" w:lineRule="exact"/>
              <w:ind w:left="224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131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56" w:lineRule="exact"/>
              <w:ind w:left="386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</w:tr>
      <w:tr>
        <w:trPr>
          <w:trHeight w:val="270" w:hRule="exact"/>
        </w:trPr>
        <w:tc>
          <w:tcPr>
            <w:tcW w:w="241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55" w:lineRule="exact"/>
              <w:ind w:left="40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11.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ida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ku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1279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55" w:lineRule="exact"/>
              <w:ind w:left="224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131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55" w:lineRule="exact"/>
              <w:ind w:left="386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</w:tr>
      <w:tr>
        <w:trPr>
          <w:trHeight w:val="270" w:hRule="exact"/>
        </w:trPr>
        <w:tc>
          <w:tcPr>
            <w:tcW w:w="241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56" w:lineRule="exact"/>
              <w:ind w:left="40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12.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oni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y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dhi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1279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56" w:lineRule="exact"/>
              <w:ind w:left="224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131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56" w:lineRule="exact"/>
              <w:ind w:left="386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</w:tr>
      <w:tr>
        <w:trPr>
          <w:trHeight w:val="254" w:hRule="exact"/>
        </w:trPr>
        <w:tc>
          <w:tcPr>
            <w:tcW w:w="241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48" w:lineRule="exact"/>
              <w:ind w:left="40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13.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ikt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or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1279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48" w:lineRule="exact"/>
              <w:ind w:left="224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ar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131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48" w:lineRule="exact"/>
              <w:ind w:left="386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</w:tr>
      <w:tr>
        <w:trPr>
          <w:trHeight w:val="286" w:hRule="exact"/>
        </w:trPr>
        <w:tc>
          <w:tcPr>
            <w:tcW w:w="5001" w:type="dxa"/>
            <w:gridSpan w:val="3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240" w:lineRule="auto"/>
              <w:ind w:left="40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Kom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ioni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oli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htme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</w:r>
          </w:p>
        </w:tc>
      </w:tr>
      <w:tr>
        <w:trPr>
          <w:trHeight w:val="270" w:hRule="exact"/>
        </w:trPr>
        <w:tc>
          <w:tcPr>
            <w:tcW w:w="241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40" w:lineRule="exact"/>
              <w:ind w:left="40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2"/>
              </w:rPr>
              <w:t>1.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2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2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2"/>
              </w:rPr>
              <w:t>nd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2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2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2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2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2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2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2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2"/>
              </w:rPr>
              <w:t>to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1279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40" w:lineRule="exact"/>
              <w:ind w:left="224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2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2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2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2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2"/>
              </w:rPr>
              <w:t>ar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131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40" w:lineRule="exact"/>
              <w:ind w:left="386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2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2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</w:tr>
      <w:tr>
        <w:trPr>
          <w:trHeight w:val="270" w:hRule="exact"/>
        </w:trPr>
        <w:tc>
          <w:tcPr>
            <w:tcW w:w="241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56" w:lineRule="exact"/>
              <w:ind w:left="40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2.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vin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1279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56" w:lineRule="exact"/>
              <w:ind w:left="224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ar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131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56" w:lineRule="exact"/>
              <w:ind w:left="386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</w:tr>
      <w:tr>
        <w:trPr>
          <w:trHeight w:val="354" w:hRule="exact"/>
        </w:trPr>
        <w:tc>
          <w:tcPr>
            <w:tcW w:w="241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55" w:lineRule="exact"/>
              <w:ind w:left="40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3.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dnor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Sh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1279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55" w:lineRule="exact"/>
              <w:ind w:left="224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ar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131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55" w:lineRule="exact"/>
              <w:ind w:left="386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</w:tr>
    </w:tbl>
    <w:p>
      <w:pPr>
        <w:jc w:val="left"/>
        <w:spacing w:after="0"/>
        <w:sectPr>
          <w:type w:val="continuous"/>
          <w:pgSz w:w="12240" w:h="15840"/>
          <w:pgMar w:top="1360" w:bottom="280" w:left="1340" w:right="1320"/>
        </w:sectPr>
      </w:pPr>
      <w:rPr/>
    </w:p>
    <w:p>
      <w:pPr>
        <w:spacing w:before="4" w:after="0" w:line="150" w:lineRule="exact"/>
        <w:jc w:val="left"/>
        <w:rPr>
          <w:sz w:val="15"/>
          <w:szCs w:val="15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84.160004pt;margin-top:68.127289pt;width:250.038909pt;height:656.56pt;mso-position-horizontal-relative:page;mso-position-vertical-relative:page;z-index:-1022" type="#_x0000_t202" filled="f" stroked="f">
            <v:textbox inset="0,0,0,0">
              <w:txbxContent>
                <w:tbl>
                  <w:tblPr>
                    <w:tblW w:w="0" w:type="auto"/>
                    <w:tblLook w:val="01E0"/>
                    <w:tblLayout w:type="fixed"/>
                    <w:tblCellMar>
                      <w:left w:w="0" w:type="dxa"/>
                      <w:right w:w="0" w:type="dxa"/>
                      <w:bottom w:w="0" w:type="dxa"/>
                      <w:top w:w="0" w:type="dxa"/>
                    </w:tblCellMar>
                    <w:jc w:val="left"/>
                  </w:tblPr>
                  <w:tblGrid/>
                  <w:tr>
                    <w:trPr>
                      <w:trHeight w:val="356" w:hRule="exact"/>
                    </w:trPr>
                    <w:tc>
                      <w:tcPr>
                        <w:tcW w:w="2436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77" w:after="0" w:line="240" w:lineRule="auto"/>
                          <w:ind w:left="4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4.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vis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Ku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hi</w:t>
                        </w:r>
                      </w:p>
                    </w:tc>
                    <w:tc>
                      <w:tcPr>
                        <w:tcW w:w="1255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77" w:after="0" w:line="240" w:lineRule="auto"/>
                          <w:ind w:left="20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310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77" w:after="0" w:line="240" w:lineRule="auto"/>
                          <w:ind w:left="386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S</w:t>
                        </w:r>
                      </w:p>
                    </w:tc>
                  </w:tr>
                  <w:tr>
                    <w:trPr>
                      <w:trHeight w:val="270" w:hRule="exact"/>
                    </w:trPr>
                    <w:tc>
                      <w:tcPr>
                        <w:tcW w:w="2436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3" w:lineRule="exact"/>
                          <w:ind w:left="4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5.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lo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ilda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B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u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hka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255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3" w:lineRule="exact"/>
                          <w:ind w:left="20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310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3" w:lineRule="exact"/>
                          <w:ind w:left="386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270" w:hRule="exact"/>
                    </w:trPr>
                    <w:tc>
                      <w:tcPr>
                        <w:tcW w:w="2436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1" w:lineRule="exact"/>
                          <w:ind w:left="4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6.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g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Gj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ni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255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1" w:lineRule="exact"/>
                          <w:ind w:left="20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310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1" w:lineRule="exact"/>
                          <w:ind w:left="386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270" w:hRule="exact"/>
                    </w:trPr>
                    <w:tc>
                      <w:tcPr>
                        <w:tcW w:w="2436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3" w:lineRule="exact"/>
                          <w:ind w:left="4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7.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ilika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y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255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3" w:lineRule="exact"/>
                          <w:ind w:left="20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310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3" w:lineRule="exact"/>
                          <w:ind w:left="386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270" w:hRule="exact"/>
                    </w:trPr>
                    <w:tc>
                      <w:tcPr>
                        <w:tcW w:w="2436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1" w:lineRule="exact"/>
                          <w:ind w:left="4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8.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udi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na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jd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255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1" w:lineRule="exact"/>
                          <w:ind w:left="20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310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1" w:lineRule="exact"/>
                          <w:ind w:left="386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270" w:hRule="exact"/>
                    </w:trPr>
                    <w:tc>
                      <w:tcPr>
                        <w:tcW w:w="2436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3" w:lineRule="exact"/>
                          <w:ind w:left="4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9.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di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loka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255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3" w:lineRule="exact"/>
                          <w:ind w:left="20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310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3" w:lineRule="exact"/>
                          <w:ind w:left="386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270" w:hRule="exact"/>
                    </w:trPr>
                    <w:tc>
                      <w:tcPr>
                        <w:tcW w:w="2436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1" w:lineRule="exact"/>
                          <w:ind w:left="4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10.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3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Kl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vis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7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B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lli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u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255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1" w:lineRule="exact"/>
                          <w:ind w:left="20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310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1" w:lineRule="exact"/>
                          <w:ind w:left="386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270" w:hRule="exact"/>
                    </w:trPr>
                    <w:tc>
                      <w:tcPr>
                        <w:tcW w:w="2436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3" w:lineRule="exact"/>
                          <w:ind w:left="4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11.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3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doka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255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3" w:lineRule="exact"/>
                          <w:ind w:left="20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310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3" w:lineRule="exact"/>
                          <w:ind w:left="386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ur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254" w:hRule="exact"/>
                    </w:trPr>
                    <w:tc>
                      <w:tcPr>
                        <w:tcW w:w="2436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54" w:lineRule="exact"/>
                          <w:ind w:left="4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12.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3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Gl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dion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3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ho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vi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c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255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54" w:lineRule="exact"/>
                          <w:ind w:left="20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310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54" w:lineRule="exact"/>
                          <w:ind w:left="386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286" w:hRule="exact"/>
                    </w:trPr>
                    <w:tc>
                      <w:tcPr>
                        <w:tcW w:w="5001" w:type="dxa"/>
                        <w:gridSpan w:val="3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8" w:after="0" w:line="240" w:lineRule="auto"/>
                          <w:ind w:left="4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Kom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ioni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6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3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onomi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në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dhe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</w:rPr>
                          <w:t>F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in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</w:rPr>
                          <w:t>c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70" w:hRule="exact"/>
                    </w:trPr>
                    <w:tc>
                      <w:tcPr>
                        <w:tcW w:w="2436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7" w:lineRule="exact"/>
                          <w:ind w:left="4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1.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vin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B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u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255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7" w:lineRule="exact"/>
                          <w:ind w:left="20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310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7" w:lineRule="exact"/>
                          <w:ind w:left="386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270" w:hRule="exact"/>
                    </w:trPr>
                    <w:tc>
                      <w:tcPr>
                        <w:tcW w:w="2436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3" w:lineRule="exact"/>
                          <w:ind w:left="4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2.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B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ina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Gj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y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255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3" w:lineRule="exact"/>
                          <w:ind w:left="20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310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3" w:lineRule="exact"/>
                          <w:ind w:left="386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270" w:hRule="exact"/>
                    </w:trPr>
                    <w:tc>
                      <w:tcPr>
                        <w:tcW w:w="2436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1" w:lineRule="exact"/>
                          <w:ind w:left="4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3.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vis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Ku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hi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255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1" w:lineRule="exact"/>
                          <w:ind w:left="20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310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1" w:lineRule="exact"/>
                          <w:ind w:left="386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270" w:hRule="exact"/>
                    </w:trPr>
                    <w:tc>
                      <w:tcPr>
                        <w:tcW w:w="2436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3" w:lineRule="exact"/>
                          <w:ind w:left="4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4.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X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vit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B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u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j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255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3" w:lineRule="exact"/>
                          <w:ind w:left="20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310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3" w:lineRule="exact"/>
                          <w:ind w:left="386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270" w:hRule="exact"/>
                    </w:trPr>
                    <w:tc>
                      <w:tcPr>
                        <w:tcW w:w="2436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1" w:lineRule="exact"/>
                          <w:ind w:left="4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5.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on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Dhima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255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1" w:lineRule="exact"/>
                          <w:ind w:left="20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310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1" w:lineRule="exact"/>
                          <w:ind w:left="386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270" w:hRule="exact"/>
                    </w:trPr>
                    <w:tc>
                      <w:tcPr>
                        <w:tcW w:w="2436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3" w:lineRule="exact"/>
                          <w:ind w:left="4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6.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lir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X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kolli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255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3" w:lineRule="exact"/>
                          <w:ind w:left="20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310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3" w:lineRule="exact"/>
                          <w:ind w:left="386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270" w:hRule="exact"/>
                    </w:trPr>
                    <w:tc>
                      <w:tcPr>
                        <w:tcW w:w="2436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1" w:lineRule="exact"/>
                          <w:ind w:left="4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7.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b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ll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um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bi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255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1" w:lineRule="exact"/>
                          <w:ind w:left="20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310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1" w:lineRule="exact"/>
                          <w:ind w:left="386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270" w:hRule="exact"/>
                    </w:trPr>
                    <w:tc>
                      <w:tcPr>
                        <w:tcW w:w="2436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3" w:lineRule="exact"/>
                          <w:ind w:left="4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8.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ol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nd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X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lili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255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3" w:lineRule="exact"/>
                          <w:ind w:left="20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310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3" w:lineRule="exact"/>
                          <w:ind w:left="386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270" w:hRule="exact"/>
                    </w:trPr>
                    <w:tc>
                      <w:tcPr>
                        <w:tcW w:w="2436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1" w:lineRule="exact"/>
                          <w:ind w:left="4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9.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dm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ond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3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Sp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ho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255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1" w:lineRule="exact"/>
                          <w:ind w:left="20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310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1" w:lineRule="exact"/>
                          <w:ind w:left="386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270" w:hRule="exact"/>
                    </w:trPr>
                    <w:tc>
                      <w:tcPr>
                        <w:tcW w:w="2436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3" w:lineRule="exact"/>
                          <w:ind w:left="4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10.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3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g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on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j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255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3" w:lineRule="exact"/>
                          <w:ind w:left="20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310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3" w:lineRule="exact"/>
                          <w:ind w:left="386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270" w:hRule="exact"/>
                    </w:trPr>
                    <w:tc>
                      <w:tcPr>
                        <w:tcW w:w="2436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1" w:lineRule="exact"/>
                          <w:ind w:left="4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11.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3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ir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6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Sh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hi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255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1" w:lineRule="exact"/>
                          <w:ind w:left="20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310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1" w:lineRule="exact"/>
                          <w:ind w:left="446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ur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270" w:hRule="exact"/>
                    </w:trPr>
                    <w:tc>
                      <w:tcPr>
                        <w:tcW w:w="2436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3" w:lineRule="exact"/>
                          <w:ind w:left="4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12.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3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di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ç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aj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255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3" w:lineRule="exact"/>
                          <w:ind w:left="20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310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3" w:lineRule="exact"/>
                          <w:ind w:left="386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270" w:hRule="exact"/>
                    </w:trPr>
                    <w:tc>
                      <w:tcPr>
                        <w:tcW w:w="2436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1" w:lineRule="exact"/>
                          <w:ind w:left="4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13.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3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F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b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dha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di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u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255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1" w:lineRule="exact"/>
                          <w:ind w:left="20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re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310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1" w:lineRule="exact"/>
                          <w:ind w:left="386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270" w:hRule="exact"/>
                    </w:trPr>
                    <w:tc>
                      <w:tcPr>
                        <w:tcW w:w="2436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3" w:lineRule="exact"/>
                          <w:ind w:left="4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14.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3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im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Sp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iu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255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3" w:lineRule="exact"/>
                          <w:ind w:left="20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310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3" w:lineRule="exact"/>
                          <w:ind w:left="386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270" w:hRule="exact"/>
                    </w:trPr>
                    <w:tc>
                      <w:tcPr>
                        <w:tcW w:w="2436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1" w:lineRule="exact"/>
                          <w:ind w:left="4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15.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3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6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7"/>
                            <w:w w:val="100"/>
                            <w:position w:val="1"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7"/>
                            <w:w w:val="100"/>
                            <w:position w:val="1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7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4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6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7"/>
                            <w:w w:val="100"/>
                            <w:position w:val="1"/>
                          </w:rPr>
                          <w:t>x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7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8"/>
                            <w:w w:val="100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255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1" w:lineRule="exact"/>
                          <w:ind w:left="20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310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1" w:lineRule="exact"/>
                          <w:ind w:left="386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256" w:hRule="exact"/>
                    </w:trPr>
                    <w:tc>
                      <w:tcPr>
                        <w:tcW w:w="2436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56" w:lineRule="exact"/>
                          <w:ind w:left="4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16.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3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me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3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3"/>
                            <w:w w:val="100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la</w:t>
                        </w:r>
                      </w:p>
                    </w:tc>
                    <w:tc>
                      <w:tcPr>
                        <w:tcW w:w="1255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56" w:lineRule="exact"/>
                          <w:ind w:left="20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310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56" w:lineRule="exact"/>
                          <w:ind w:left="386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u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r</w:t>
                        </w:r>
                      </w:p>
                    </w:tc>
                  </w:tr>
                  <w:tr>
                    <w:trPr>
                      <w:trHeight w:val="284" w:hRule="exact"/>
                    </w:trPr>
                    <w:tc>
                      <w:tcPr>
                        <w:tcW w:w="5001" w:type="dxa"/>
                        <w:gridSpan w:val="3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6" w:after="0" w:line="240" w:lineRule="auto"/>
                          <w:ind w:left="4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Kom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ioni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6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3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Si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</w:rPr>
                          <w:t>g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u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në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Komb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70" w:hRule="exact"/>
                    </w:trPr>
                    <w:tc>
                      <w:tcPr>
                        <w:tcW w:w="2436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7" w:lineRule="exact"/>
                          <w:ind w:left="4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1.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X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Q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f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lia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255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7" w:lineRule="exact"/>
                          <w:ind w:left="20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310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7" w:lineRule="exact"/>
                          <w:ind w:left="386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270" w:hRule="exact"/>
                    </w:trPr>
                    <w:tc>
                      <w:tcPr>
                        <w:tcW w:w="2436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1" w:lineRule="exact"/>
                          <w:ind w:left="4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2.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u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lin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3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St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j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255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1" w:lineRule="exact"/>
                          <w:ind w:left="20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310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1" w:lineRule="exact"/>
                          <w:ind w:left="386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270" w:hRule="exact"/>
                    </w:trPr>
                    <w:tc>
                      <w:tcPr>
                        <w:tcW w:w="2436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3" w:lineRule="exact"/>
                          <w:ind w:left="4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3.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ndu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X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hindi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255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3" w:lineRule="exact"/>
                          <w:ind w:left="20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310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3" w:lineRule="exact"/>
                          <w:ind w:left="386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270" w:hRule="exact"/>
                    </w:trPr>
                    <w:tc>
                      <w:tcPr>
                        <w:tcW w:w="2436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1" w:lineRule="exact"/>
                          <w:ind w:left="4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4.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u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lln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3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Sin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j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255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1" w:lineRule="exact"/>
                          <w:ind w:left="20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310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1" w:lineRule="exact"/>
                          <w:ind w:left="386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270" w:hRule="exact"/>
                    </w:trPr>
                    <w:tc>
                      <w:tcPr>
                        <w:tcW w:w="2436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3" w:lineRule="exact"/>
                          <w:ind w:left="4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5.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u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Du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z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ha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255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3" w:lineRule="exact"/>
                          <w:ind w:left="20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310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3" w:lineRule="exact"/>
                          <w:ind w:left="386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270" w:hRule="exact"/>
                    </w:trPr>
                    <w:tc>
                      <w:tcPr>
                        <w:tcW w:w="2436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1" w:lineRule="exact"/>
                          <w:ind w:left="4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6.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lona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Hoxha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255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1" w:lineRule="exact"/>
                          <w:ind w:left="20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310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1" w:lineRule="exact"/>
                          <w:ind w:left="386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270" w:hRule="exact"/>
                    </w:trPr>
                    <w:tc>
                      <w:tcPr>
                        <w:tcW w:w="2436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3" w:lineRule="exact"/>
                          <w:ind w:left="4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7.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di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255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3" w:lineRule="exact"/>
                          <w:ind w:left="20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310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3" w:lineRule="exact"/>
                          <w:ind w:left="386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270" w:hRule="exact"/>
                    </w:trPr>
                    <w:tc>
                      <w:tcPr>
                        <w:tcW w:w="2436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1" w:lineRule="exact"/>
                          <w:ind w:left="4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8.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u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u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ha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255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1" w:lineRule="exact"/>
                          <w:ind w:left="20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310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1" w:lineRule="exact"/>
                          <w:ind w:left="386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270" w:hRule="exact"/>
                    </w:trPr>
                    <w:tc>
                      <w:tcPr>
                        <w:tcW w:w="2436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3" w:lineRule="exact"/>
                          <w:ind w:left="4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9.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X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Gju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hi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255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3" w:lineRule="exact"/>
                          <w:ind w:left="20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310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3" w:lineRule="exact"/>
                          <w:ind w:left="386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270" w:hRule="exact"/>
                    </w:trPr>
                    <w:tc>
                      <w:tcPr>
                        <w:tcW w:w="2436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1" w:lineRule="exact"/>
                          <w:ind w:left="4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10.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3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vin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nji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255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1" w:lineRule="exact"/>
                          <w:ind w:left="20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310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1" w:lineRule="exact"/>
                          <w:ind w:left="386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270" w:hRule="exact"/>
                    </w:trPr>
                    <w:tc>
                      <w:tcPr>
                        <w:tcW w:w="2436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3" w:lineRule="exact"/>
                          <w:ind w:left="4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11.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3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nt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on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F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ok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j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255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3" w:lineRule="exact"/>
                          <w:ind w:left="20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310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3" w:lineRule="exact"/>
                          <w:ind w:left="386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270" w:hRule="exact"/>
                    </w:trPr>
                    <w:tc>
                      <w:tcPr>
                        <w:tcW w:w="2436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1" w:lineRule="exact"/>
                          <w:ind w:left="4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12.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3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y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y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u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z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255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1" w:lineRule="exact"/>
                          <w:ind w:left="20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310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1" w:lineRule="exact"/>
                          <w:ind w:left="386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270" w:hRule="exact"/>
                    </w:trPr>
                    <w:tc>
                      <w:tcPr>
                        <w:tcW w:w="2436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3" w:lineRule="exact"/>
                          <w:ind w:left="4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13.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3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uf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Ç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j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255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3" w:lineRule="exact"/>
                          <w:ind w:left="20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310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3" w:lineRule="exact"/>
                          <w:ind w:left="386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270" w:hRule="exact"/>
                    </w:trPr>
                    <w:tc>
                      <w:tcPr>
                        <w:tcW w:w="2436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1" w:lineRule="exact"/>
                          <w:ind w:left="4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14.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3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u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3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3"/>
                            <w:w w:val="100"/>
                            <w:position w:val="1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255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1" w:lineRule="exact"/>
                          <w:ind w:left="20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310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1" w:lineRule="exact"/>
                          <w:ind w:left="386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270" w:hRule="exact"/>
                    </w:trPr>
                    <w:tc>
                      <w:tcPr>
                        <w:tcW w:w="2436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3" w:lineRule="exact"/>
                          <w:ind w:left="4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15.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3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nd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it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B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imll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255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3" w:lineRule="exact"/>
                          <w:ind w:left="20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310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3" w:lineRule="exact"/>
                          <w:ind w:left="386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254" w:hRule="exact"/>
                    </w:trPr>
                    <w:tc>
                      <w:tcPr>
                        <w:tcW w:w="2436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54" w:lineRule="exact"/>
                          <w:ind w:left="4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16.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3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qif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3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ipi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255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54" w:lineRule="exact"/>
                          <w:ind w:left="20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310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54" w:lineRule="exact"/>
                          <w:ind w:left="386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ur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286" w:hRule="exact"/>
                    </w:trPr>
                    <w:tc>
                      <w:tcPr>
                        <w:tcW w:w="5001" w:type="dxa"/>
                        <w:gridSpan w:val="3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8" w:after="0" w:line="240" w:lineRule="auto"/>
                          <w:ind w:left="4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Kom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ioni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6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3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mt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të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odhu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</w:rPr>
                          <w:t>g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në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dhe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70" w:hRule="exact"/>
                    </w:trPr>
                    <w:tc>
                      <w:tcPr>
                        <w:tcW w:w="2436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7" w:lineRule="exact"/>
                          <w:ind w:left="4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1.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lir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B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q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j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255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7" w:lineRule="exact"/>
                          <w:ind w:left="20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310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7" w:lineRule="exact"/>
                          <w:ind w:left="386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270" w:hRule="exact"/>
                    </w:trPr>
                    <w:tc>
                      <w:tcPr>
                        <w:tcW w:w="2436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3" w:lineRule="exact"/>
                          <w:ind w:left="4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2.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Gj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Gj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ni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255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3" w:lineRule="exact"/>
                          <w:ind w:left="20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310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3" w:lineRule="exact"/>
                          <w:ind w:left="386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270" w:hRule="exact"/>
                    </w:trPr>
                    <w:tc>
                      <w:tcPr>
                        <w:tcW w:w="2436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1" w:lineRule="exact"/>
                          <w:ind w:left="4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3.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ja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255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1" w:lineRule="exact"/>
                          <w:ind w:left="20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310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1" w:lineRule="exact"/>
                          <w:ind w:left="386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356" w:hRule="exact"/>
                    </w:trPr>
                    <w:tc>
                      <w:tcPr>
                        <w:tcW w:w="2436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3" w:lineRule="exact"/>
                          <w:ind w:left="4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4.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gl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G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j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ni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255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3" w:lineRule="exact"/>
                          <w:ind w:left="20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310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3" w:lineRule="exact"/>
                          <w:ind w:left="386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</w:tbl>
                <w:p>
                  <w:pPr>
                    <w:spacing w:before="0" w:after="0" w:line="240" w:lineRule="auto"/>
                    <w:jc w:val="left"/>
                  </w:pPr>
                  <w:rPr/>
                </w:p>
              </w:txbxContent>
            </v:textbox>
          </v:shape>
        </w:pict>
      </w:r>
      <w:r>
        <w:rPr>
          <w:sz w:val="15"/>
          <w:szCs w:val="15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7" w:after="0" w:line="240" w:lineRule="auto"/>
        <w:ind w:left="5090" w:right="296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</w:p>
    <w:p>
      <w:pPr>
        <w:jc w:val="center"/>
        <w:spacing w:after="0"/>
        <w:sectPr>
          <w:pgSz w:w="12240" w:h="15840"/>
          <w:pgMar w:top="1260" w:bottom="280" w:left="1580" w:right="1720"/>
        </w:sectPr>
      </w:pPr>
      <w:rPr/>
    </w:p>
    <w:p>
      <w:pPr>
        <w:spacing w:before="3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03.199997" w:type="dxa"/>
      </w:tblPr>
      <w:tblGrid/>
      <w:tr>
        <w:trPr>
          <w:trHeight w:val="356" w:hRule="exact"/>
        </w:trPr>
        <w:tc>
          <w:tcPr>
            <w:tcW w:w="234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77" w:after="0" w:line="240" w:lineRule="auto"/>
              <w:ind w:left="40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5.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nd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to</w:t>
            </w:r>
          </w:p>
        </w:tc>
        <w:tc>
          <w:tcPr>
            <w:tcW w:w="1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77" w:after="0" w:line="240" w:lineRule="auto"/>
              <w:ind w:left="293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ar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125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77" w:after="0" w:line="240" w:lineRule="auto"/>
              <w:ind w:left="386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S</w:t>
            </w:r>
          </w:p>
        </w:tc>
      </w:tr>
      <w:tr>
        <w:trPr>
          <w:trHeight w:val="270" w:hRule="exact"/>
        </w:trPr>
        <w:tc>
          <w:tcPr>
            <w:tcW w:w="234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63" w:lineRule="exact"/>
              <w:ind w:left="40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6.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kip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li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1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63" w:lineRule="exact"/>
              <w:ind w:left="293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ar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125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63" w:lineRule="exact"/>
              <w:ind w:left="386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</w:tr>
      <w:tr>
        <w:trPr>
          <w:trHeight w:val="270" w:hRule="exact"/>
        </w:trPr>
        <w:tc>
          <w:tcPr>
            <w:tcW w:w="234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61" w:lineRule="exact"/>
              <w:ind w:left="40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7.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na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Nu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ç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1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61" w:lineRule="exact"/>
              <w:ind w:left="293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125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61" w:lineRule="exact"/>
              <w:ind w:left="386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</w:tr>
      <w:tr>
        <w:trPr>
          <w:trHeight w:val="270" w:hRule="exact"/>
        </w:trPr>
        <w:tc>
          <w:tcPr>
            <w:tcW w:w="234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63" w:lineRule="exact"/>
              <w:ind w:left="40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8.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lir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xhi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1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63" w:lineRule="exact"/>
              <w:ind w:left="293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ar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125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63" w:lineRule="exact"/>
              <w:ind w:left="386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</w:tr>
      <w:tr>
        <w:trPr>
          <w:trHeight w:val="270" w:hRule="exact"/>
        </w:trPr>
        <w:tc>
          <w:tcPr>
            <w:tcW w:w="234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61" w:lineRule="exact"/>
              <w:ind w:left="40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9.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nd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1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61" w:lineRule="exact"/>
              <w:ind w:left="293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ar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125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61" w:lineRule="exact"/>
              <w:ind w:left="386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</w:tr>
      <w:tr>
        <w:trPr>
          <w:trHeight w:val="270" w:hRule="exact"/>
        </w:trPr>
        <w:tc>
          <w:tcPr>
            <w:tcW w:w="234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63" w:lineRule="exact"/>
              <w:ind w:left="40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10.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ka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1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63" w:lineRule="exact"/>
              <w:ind w:left="293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ar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125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63" w:lineRule="exact"/>
              <w:ind w:left="386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</w:tr>
      <w:tr>
        <w:trPr>
          <w:trHeight w:val="270" w:hRule="exact"/>
        </w:trPr>
        <w:tc>
          <w:tcPr>
            <w:tcW w:w="234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61" w:lineRule="exact"/>
              <w:ind w:left="40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11.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lq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in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ku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1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61" w:lineRule="exact"/>
              <w:ind w:left="293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125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61" w:lineRule="exact"/>
              <w:ind w:left="386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</w:tr>
      <w:tr>
        <w:trPr>
          <w:trHeight w:val="270" w:hRule="exact"/>
        </w:trPr>
        <w:tc>
          <w:tcPr>
            <w:tcW w:w="234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63" w:lineRule="exact"/>
              <w:ind w:left="40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12.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Hoxh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1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63" w:lineRule="exact"/>
              <w:ind w:left="293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125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63" w:lineRule="exact"/>
              <w:ind w:left="386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</w:tr>
      <w:tr>
        <w:trPr>
          <w:trHeight w:val="270" w:hRule="exact"/>
        </w:trPr>
        <w:tc>
          <w:tcPr>
            <w:tcW w:w="234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61" w:lineRule="exact"/>
              <w:ind w:left="40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13.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ob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it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1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61" w:lineRule="exact"/>
              <w:ind w:left="293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ar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125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61" w:lineRule="exact"/>
              <w:ind w:left="386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</w:tr>
      <w:tr>
        <w:trPr>
          <w:trHeight w:val="270" w:hRule="exact"/>
        </w:trPr>
        <w:tc>
          <w:tcPr>
            <w:tcW w:w="234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63" w:lineRule="exact"/>
              <w:ind w:left="40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14.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on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Ç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1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63" w:lineRule="exact"/>
              <w:ind w:left="293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ar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125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63" w:lineRule="exact"/>
              <w:ind w:left="386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</w:tr>
      <w:tr>
        <w:trPr>
          <w:trHeight w:val="270" w:hRule="exact"/>
        </w:trPr>
        <w:tc>
          <w:tcPr>
            <w:tcW w:w="234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61" w:lineRule="exact"/>
              <w:ind w:left="40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15.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oka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1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61" w:lineRule="exact"/>
              <w:ind w:left="293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ar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125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61" w:lineRule="exact"/>
              <w:ind w:left="386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</w:tr>
      <w:tr>
        <w:trPr>
          <w:trHeight w:val="284" w:hRule="exact"/>
        </w:trPr>
        <w:tc>
          <w:tcPr>
            <w:tcW w:w="234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63" w:lineRule="exact"/>
              <w:ind w:left="40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16.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ç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1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63" w:lineRule="exact"/>
              <w:ind w:left="293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ar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125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63" w:lineRule="exact"/>
              <w:ind w:left="386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ur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</w:tr>
    </w:tbl>
    <w:p>
      <w:pPr>
        <w:jc w:val="left"/>
        <w:spacing w:after="0"/>
        <w:sectPr>
          <w:pgSz w:w="12240" w:h="15840"/>
          <w:pgMar w:top="1260" w:bottom="280" w:left="1580" w:right="1320"/>
        </w:sectPr>
      </w:pPr>
      <w:rPr/>
    </w:p>
    <w:p>
      <w:pPr>
        <w:spacing w:before="0" w:after="0" w:line="247" w:lineRule="exact"/>
        <w:ind w:left="14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Kom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ioni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n,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43" w:right="-20"/>
        <w:jc w:val="left"/>
        <w:tabs>
          <w:tab w:pos="2740" w:val="left"/>
          <w:tab w:pos="418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  <w:tab/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  <w:tab/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</w:p>
    <w:p>
      <w:pPr>
        <w:spacing w:before="0" w:after="0" w:line="269" w:lineRule="exact"/>
        <w:ind w:left="143" w:right="-20"/>
        <w:jc w:val="left"/>
        <w:tabs>
          <w:tab w:pos="2740" w:val="left"/>
          <w:tab w:pos="418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vinji</w:t>
        <w:tab/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  <w:tab/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43" w:right="-20"/>
        <w:jc w:val="left"/>
        <w:tabs>
          <w:tab w:pos="2740" w:val="left"/>
          <w:tab w:pos="418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dli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</w:p>
    <w:p>
      <w:pPr>
        <w:spacing w:before="0" w:after="0" w:line="269" w:lineRule="exact"/>
        <w:ind w:left="143" w:right="-20"/>
        <w:jc w:val="left"/>
        <w:tabs>
          <w:tab w:pos="2740" w:val="left"/>
          <w:tab w:pos="418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lina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  <w:tab/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43" w:right="-20"/>
        <w:jc w:val="left"/>
        <w:tabs>
          <w:tab w:pos="2740" w:val="left"/>
          <w:tab w:pos="418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  <w:tab/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  <w:tab/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</w:p>
    <w:p>
      <w:pPr>
        <w:spacing w:before="0" w:after="0" w:line="269" w:lineRule="exact"/>
        <w:ind w:left="143" w:right="-20"/>
        <w:jc w:val="left"/>
        <w:tabs>
          <w:tab w:pos="2740" w:val="left"/>
          <w:tab w:pos="418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6.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X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  <w:tab/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  <w:tab/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43" w:right="-20"/>
        <w:jc w:val="left"/>
        <w:tabs>
          <w:tab w:pos="2740" w:val="left"/>
          <w:tab w:pos="418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lona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Hoxha</w:t>
        <w:tab/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</w:p>
    <w:p>
      <w:pPr>
        <w:spacing w:before="0" w:after="0" w:line="269" w:lineRule="exact"/>
        <w:ind w:left="143" w:right="-20"/>
        <w:jc w:val="left"/>
        <w:tabs>
          <w:tab w:pos="2740" w:val="left"/>
          <w:tab w:pos="418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8.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lba</w:t>
        <w:tab/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  <w:tab/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43" w:right="-20"/>
        <w:jc w:val="left"/>
        <w:tabs>
          <w:tab w:pos="2740" w:val="left"/>
          <w:tab w:pos="418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hia</w:t>
        <w:tab/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  <w:tab/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43" w:right="-20"/>
        <w:jc w:val="left"/>
        <w:tabs>
          <w:tab w:pos="2740" w:val="left"/>
          <w:tab w:pos="418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10.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ova</w:t>
        <w:tab/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  <w:tab/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43" w:right="-20"/>
        <w:jc w:val="left"/>
        <w:tabs>
          <w:tab w:pos="2740" w:val="left"/>
          <w:tab w:pos="418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11.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ima</w:t>
        <w:tab/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43" w:right="-20"/>
        <w:jc w:val="left"/>
        <w:tabs>
          <w:tab w:pos="2740" w:val="left"/>
          <w:tab w:pos="418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12.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jola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  <w:tab/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43" w:right="-20"/>
        <w:jc w:val="left"/>
        <w:tabs>
          <w:tab w:pos="2740" w:val="left"/>
          <w:tab w:pos="418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13.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  <w:tab/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43" w:right="-20"/>
        <w:jc w:val="left"/>
        <w:tabs>
          <w:tab w:pos="2740" w:val="left"/>
          <w:tab w:pos="418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14.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vo</w:t>
        <w:tab/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  <w:tab/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43" w:right="-60"/>
        <w:jc w:val="left"/>
        <w:tabs>
          <w:tab w:pos="2740" w:val="left"/>
          <w:tab w:pos="418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15.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loida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  <w:tab/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ubli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43" w:right="-20"/>
        <w:jc w:val="left"/>
        <w:tabs>
          <w:tab w:pos="2740" w:val="left"/>
          <w:tab w:pos="418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ini</w:t>
        <w:tab/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  <w:tab/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</w:p>
    <w:p>
      <w:pPr>
        <w:spacing w:before="0" w:after="0" w:line="269" w:lineRule="exact"/>
        <w:ind w:left="143" w:right="-20"/>
        <w:jc w:val="left"/>
        <w:tabs>
          <w:tab w:pos="2740" w:val="left"/>
          <w:tab w:pos="418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ilma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llo</w:t>
        <w:tab/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43" w:right="-20"/>
        <w:jc w:val="left"/>
        <w:tabs>
          <w:tab w:pos="2740" w:val="left"/>
          <w:tab w:pos="418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  <w:tab/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  <w:tab/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</w:p>
    <w:p>
      <w:pPr>
        <w:spacing w:before="0" w:after="0" w:line="269" w:lineRule="exact"/>
        <w:ind w:left="143" w:right="-20"/>
        <w:jc w:val="left"/>
        <w:tabs>
          <w:tab w:pos="2740" w:val="left"/>
          <w:tab w:pos="418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  <w:tab/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  <w:tab/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43" w:right="-20"/>
        <w:jc w:val="left"/>
        <w:tabs>
          <w:tab w:pos="2740" w:val="left"/>
          <w:tab w:pos="418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dil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  <w:tab/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  <w:tab/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</w:p>
    <w:p>
      <w:pPr>
        <w:spacing w:before="0" w:after="0" w:line="269" w:lineRule="exact"/>
        <w:ind w:left="143" w:right="-20"/>
        <w:jc w:val="left"/>
        <w:tabs>
          <w:tab w:pos="2740" w:val="left"/>
          <w:tab w:pos="418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6.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lina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  <w:tab/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43" w:right="-20"/>
        <w:jc w:val="left"/>
        <w:tabs>
          <w:tab w:pos="2740" w:val="left"/>
          <w:tab w:pos="418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la</w:t>
        <w:tab/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  <w:tab/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</w:p>
    <w:p>
      <w:pPr>
        <w:spacing w:before="0" w:after="0" w:line="269" w:lineRule="exact"/>
        <w:ind w:left="143" w:right="-20"/>
        <w:jc w:val="left"/>
        <w:tabs>
          <w:tab w:pos="2740" w:val="left"/>
          <w:tab w:pos="418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8.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lmi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X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  <w:tab/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43" w:right="-20"/>
        <w:jc w:val="left"/>
        <w:tabs>
          <w:tab w:pos="2740" w:val="left"/>
          <w:tab w:pos="418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  <w:tab/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  <w:tab/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43" w:right="-20"/>
        <w:jc w:val="left"/>
        <w:tabs>
          <w:tab w:pos="2740" w:val="left"/>
          <w:tab w:pos="418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10.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  <w:tab/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  <w:tab/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43" w:right="-20"/>
        <w:jc w:val="left"/>
        <w:tabs>
          <w:tab w:pos="2680" w:val="left"/>
          <w:tab w:pos="414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11.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kuqi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  <w:tab/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43" w:right="-20"/>
        <w:jc w:val="left"/>
        <w:tabs>
          <w:tab w:pos="2740" w:val="left"/>
          <w:tab w:pos="418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12.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ka</w:t>
        <w:tab/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43" w:right="-20"/>
        <w:jc w:val="left"/>
        <w:tabs>
          <w:tab w:pos="2740" w:val="left"/>
          <w:tab w:pos="418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13.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jdi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  <w:tab/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9" w:lineRule="exact"/>
        <w:ind w:left="143" w:right="-20"/>
        <w:jc w:val="left"/>
        <w:tabs>
          <w:tab w:pos="2740" w:val="left"/>
          <w:tab w:pos="418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14.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  <w:tab/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  <w:tab/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43" w:right="869"/>
        <w:jc w:val="left"/>
        <w:tabs>
          <w:tab w:pos="2740" w:val="left"/>
          <w:tab w:pos="418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15.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  <w:tab/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uqi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14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14.9.2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/>
        <w:br w:type="column"/>
      </w:r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8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240" w:lineRule="auto"/>
        <w:ind w:left="125" w:right="5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RYE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9" w:lineRule="exact"/>
        <w:ind w:left="-38" w:right="6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oz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çi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jc w:val="center"/>
        <w:spacing w:after="0"/>
        <w:sectPr>
          <w:type w:val="continuous"/>
          <w:pgSz w:w="12240" w:h="15840"/>
          <w:pgMar w:top="1360" w:bottom="280" w:left="1580" w:right="1320"/>
          <w:cols w:num="2" w:equalWidth="0">
            <w:col w:w="5447" w:space="2419"/>
            <w:col w:w="1474"/>
          </w:cols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sectPr>
      <w:pgSz w:w="12240" w:h="15840"/>
      <w:pgMar w:top="0" w:bottom="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2017-12-18T13:27:47Z</dcterms:created>
  <dcterms:modified xsi:type="dcterms:W3CDTF">2017-12-18T13:27:47Z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2017-09-20T00:00:00Z</vt:filetime>
  </property>
  <property fmtid="{D5CDD505-2E9C-101B-9397-08002B2CF9AE}" pid="3" name="LastSaved">
    <vt:filetime>2017-12-18T00:00:00Z</vt:filetime>
  </property>
</Properties>
</file>