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41" w:right="4316" w:firstLine="-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92/20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57" w:right="1237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327" w:right="33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2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84/2016,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332" w:right="43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315" w:right="33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40" w:right="43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ikimit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nika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82" w:right="-60" w:firstLine="-153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left="125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8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  <w:i/>
        </w:rPr>
        <w:t>idhj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  <w:i/>
        </w:rPr>
        <w:t>nr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8197" w:space="201"/>
            <w:col w:w="1482"/>
          </w:cols>
        </w:sectPr>
      </w:pPr>
      <w:rPr/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95.999985" w:type="dxa"/>
      </w:tblPr>
      <w:tblGrid/>
      <w:tr>
        <w:trPr>
          <w:trHeight w:val="307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2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64" w:hRule="exact"/>
        </w:trPr>
        <w:tc>
          <w:tcPr>
            <w:tcW w:w="9347" w:type="dxa"/>
            <w:gridSpan w:val="3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4" w:lineRule="exact"/>
              <w:ind w:right="550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99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99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1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YE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*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25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47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bin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*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*</w:t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5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6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9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II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9" w:lineRule="exact"/>
              <w:ind w:left="2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90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Gj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*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5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90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III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2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80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G3*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05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80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G3*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3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EK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ETA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ËM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926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76" w:lineRule="auto"/>
              <w:ind w:left="180" w:right="36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ËS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RRËD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b/>
                <w:bCs/>
              </w:rPr>
              <w:t>LIK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95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40" w:lineRule="auto"/>
              <w:ind w:left="48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40" w:lineRule="auto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1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8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1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48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8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8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4" w:hRule="exact"/>
        </w:trPr>
        <w:tc>
          <w:tcPr>
            <w:tcW w:w="540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8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8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1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535.999985" w:type="dxa"/>
      </w:tblPr>
      <w:tblGrid/>
      <w:tr>
        <w:trPr>
          <w:trHeight w:val="671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ËRB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EV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BË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TET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right="20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99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14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95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/b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40" w:lineRule="auto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II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40" w:lineRule="auto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69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1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agaz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1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III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4" w:lineRule="exact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7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72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54" w:hRule="exact"/>
        </w:trPr>
        <w:tc>
          <w:tcPr>
            <w:tcW w:w="50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th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5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4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23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99"/>
                <w:b/>
                <w:bCs/>
                <w:position w:val="1"/>
              </w:rPr>
              <w:t>37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Sz w:w="11920" w:h="16860"/>
          <w:pgMar w:top="540" w:bottom="280" w:left="1020" w:right="1020"/>
        </w:sectPr>
      </w:pPr>
      <w:rPr/>
    </w:p>
    <w:p>
      <w:pPr>
        <w:spacing w:before="33" w:after="0" w:line="240" w:lineRule="auto"/>
        <w:ind w:left="396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im: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26" w:lineRule="exact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*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jy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jit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çëm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elimit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ll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itet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këtë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lë: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G3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+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%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G3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+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1053" w:space="499"/>
            <w:col w:w="8328"/>
          </w:cols>
        </w:sectPr>
      </w:pPr>
      <w:rPr/>
    </w:p>
    <w:p>
      <w:pPr>
        <w:spacing w:before="4" w:after="0" w:line="240" w:lineRule="auto"/>
        <w:ind w:left="113" w:right="6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vjetë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yet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Gjyk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tës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të,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jit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“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jy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ëve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ub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Shq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ë”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jit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“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gan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imin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un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imin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Gjyk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tës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i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tet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pub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likës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Shq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ë”.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83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**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go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ia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ër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yet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të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pa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187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201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180" w:lineRule="exact"/>
        <w:ind w:right="91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D5959"/>
          <w:w w:val="158"/>
          <w:i/>
          <w:position w:val="-1"/>
        </w:rPr>
        <w:t>Ud</w:t>
      </w:r>
      <w:r>
        <w:rPr>
          <w:rFonts w:ascii="Arial" w:hAnsi="Arial" w:cs="Arial" w:eastAsia="Arial"/>
          <w:sz w:val="16"/>
          <w:szCs w:val="16"/>
          <w:color w:val="4D5959"/>
          <w:spacing w:val="-8"/>
          <w:w w:val="158"/>
          <w:i/>
          <w:position w:val="-1"/>
        </w:rPr>
        <w:t>h</w:t>
      </w:r>
      <w:r>
        <w:rPr>
          <w:rFonts w:ascii="Arial" w:hAnsi="Arial" w:cs="Arial" w:eastAsia="Arial"/>
          <w:sz w:val="16"/>
          <w:szCs w:val="16"/>
          <w:color w:val="3F5975"/>
          <w:spacing w:val="0"/>
          <w:w w:val="173"/>
          <w:i/>
          <w:position w:val="-1"/>
        </w:rPr>
        <w:t>j</w:t>
      </w:r>
      <w:r>
        <w:rPr>
          <w:rFonts w:ascii="Arial" w:hAnsi="Arial" w:cs="Arial" w:eastAsia="Arial"/>
          <w:sz w:val="16"/>
          <w:szCs w:val="16"/>
          <w:color w:val="3F5975"/>
          <w:spacing w:val="-25"/>
          <w:w w:val="100"/>
          <w:i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91"/>
          <w:i/>
          <w:position w:val="-1"/>
        </w:rPr>
        <w:t>onr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91"/>
          <w:i/>
          <w:position w:val="-1"/>
        </w:rPr>
        <w:t>.</w:t>
      </w:r>
      <w:r>
        <w:rPr>
          <w:rFonts w:ascii="Arial" w:hAnsi="Arial" w:cs="Arial" w:eastAsia="Arial"/>
          <w:sz w:val="16"/>
          <w:szCs w:val="16"/>
          <w:color w:val="42444B"/>
          <w:spacing w:val="-54"/>
          <w:w w:val="191"/>
          <w:i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67"/>
          <w:i/>
          <w:position w:val="-1"/>
        </w:rPr>
        <w:t>2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Sz w:w="15840" w:h="12240" w:orient="landscape"/>
          <w:pgMar w:top="1120" w:bottom="280" w:left="2260" w:right="920"/>
        </w:sectPr>
      </w:pPr>
      <w:rPr/>
    </w:p>
    <w:p>
      <w:pPr>
        <w:spacing w:before="30" w:after="0" w:line="259" w:lineRule="exact"/>
        <w:ind w:left="660" w:right="-75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000101"/>
          <w:spacing w:val="0"/>
          <w:w w:val="123"/>
          <w:position w:val="-1"/>
        </w:rPr>
        <w:t>STRUKTURA</w:t>
      </w:r>
      <w:r>
        <w:rPr>
          <w:rFonts w:ascii="Arial" w:hAnsi="Arial" w:cs="Arial" w:eastAsia="Arial"/>
          <w:sz w:val="23"/>
          <w:szCs w:val="23"/>
          <w:color w:val="000101"/>
          <w:spacing w:val="1"/>
          <w:w w:val="123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33"/>
          <w:position w:val="-1"/>
        </w:rPr>
        <w:t>ORGA</w:t>
      </w:r>
      <w:r>
        <w:rPr>
          <w:rFonts w:ascii="Arial" w:hAnsi="Arial" w:cs="Arial" w:eastAsia="Arial"/>
          <w:sz w:val="23"/>
          <w:szCs w:val="23"/>
          <w:color w:val="000101"/>
          <w:spacing w:val="-14"/>
          <w:w w:val="134"/>
          <w:position w:val="-1"/>
        </w:rPr>
        <w:t>N</w:t>
      </w:r>
      <w:r>
        <w:rPr>
          <w:rFonts w:ascii="Arial" w:hAnsi="Arial" w:cs="Arial" w:eastAsia="Arial"/>
          <w:sz w:val="23"/>
          <w:szCs w:val="23"/>
          <w:color w:val="1F0A05"/>
          <w:spacing w:val="0"/>
          <w:w w:val="245"/>
          <w:position w:val="-1"/>
        </w:rPr>
        <w:t>I</w:t>
      </w:r>
      <w:r>
        <w:rPr>
          <w:rFonts w:ascii="Arial" w:hAnsi="Arial" w:cs="Arial" w:eastAsia="Arial"/>
          <w:sz w:val="23"/>
          <w:szCs w:val="23"/>
          <w:color w:val="1F0A05"/>
          <w:spacing w:val="-37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24"/>
          <w:position w:val="-1"/>
        </w:rPr>
        <w:t>Z</w:t>
      </w:r>
      <w:r>
        <w:rPr>
          <w:rFonts w:ascii="Arial" w:hAnsi="Arial" w:cs="Arial" w:eastAsia="Arial"/>
          <w:sz w:val="23"/>
          <w:szCs w:val="23"/>
          <w:color w:val="000101"/>
          <w:spacing w:val="-4"/>
          <w:w w:val="124"/>
          <w:position w:val="-1"/>
        </w:rPr>
        <w:t>A</w:t>
      </w:r>
      <w:r>
        <w:rPr>
          <w:rFonts w:ascii="Arial" w:hAnsi="Arial" w:cs="Arial" w:eastAsia="Arial"/>
          <w:sz w:val="23"/>
          <w:szCs w:val="23"/>
          <w:color w:val="1F0A05"/>
          <w:spacing w:val="-77"/>
          <w:w w:val="143"/>
          <w:position w:val="-1"/>
        </w:rPr>
        <w:t>T</w:t>
      </w:r>
      <w:r>
        <w:rPr>
          <w:rFonts w:ascii="Arial" w:hAnsi="Arial" w:cs="Arial" w:eastAsia="Arial"/>
          <w:sz w:val="23"/>
          <w:szCs w:val="23"/>
          <w:color w:val="031D33"/>
          <w:spacing w:val="6"/>
          <w:w w:val="306"/>
          <w:position w:val="-1"/>
        </w:rPr>
        <w:t>I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18"/>
          <w:position w:val="-1"/>
        </w:rPr>
        <w:t>VE</w:t>
      </w:r>
      <w:r>
        <w:rPr>
          <w:rFonts w:ascii="Arial" w:hAnsi="Arial" w:cs="Arial" w:eastAsia="Arial"/>
          <w:sz w:val="23"/>
          <w:szCs w:val="23"/>
          <w:color w:val="000101"/>
          <w:spacing w:val="10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09"/>
          <w:position w:val="-1"/>
        </w:rPr>
        <w:t>E</w:t>
      </w:r>
      <w:r>
        <w:rPr>
          <w:rFonts w:ascii="Arial" w:hAnsi="Arial" w:cs="Arial" w:eastAsia="Arial"/>
          <w:sz w:val="23"/>
          <w:szCs w:val="23"/>
          <w:color w:val="000101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31"/>
          <w:position w:val="-1"/>
        </w:rPr>
        <w:t>K</w:t>
      </w:r>
      <w:r>
        <w:rPr>
          <w:rFonts w:ascii="Arial" w:hAnsi="Arial" w:cs="Arial" w:eastAsia="Arial"/>
          <w:sz w:val="23"/>
          <w:szCs w:val="23"/>
          <w:color w:val="000101"/>
          <w:spacing w:val="-8"/>
          <w:w w:val="131"/>
          <w:position w:val="-1"/>
        </w:rPr>
        <w:t>O</w:t>
      </w:r>
      <w:r>
        <w:rPr>
          <w:rFonts w:ascii="Arial" w:hAnsi="Arial" w:cs="Arial" w:eastAsia="Arial"/>
          <w:sz w:val="23"/>
          <w:szCs w:val="23"/>
          <w:color w:val="1F0A05"/>
          <w:spacing w:val="-14"/>
          <w:w w:val="131"/>
          <w:position w:val="-1"/>
        </w:rPr>
        <w:t>L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16"/>
          <w:position w:val="-1"/>
        </w:rPr>
        <w:t>EG</w:t>
      </w:r>
      <w:r>
        <w:rPr>
          <w:rFonts w:ascii="Arial" w:hAnsi="Arial" w:cs="Arial" w:eastAsia="Arial"/>
          <w:sz w:val="23"/>
          <w:szCs w:val="23"/>
          <w:color w:val="000101"/>
          <w:spacing w:val="-61"/>
          <w:w w:val="117"/>
          <w:position w:val="-1"/>
        </w:rPr>
        <w:t>J</w:t>
      </w:r>
      <w:r>
        <w:rPr>
          <w:rFonts w:ascii="Arial" w:hAnsi="Arial" w:cs="Arial" w:eastAsia="Arial"/>
          <w:sz w:val="23"/>
          <w:szCs w:val="23"/>
          <w:color w:val="1F0A05"/>
          <w:spacing w:val="-125"/>
          <w:w w:val="143"/>
          <w:position w:val="-1"/>
        </w:rPr>
        <w:t>T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16"/>
          <w:position w:val="-1"/>
        </w:rPr>
        <w:t>I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30" w:after="0" w:line="259" w:lineRule="exact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00"/>
          <w:position w:val="-1"/>
        </w:rPr>
        <w:t>TE</w:t>
      </w:r>
      <w:r>
        <w:rPr>
          <w:rFonts w:ascii="Arial" w:hAnsi="Arial" w:cs="Arial" w:eastAsia="Arial"/>
          <w:sz w:val="23"/>
          <w:szCs w:val="23"/>
          <w:color w:val="000101"/>
          <w:spacing w:val="57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28"/>
          <w:position w:val="-1"/>
        </w:rPr>
        <w:t>P</w:t>
      </w:r>
      <w:r>
        <w:rPr>
          <w:rFonts w:ascii="Arial" w:hAnsi="Arial" w:cs="Arial" w:eastAsia="Arial"/>
          <w:sz w:val="23"/>
          <w:szCs w:val="23"/>
          <w:color w:val="000101"/>
          <w:spacing w:val="-20"/>
          <w:w w:val="128"/>
          <w:position w:val="-1"/>
        </w:rPr>
        <w:t>O</w:t>
      </w:r>
      <w:r>
        <w:rPr>
          <w:rFonts w:ascii="Arial" w:hAnsi="Arial" w:cs="Arial" w:eastAsia="Arial"/>
          <w:sz w:val="23"/>
          <w:szCs w:val="23"/>
          <w:color w:val="261F24"/>
          <w:spacing w:val="-1"/>
          <w:w w:val="128"/>
          <w:position w:val="-1"/>
        </w:rPr>
        <w:t>S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28"/>
          <w:position w:val="-1"/>
        </w:rPr>
        <w:t>ACE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28"/>
          <w:position w:val="-1"/>
        </w:rPr>
        <w:t>M</w:t>
      </w:r>
      <w:r>
        <w:rPr>
          <w:rFonts w:ascii="Arial" w:hAnsi="Arial" w:cs="Arial" w:eastAsia="Arial"/>
          <w:sz w:val="23"/>
          <w:szCs w:val="23"/>
          <w:color w:val="000101"/>
          <w:spacing w:val="-43"/>
          <w:w w:val="128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00"/>
          <w:position w:val="-1"/>
        </w:rPr>
        <w:t>TE</w:t>
      </w:r>
      <w:r>
        <w:rPr>
          <w:rFonts w:ascii="Arial" w:hAnsi="Arial" w:cs="Arial" w:eastAsia="Arial"/>
          <w:sz w:val="23"/>
          <w:szCs w:val="23"/>
          <w:color w:val="000101"/>
          <w:spacing w:val="60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22"/>
          <w:position w:val="-1"/>
        </w:rPr>
        <w:t>AP</w:t>
      </w:r>
      <w:r>
        <w:rPr>
          <w:rFonts w:ascii="Arial" w:hAnsi="Arial" w:cs="Arial" w:eastAsia="Arial"/>
          <w:sz w:val="23"/>
          <w:szCs w:val="23"/>
          <w:color w:val="000101"/>
          <w:spacing w:val="-6"/>
          <w:w w:val="122"/>
          <w:position w:val="-1"/>
        </w:rPr>
        <w:t>E</w:t>
      </w:r>
      <w:r>
        <w:rPr>
          <w:rFonts w:ascii="Arial" w:hAnsi="Arial" w:cs="Arial" w:eastAsia="Arial"/>
          <w:sz w:val="23"/>
          <w:szCs w:val="23"/>
          <w:color w:val="031D33"/>
          <w:spacing w:val="0"/>
          <w:w w:val="140"/>
          <w:position w:val="-1"/>
        </w:rPr>
        <w:t>L</w:t>
      </w:r>
      <w:r>
        <w:rPr>
          <w:rFonts w:ascii="Arial" w:hAnsi="Arial" w:cs="Arial" w:eastAsia="Arial"/>
          <w:sz w:val="23"/>
          <w:szCs w:val="23"/>
          <w:color w:val="031D33"/>
          <w:spacing w:val="-16"/>
          <w:w w:val="139"/>
          <w:position w:val="-1"/>
        </w:rPr>
        <w:t>I</w:t>
      </w:r>
      <w:r>
        <w:rPr>
          <w:rFonts w:ascii="Arial" w:hAnsi="Arial" w:cs="Arial" w:eastAsia="Arial"/>
          <w:sz w:val="23"/>
          <w:szCs w:val="23"/>
          <w:color w:val="000101"/>
          <w:spacing w:val="-63"/>
          <w:w w:val="180"/>
          <w:position w:val="-1"/>
        </w:rPr>
        <w:t>M</w:t>
      </w:r>
      <w:r>
        <w:rPr>
          <w:rFonts w:ascii="Arial" w:hAnsi="Arial" w:cs="Arial" w:eastAsia="Arial"/>
          <w:sz w:val="23"/>
          <w:szCs w:val="23"/>
          <w:color w:val="1F0A05"/>
          <w:spacing w:val="-29"/>
          <w:w w:val="306"/>
          <w:position w:val="-1"/>
        </w:rPr>
        <w:t>I</w:t>
      </w:r>
      <w:r>
        <w:rPr>
          <w:rFonts w:ascii="Arial" w:hAnsi="Arial" w:cs="Arial" w:eastAsia="Arial"/>
          <w:sz w:val="23"/>
          <w:szCs w:val="23"/>
          <w:color w:val="000101"/>
          <w:spacing w:val="0"/>
          <w:w w:val="133"/>
          <w:position w:val="-1"/>
        </w:rPr>
        <w:t>T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2260" w:right="920"/>
          <w:cols w:num="2" w:equalWidth="0">
            <w:col w:w="6167" w:space="129"/>
            <w:col w:w="6364"/>
          </w:cols>
        </w:sectPr>
      </w:pPr>
      <w:rPr/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" w:after="0" w:line="495" w:lineRule="exact"/>
        <w:ind w:left="4820" w:right="5884"/>
        <w:jc w:val="center"/>
        <w:tabs>
          <w:tab w:pos="5220" w:val="left"/>
          <w:tab w:pos="6440" w:val="left"/>
        </w:tabs>
        <w:rPr>
          <w:rFonts w:ascii="Times New Roman" w:hAnsi="Times New Roman" w:cs="Times New Roman" w:eastAsia="Times New Roman"/>
          <w:sz w:val="44"/>
          <w:szCs w:val="44"/>
        </w:rPr>
      </w:pPr>
      <w:rPr/>
      <w:r>
        <w:rPr/>
        <w:pict>
          <v:group style="position:absolute;margin-left:361.345795pt;margin-top:3.542356pt;width:83.439253pt;height:.1pt;mso-position-horizontal-relative:page;mso-position-vertical-relative:paragraph;z-index:-417" coordorigin="7227,71" coordsize="1669,2">
            <v:shape style="position:absolute;left:7227;top:71;width:1669;height:2" coordorigin="7227,71" coordsize="1669,0" path="m7227,71l8896,71e" filled="f" stroked="t" strokeweight="2.018692pt" strokecolor="#000000">
              <v:path arrowok="t"/>
            </v:shape>
          </v:group>
          <w10:wrap type="none"/>
        </w:pict>
      </w:r>
      <w:r>
        <w:rPr/>
        <w:pict>
          <v:group style="position:absolute;margin-left:151.738312pt;margin-top:21.700043pt;width:497.271028pt;height:47.077663pt;mso-position-horizontal-relative:page;mso-position-vertical-relative:paragraph;z-index:-416" coordorigin="3035,434" coordsize="9945,942">
            <v:group style="position:absolute;left:7213;top:454;width:1696;height:2" coordorigin="7213,454" coordsize="1696,2">
              <v:shape style="position:absolute;left:7213;top:454;width:1696;height:2" coordorigin="7213,454" coordsize="1696,0" path="m7213,454l8909,454e" filled="f" stroked="t" strokeweight="2.018692pt" strokecolor="#000C0F">
                <v:path arrowok="t"/>
              </v:shape>
            </v:group>
            <v:group style="position:absolute;left:8041;top:441;width:2;height:928" coordorigin="8041,441" coordsize="2,928">
              <v:shape style="position:absolute;left:8041;top:441;width:2;height:928" coordorigin="8041,441" coordsize="0,928" path="m8041,1369l8041,441e" filled="f" stroked="t" strokeweight=".672897pt" strokecolor="#031823">
                <v:path arrowok="t"/>
              </v:shape>
            </v:group>
            <v:group style="position:absolute;left:3055;top:1281;width:9905;height:2" coordorigin="3055,1281" coordsize="9905,2">
              <v:shape style="position:absolute;left:3055;top:1281;width:9905;height:2" coordorigin="3055,1281" coordsize="9905,0" path="m3055,1281l12960,1281e" filled="f" stroked="t" strokeweight="2.018692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33"/>
          <w:szCs w:val="33"/>
          <w:color w:val="000101"/>
          <w:spacing w:val="0"/>
          <w:w w:val="172"/>
          <w:position w:val="4"/>
        </w:rPr>
        <w:t>(</w:t>
      </w:r>
      <w:r>
        <w:rPr>
          <w:rFonts w:ascii="Times New Roman" w:hAnsi="Times New Roman" w:cs="Times New Roman" w:eastAsia="Times New Roman"/>
          <w:sz w:val="33"/>
          <w:szCs w:val="33"/>
          <w:color w:val="000101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33"/>
          <w:szCs w:val="33"/>
          <w:color w:val="000101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12"/>
          <w:szCs w:val="12"/>
          <w:color w:val="000101"/>
          <w:spacing w:val="0"/>
          <w:w w:val="172"/>
          <w:position w:val="11"/>
        </w:rPr>
        <w:t>k</w:t>
      </w:r>
      <w:r>
        <w:rPr>
          <w:rFonts w:ascii="Times New Roman" w:hAnsi="Times New Roman" w:cs="Times New Roman" w:eastAsia="Times New Roman"/>
          <w:sz w:val="12"/>
          <w:szCs w:val="12"/>
          <w:color w:val="000101"/>
          <w:spacing w:val="-8"/>
          <w:w w:val="172"/>
          <w:position w:val="1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0"/>
          <w:w w:val="172"/>
          <w:position w:val="11"/>
        </w:rPr>
        <w:t>H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0"/>
          <w:w w:val="172"/>
          <w:position w:val="11"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6"/>
          <w:w w:val="172"/>
          <w:position w:val="1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2444B"/>
          <w:spacing w:val="0"/>
          <w:w w:val="148"/>
          <w:position w:val="11"/>
        </w:rPr>
        <w:t>...</w:t>
      </w:r>
      <w:r>
        <w:rPr>
          <w:rFonts w:ascii="Times New Roman" w:hAnsi="Times New Roman" w:cs="Times New Roman" w:eastAsia="Times New Roman"/>
          <w:sz w:val="12"/>
          <w:szCs w:val="12"/>
          <w:color w:val="42444B"/>
          <w:spacing w:val="-21"/>
          <w:w w:val="100"/>
          <w:position w:val="1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0"/>
          <w:w w:val="167"/>
          <w:position w:val="11"/>
        </w:rPr>
        <w:t>1'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0"/>
          <w:w w:val="167"/>
          <w:position w:val="11"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0"/>
          <w:w w:val="167"/>
          <w:position w:val="11"/>
        </w:rPr>
        <w:t>I.U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-48"/>
          <w:w w:val="167"/>
          <w:position w:val="1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0"/>
          <w:w w:val="100"/>
          <w:position w:val="1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61F24"/>
          <w:spacing w:val="0"/>
          <w:w w:val="100"/>
          <w:position w:val="11"/>
        </w:rPr>
      </w:r>
      <w:r>
        <w:rPr>
          <w:rFonts w:ascii="Times New Roman" w:hAnsi="Times New Roman" w:cs="Times New Roman" w:eastAsia="Times New Roman"/>
          <w:sz w:val="44"/>
          <w:szCs w:val="44"/>
          <w:color w:val="000101"/>
          <w:spacing w:val="0"/>
          <w:w w:val="118"/>
          <w:position w:val="-2"/>
        </w:rPr>
        <w:t>J</w:t>
      </w:r>
      <w:r>
        <w:rPr>
          <w:rFonts w:ascii="Times New Roman" w:hAnsi="Times New Roman" w:cs="Times New Roman" w:eastAsia="Times New Roman"/>
          <w:sz w:val="44"/>
          <w:szCs w:val="44"/>
          <w:color w:val="000000"/>
          <w:spacing w:val="0"/>
          <w:w w:val="100"/>
          <w:position w:val="0"/>
        </w:rPr>
      </w:r>
    </w:p>
    <w:p>
      <w:pPr>
        <w:spacing w:before="0" w:after="0" w:line="153" w:lineRule="exact"/>
        <w:ind w:left="6213" w:right="4976"/>
        <w:jc w:val="center"/>
        <w:tabs>
          <w:tab w:pos="758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2444B"/>
          <w:w w:val="265"/>
        </w:rPr>
        <w:t>I</w:t>
      </w:r>
      <w:r>
        <w:rPr>
          <w:rFonts w:ascii="Arial" w:hAnsi="Arial" w:cs="Arial" w:eastAsia="Arial"/>
          <w:sz w:val="16"/>
          <w:szCs w:val="16"/>
          <w:color w:val="42444B"/>
          <w:spacing w:val="-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2444B"/>
          <w:spacing w:val="-1"/>
          <w:w w:val="99"/>
        </w:rPr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99"/>
          <w:u w:val="thick" w:color="3887A0"/>
        </w:rPr>
        <w:t> 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00"/>
          <w:u w:val="thick" w:color="3887A0"/>
        </w:rPr>
        <w:tab/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00"/>
          <w:u w:val="thick" w:color="3887A0"/>
        </w:rPr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00"/>
        </w:rPr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85" w:lineRule="exact"/>
        <w:ind w:left="7150" w:right="4527"/>
        <w:jc w:val="center"/>
        <w:tabs>
          <w:tab w:pos="7480" w:val="left"/>
          <w:tab w:pos="800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31D33"/>
          <w:w w:val="99"/>
          <w:i/>
          <w:position w:val="-3"/>
        </w:rPr>
      </w:r>
      <w:r>
        <w:rPr>
          <w:rFonts w:ascii="Arial" w:hAnsi="Arial" w:cs="Arial" w:eastAsia="Arial"/>
          <w:sz w:val="20"/>
          <w:szCs w:val="20"/>
          <w:color w:val="031D33"/>
          <w:w w:val="99"/>
          <w:i/>
          <w:u w:val="thick" w:color="030808"/>
          <w:position w:val="-3"/>
        </w:rPr>
        <w:t> </w:t>
      </w:r>
      <w:r>
        <w:rPr>
          <w:rFonts w:ascii="Arial" w:hAnsi="Arial" w:cs="Arial" w:eastAsia="Arial"/>
          <w:sz w:val="20"/>
          <w:szCs w:val="20"/>
          <w:color w:val="031D33"/>
          <w:w w:val="100"/>
          <w:i/>
          <w:u w:val="thick" w:color="030808"/>
          <w:position w:val="-3"/>
        </w:rPr>
        <w:tab/>
      </w:r>
      <w:r>
        <w:rPr>
          <w:rFonts w:ascii="Arial" w:hAnsi="Arial" w:cs="Arial" w:eastAsia="Arial"/>
          <w:sz w:val="20"/>
          <w:szCs w:val="20"/>
          <w:color w:val="031D33"/>
          <w:w w:val="100"/>
          <w:i/>
          <w:u w:val="thick" w:color="030808"/>
          <w:position w:val="-3"/>
        </w:rPr>
      </w:r>
      <w:r>
        <w:rPr>
          <w:rFonts w:ascii="Arial" w:hAnsi="Arial" w:cs="Arial" w:eastAsia="Arial"/>
          <w:sz w:val="20"/>
          <w:szCs w:val="20"/>
          <w:color w:val="031D33"/>
          <w:w w:val="255"/>
          <w:i/>
          <w:u w:val="thick" w:color="030808"/>
          <w:position w:val="-3"/>
        </w:rPr>
        <w:t>l</w:t>
      </w:r>
      <w:r>
        <w:rPr>
          <w:rFonts w:ascii="Arial" w:hAnsi="Arial" w:cs="Arial" w:eastAsia="Arial"/>
          <w:sz w:val="20"/>
          <w:szCs w:val="20"/>
          <w:color w:val="031D33"/>
          <w:w w:val="255"/>
          <w:i/>
          <w:u w:val="thick" w:color="030808"/>
          <w:position w:val="-3"/>
        </w:rPr>
      </w:r>
      <w:r>
        <w:rPr>
          <w:rFonts w:ascii="Arial" w:hAnsi="Arial" w:cs="Arial" w:eastAsia="Arial"/>
          <w:sz w:val="20"/>
          <w:szCs w:val="20"/>
          <w:color w:val="031D33"/>
          <w:w w:val="99"/>
          <w:i/>
          <w:u w:val="thick" w:color="030808"/>
          <w:position w:val="-3"/>
        </w:rPr>
        <w:t> </w:t>
      </w:r>
      <w:r>
        <w:rPr>
          <w:rFonts w:ascii="Arial" w:hAnsi="Arial" w:cs="Arial" w:eastAsia="Arial"/>
          <w:sz w:val="20"/>
          <w:szCs w:val="20"/>
          <w:color w:val="031D33"/>
          <w:w w:val="100"/>
          <w:i/>
          <w:u w:val="thick" w:color="030808"/>
          <w:position w:val="-3"/>
        </w:rPr>
        <w:tab/>
      </w:r>
      <w:r>
        <w:rPr>
          <w:rFonts w:ascii="Arial" w:hAnsi="Arial" w:cs="Arial" w:eastAsia="Arial"/>
          <w:sz w:val="20"/>
          <w:szCs w:val="20"/>
          <w:color w:val="031D33"/>
          <w:w w:val="100"/>
          <w:i/>
          <w:u w:val="thick" w:color="030808"/>
          <w:position w:val="-3"/>
        </w:rPr>
      </w:r>
      <w:r>
        <w:rPr>
          <w:rFonts w:ascii="Arial" w:hAnsi="Arial" w:cs="Arial" w:eastAsia="Arial"/>
          <w:sz w:val="20"/>
          <w:szCs w:val="20"/>
          <w:color w:val="031D33"/>
          <w:w w:val="100"/>
          <w:i/>
          <w:position w:val="-3"/>
        </w:rPr>
      </w:r>
      <w:r>
        <w:rPr>
          <w:rFonts w:ascii="Arial" w:hAnsi="Arial" w:cs="Arial" w:eastAsia="Arial"/>
          <w:sz w:val="20"/>
          <w:szCs w:val="20"/>
          <w:color w:val="000000"/>
          <w:w w:val="100"/>
          <w:position w:val="0"/>
        </w:rPr>
      </w:r>
    </w:p>
    <w:p>
      <w:pPr>
        <w:spacing w:before="0" w:after="0" w:line="329" w:lineRule="exact"/>
        <w:ind w:left="7100" w:right="4514"/>
        <w:jc w:val="center"/>
        <w:tabs>
          <w:tab w:pos="7380" w:val="left"/>
        </w:tabs>
        <w:rPr>
          <w:rFonts w:ascii="Times New Roman" w:hAnsi="Times New Roman" w:cs="Times New Roman" w:eastAsia="Times New Roman"/>
          <w:sz w:val="36"/>
          <w:szCs w:val="36"/>
        </w:rPr>
      </w:pPr>
      <w:rPr/>
      <w:r>
        <w:rPr/>
        <w:pict>
          <v:group style="position:absolute;margin-left:150.392517pt;margin-top:23.331951pt;width:.1pt;height:47.076923pt;mso-position-horizontal-relative:page;mso-position-vertical-relative:paragraph;z-index:-413" coordorigin="3008,467" coordsize="2,942">
            <v:shape style="position:absolute;left:3008;top:467;width:2;height:942" coordorigin="3008,467" coordsize="0,942" path="m3008,1408l3008,467e" filled="f" stroked="t" strokeweight="2.691589pt" strokecolor="#0F1313">
              <v:path arrowok="t"/>
            </v:shape>
          </v:group>
          <w10:wrap type="none"/>
        </w:pict>
      </w:r>
      <w:r>
        <w:rPr/>
        <w:pict>
          <v:group style="position:absolute;margin-left:650.018677pt;margin-top:24.004478pt;width:.1pt;height:46.404395pt;mso-position-horizontal-relative:page;mso-position-vertical-relative:paragraph;z-index:-411" coordorigin="13000,480" coordsize="2,928">
            <v:shape style="position:absolute;left:13000;top:480;width:2;height:928" coordorigin="13000,480" coordsize="0,928" path="m13000,1408l13000,480e" filled="f" stroked="t" strokeweight="2.691589pt" strokecolor="#03030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36"/>
          <w:szCs w:val="36"/>
          <w:color w:val="000101"/>
          <w:spacing w:val="0"/>
          <w:w w:val="62"/>
          <w:position w:val="1"/>
        </w:rPr>
        <w:t>J</w:t>
      </w:r>
      <w:r>
        <w:rPr>
          <w:rFonts w:ascii="Times New Roman" w:hAnsi="Times New Roman" w:cs="Times New Roman" w:eastAsia="Times New Roman"/>
          <w:sz w:val="36"/>
          <w:szCs w:val="36"/>
          <w:color w:val="000101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36"/>
          <w:szCs w:val="36"/>
          <w:color w:val="000101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36"/>
          <w:szCs w:val="36"/>
          <w:color w:val="36313B"/>
          <w:spacing w:val="0"/>
          <w:w w:val="99"/>
          <w:position w:val="1"/>
        </w:rPr>
        <w:t>eta</w:t>
      </w:r>
      <w:r>
        <w:rPr>
          <w:rFonts w:ascii="Times New Roman" w:hAnsi="Times New Roman" w:cs="Times New Roman" w:eastAsia="Times New Roman"/>
          <w:sz w:val="36"/>
          <w:szCs w:val="36"/>
          <w:color w:val="36313B"/>
          <w:spacing w:val="22"/>
          <w:w w:val="100"/>
          <w:position w:val="1"/>
        </w:rPr>
        <w:t>r</w:t>
      </w:r>
      <w:r>
        <w:rPr>
          <w:rFonts w:ascii="Times New Roman" w:hAnsi="Times New Roman" w:cs="Times New Roman" w:eastAsia="Times New Roman"/>
          <w:sz w:val="36"/>
          <w:szCs w:val="36"/>
          <w:color w:val="000101"/>
          <w:spacing w:val="0"/>
          <w:w w:val="52"/>
          <w:position w:val="1"/>
        </w:rPr>
        <w:t>J</w:t>
      </w:r>
      <w:r>
        <w:rPr>
          <w:rFonts w:ascii="Times New Roman" w:hAnsi="Times New Roman" w:cs="Times New Roman" w:eastAsia="Times New Roman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184" w:lineRule="exact"/>
        <w:ind w:left="1231" w:right="2309"/>
        <w:jc w:val="center"/>
        <w:tabs>
          <w:tab w:pos="1780" w:val="left"/>
          <w:tab w:pos="2480" w:val="left"/>
          <w:tab w:pos="2740" w:val="left"/>
          <w:tab w:pos="3340" w:val="left"/>
          <w:tab w:pos="4000" w:val="left"/>
          <w:tab w:pos="4880" w:val="left"/>
          <w:tab w:pos="5940" w:val="left"/>
          <w:tab w:pos="6480" w:val="left"/>
          <w:tab w:pos="7160" w:val="left"/>
          <w:tab w:pos="7460" w:val="left"/>
          <w:tab w:pos="8040" w:val="left"/>
          <w:tab w:pos="8740" w:val="left"/>
          <w:tab w:pos="9100" w:val="left"/>
          <w:tab w:pos="9580" w:val="left"/>
          <w:tab w:pos="1026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321.308411pt;margin-top:9.715961pt;width:72.672898pt;height:2.354586pt;mso-position-horizontal-relative:page;mso-position-vertical-relative:paragraph;z-index:-415" coordorigin="6426,194" coordsize="1453,47">
            <v:group style="position:absolute;left:6433;top:201;width:269;height:2" coordorigin="6433,201" coordsize="269,2">
              <v:shape style="position:absolute;left:6433;top:201;width:269;height:2" coordorigin="6433,201" coordsize="269,0" path="m6433,201l6702,201e" filled="f" stroked="t" strokeweight=".672897pt" strokecolor="#131818">
                <v:path arrowok="t"/>
              </v:shape>
            </v:group>
            <v:group style="position:absolute;left:6608;top:221;width:1252;height:2" coordorigin="6608,221" coordsize="1252,2">
              <v:shape style="position:absolute;left:6608;top:221;width:1252;height:2" coordorigin="6608,221" coordsize="1252,0" path="m6608,221l7859,221e" filled="f" stroked="t" strokeweight="2.018692pt" strokecolor="#181F1F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0"/>
          <w:szCs w:val="20"/>
          <w:color w:val="42444B"/>
          <w:w w:val="99"/>
          <w:i/>
          <w:position w:val="-4"/>
        </w:rPr>
      </w:r>
      <w:r>
        <w:rPr>
          <w:rFonts w:ascii="Arial" w:hAnsi="Arial" w:cs="Arial" w:eastAsia="Arial"/>
          <w:sz w:val="20"/>
          <w:szCs w:val="20"/>
          <w:color w:val="42444B"/>
          <w:w w:val="99"/>
          <w:i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42444B"/>
          <w:w w:val="100"/>
          <w:i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42444B"/>
          <w:w w:val="100"/>
          <w:i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42444B"/>
          <w:w w:val="227"/>
          <w:i/>
          <w:u w:val="thick" w:color="181F1F"/>
          <w:position w:val="-4"/>
        </w:rPr>
        <w:t>l</w:t>
      </w:r>
      <w:r>
        <w:rPr>
          <w:rFonts w:ascii="Arial" w:hAnsi="Arial" w:cs="Arial" w:eastAsia="Arial"/>
          <w:sz w:val="20"/>
          <w:szCs w:val="20"/>
          <w:color w:val="42444B"/>
          <w:w w:val="227"/>
          <w:i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42444B"/>
          <w:w w:val="99"/>
          <w:i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42444B"/>
          <w:w w:val="100"/>
          <w:i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42444B"/>
          <w:w w:val="100"/>
          <w:i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42444B"/>
          <w:w w:val="100"/>
          <w:i/>
          <w:position w:val="-4"/>
        </w:rPr>
      </w:r>
      <w:r>
        <w:rPr>
          <w:rFonts w:ascii="Arial" w:hAnsi="Arial" w:cs="Arial" w:eastAsia="Arial"/>
          <w:sz w:val="20"/>
          <w:szCs w:val="20"/>
          <w:color w:val="42444B"/>
          <w:w w:val="100"/>
          <w:i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42444B"/>
          <w:w w:val="100"/>
          <w:i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492"/>
          <w:u w:val="thick" w:color="181F1F"/>
          <w:position w:val="-4"/>
        </w:rPr>
        <w:t>!</w:t>
      </w:r>
      <w:r>
        <w:rPr>
          <w:rFonts w:ascii="Arial" w:hAnsi="Arial" w:cs="Arial" w:eastAsia="Arial"/>
          <w:sz w:val="20"/>
          <w:szCs w:val="20"/>
          <w:color w:val="261F24"/>
          <w:w w:val="492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100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100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position w:val="-4"/>
        </w:rPr>
      </w:r>
      <w:r>
        <w:rPr>
          <w:rFonts w:ascii="Arial" w:hAnsi="Arial" w:cs="Arial" w:eastAsia="Arial"/>
          <w:sz w:val="20"/>
          <w:szCs w:val="20"/>
          <w:color w:val="36313B"/>
          <w:w w:val="227"/>
          <w:i/>
          <w:position w:val="-4"/>
        </w:rPr>
        <w:t>l</w:t>
      </w:r>
      <w:r>
        <w:rPr>
          <w:rFonts w:ascii="Arial" w:hAnsi="Arial" w:cs="Arial" w:eastAsia="Arial"/>
          <w:sz w:val="20"/>
          <w:szCs w:val="20"/>
          <w:color w:val="36313B"/>
          <w:w w:val="100"/>
          <w:i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36313B"/>
          <w:w w:val="100"/>
          <w:i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492"/>
          <w:u w:val="thick" w:color="181F1F"/>
          <w:position w:val="-4"/>
        </w:rPr>
        <w:t>!</w:t>
      </w:r>
      <w:r>
        <w:rPr>
          <w:rFonts w:ascii="Arial" w:hAnsi="Arial" w:cs="Arial" w:eastAsia="Arial"/>
          <w:sz w:val="20"/>
          <w:szCs w:val="20"/>
          <w:color w:val="261F24"/>
          <w:w w:val="492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100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100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position w:val="-4"/>
        </w:rPr>
      </w:r>
      <w:r>
        <w:rPr>
          <w:rFonts w:ascii="Arial" w:hAnsi="Arial" w:cs="Arial" w:eastAsia="Arial"/>
          <w:sz w:val="20"/>
          <w:szCs w:val="20"/>
          <w:color w:val="4D5959"/>
          <w:w w:val="99"/>
          <w:i/>
          <w:position w:val="-4"/>
        </w:rPr>
      </w:r>
      <w:r>
        <w:rPr>
          <w:rFonts w:ascii="Arial" w:hAnsi="Arial" w:cs="Arial" w:eastAsia="Arial"/>
          <w:sz w:val="20"/>
          <w:szCs w:val="20"/>
          <w:color w:val="4D5959"/>
          <w:w w:val="99"/>
          <w:i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4D5959"/>
          <w:w w:val="100"/>
          <w:i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4D5959"/>
          <w:w w:val="100"/>
          <w:i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4D5959"/>
          <w:w w:val="227"/>
          <w:i/>
          <w:u w:val="thick" w:color="181F1F"/>
          <w:position w:val="-4"/>
        </w:rPr>
        <w:t>l</w:t>
      </w:r>
      <w:r>
        <w:rPr>
          <w:rFonts w:ascii="Arial" w:hAnsi="Arial" w:cs="Arial" w:eastAsia="Arial"/>
          <w:sz w:val="20"/>
          <w:szCs w:val="20"/>
          <w:color w:val="4D5959"/>
          <w:w w:val="227"/>
          <w:i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4D5959"/>
          <w:w w:val="99"/>
          <w:i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4D5959"/>
          <w:w w:val="100"/>
          <w:i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4D5959"/>
          <w:w w:val="100"/>
          <w:i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4D5959"/>
          <w:w w:val="100"/>
          <w:i/>
          <w:position w:val="-4"/>
        </w:rPr>
      </w:r>
      <w:r>
        <w:rPr>
          <w:rFonts w:ascii="Arial" w:hAnsi="Arial" w:cs="Arial" w:eastAsia="Arial"/>
          <w:sz w:val="20"/>
          <w:szCs w:val="20"/>
          <w:color w:val="4D5959"/>
          <w:w w:val="100"/>
          <w:i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4D5959"/>
          <w:w w:val="100"/>
          <w:i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492"/>
          <w:u w:val="thick" w:color="181F1F"/>
          <w:position w:val="-4"/>
        </w:rPr>
        <w:t>!</w:t>
      </w:r>
      <w:r>
        <w:rPr>
          <w:rFonts w:ascii="Arial" w:hAnsi="Arial" w:cs="Arial" w:eastAsia="Arial"/>
          <w:sz w:val="20"/>
          <w:szCs w:val="20"/>
          <w:color w:val="261F24"/>
          <w:w w:val="492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99"/>
          <w:u w:val="thick" w:color="181F1F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61F24"/>
          <w:w w:val="100"/>
          <w:u w:val="thick" w:color="181F1F"/>
          <w:position w:val="-4"/>
        </w:rPr>
      </w:r>
      <w:r>
        <w:rPr>
          <w:rFonts w:ascii="Arial" w:hAnsi="Arial" w:cs="Arial" w:eastAsia="Arial"/>
          <w:sz w:val="20"/>
          <w:szCs w:val="20"/>
          <w:color w:val="261F24"/>
          <w:w w:val="100"/>
          <w:position w:val="-4"/>
        </w:rPr>
      </w:r>
      <w:r>
        <w:rPr>
          <w:rFonts w:ascii="Arial" w:hAnsi="Arial" w:cs="Arial" w:eastAsia="Arial"/>
          <w:sz w:val="20"/>
          <w:szCs w:val="20"/>
          <w:color w:val="000000"/>
          <w:w w:val="100"/>
          <w:position w:val="0"/>
        </w:rPr>
      </w:r>
    </w:p>
    <w:p>
      <w:pPr>
        <w:jc w:val="center"/>
        <w:spacing w:after="0"/>
        <w:sectPr>
          <w:type w:val="continuous"/>
          <w:pgSz w:w="15840" w:h="12240" w:orient="landscape"/>
          <w:pgMar w:top="640" w:bottom="280" w:left="2260" w:right="920"/>
        </w:sectPr>
      </w:pPr>
      <w:rPr/>
    </w:p>
    <w:p>
      <w:pPr>
        <w:spacing w:before="32" w:after="0" w:line="240" w:lineRule="auto"/>
        <w:ind w:left="1212" w:right="-9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pict>
          <v:group style="position:absolute;margin-left:573.308411pt;margin-top:18.346588pt;width:47.102804pt;height:.1pt;mso-position-horizontal-relative:page;mso-position-vertical-relative:paragraph;z-index:-414" coordorigin="11466,367" coordsize="942,2">
            <v:shape style="position:absolute;left:11466;top:367;width:942;height:2" coordorigin="11466,367" coordsize="942,0" path="m11466,367l12408,367e" filled="f" stroked="t" strokeweight="1.345794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6"/>
          <w:szCs w:val="26"/>
          <w:color w:val="000101"/>
          <w:spacing w:val="0"/>
          <w:w w:val="175"/>
          <w:position w:val="-3"/>
        </w:rPr>
        <w:t>(</w:t>
      </w:r>
      <w:r>
        <w:rPr>
          <w:rFonts w:ascii="Arial" w:hAnsi="Arial" w:cs="Arial" w:eastAsia="Arial"/>
          <w:sz w:val="26"/>
          <w:szCs w:val="26"/>
          <w:color w:val="000101"/>
          <w:spacing w:val="-285"/>
          <w:w w:val="175"/>
          <w:position w:val="-3"/>
        </w:rPr>
        <w:t> 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285"/>
          <w:w w:val="175"/>
          <w:position w:val="-4"/>
        </w:rPr>
      </w:r>
      <w:r>
        <w:rPr>
          <w:rFonts w:ascii="Courier New" w:hAnsi="Courier New" w:cs="Courier New" w:eastAsia="Courier New"/>
          <w:sz w:val="34"/>
          <w:szCs w:val="34"/>
          <w:color w:val="000101"/>
          <w:spacing w:val="-153"/>
          <w:w w:val="175"/>
          <w:u w:val="thick" w:color="000000"/>
          <w:position w:val="-4"/>
        </w:rPr>
        <w:t> 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153"/>
          <w:w w:val="175"/>
          <w:position w:val="-4"/>
        </w:rPr>
      </w:r>
      <w:r>
        <w:rPr>
          <w:rFonts w:ascii="Times New Roman" w:hAnsi="Times New Roman" w:cs="Times New Roman" w:eastAsia="Times New Roman"/>
          <w:sz w:val="12"/>
          <w:szCs w:val="12"/>
          <w:color w:val="4D5959"/>
          <w:spacing w:val="0"/>
          <w:w w:val="137"/>
          <w:position w:val="0"/>
        </w:rPr>
        <w:t>•</w:t>
      </w:r>
      <w:r>
        <w:rPr>
          <w:rFonts w:ascii="Times New Roman" w:hAnsi="Times New Roman" w:cs="Times New Roman" w:eastAsia="Times New Roman"/>
          <w:sz w:val="12"/>
          <w:szCs w:val="12"/>
          <w:color w:val="4D5959"/>
          <w:spacing w:val="-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97E7B"/>
          <w:spacing w:val="5"/>
          <w:w w:val="133"/>
          <w:position w:val="0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42444B"/>
          <w:spacing w:val="0"/>
          <w:w w:val="133"/>
          <w:position w:val="0"/>
        </w:rPr>
        <w:t>H•VI</w:t>
      </w:r>
      <w:r>
        <w:rPr>
          <w:rFonts w:ascii="Times New Roman" w:hAnsi="Times New Roman" w:cs="Times New Roman" w:eastAsia="Times New Roman"/>
          <w:sz w:val="12"/>
          <w:szCs w:val="12"/>
          <w:color w:val="42444B"/>
          <w:spacing w:val="18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2444B"/>
          <w:spacing w:val="0"/>
          <w:w w:val="100"/>
          <w:position w:val="0"/>
        </w:rPr>
        <w:t>,..._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2" w:after="0" w:line="374" w:lineRule="exact"/>
        <w:ind w:right="-126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34"/>
          <w:szCs w:val="34"/>
          <w:color w:val="000101"/>
          <w:spacing w:val="-12"/>
          <w:w w:val="192"/>
          <w:position w:val="2"/>
        </w:rPr>
        <w:t>)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52"/>
          <w:w w:val="192"/>
          <w:position w:val="2"/>
        </w:rPr>
        <w:t>(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52"/>
          <w:w w:val="100"/>
          <w:position w:val="2"/>
        </w:rPr>
      </w:r>
      <w:r>
        <w:rPr>
          <w:rFonts w:ascii="Courier New" w:hAnsi="Courier New" w:cs="Courier New" w:eastAsia="Courier New"/>
          <w:sz w:val="34"/>
          <w:szCs w:val="34"/>
          <w:color w:val="000101"/>
          <w:spacing w:val="-83"/>
          <w:w w:val="100"/>
          <w:u w:val="thick" w:color="000000"/>
          <w:position w:val="2"/>
        </w:rPr>
        <w:t> 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83"/>
          <w:w w:val="100"/>
          <w:u w:val="thick" w:color="000000"/>
          <w:position w:val="2"/>
        </w:rPr>
      </w:r>
      <w:r>
        <w:rPr>
          <w:rFonts w:ascii="Courier New" w:hAnsi="Courier New" w:cs="Courier New" w:eastAsia="Courier New"/>
          <w:sz w:val="34"/>
          <w:szCs w:val="34"/>
          <w:color w:val="000101"/>
          <w:spacing w:val="-83"/>
          <w:w w:val="100"/>
          <w:position w:val="2"/>
        </w:rPr>
      </w:r>
      <w:r>
        <w:rPr>
          <w:rFonts w:ascii="Courier New" w:hAnsi="Courier New" w:cs="Courier New" w:eastAsia="Courier New"/>
          <w:sz w:val="34"/>
          <w:szCs w:val="34"/>
          <w:color w:val="000101"/>
          <w:spacing w:val="-83"/>
          <w:w w:val="100"/>
          <w:position w:val="2"/>
        </w:rPr>
      </w:r>
      <w:r>
        <w:rPr>
          <w:rFonts w:ascii="Times New Roman" w:hAnsi="Times New Roman" w:cs="Times New Roman" w:eastAsia="Times New Roman"/>
          <w:sz w:val="9"/>
          <w:szCs w:val="9"/>
          <w:color w:val="566B69"/>
          <w:spacing w:val="0"/>
          <w:w w:val="140"/>
          <w:position w:val="6"/>
        </w:rPr>
        <w:t>C</w:t>
      </w:r>
      <w:r>
        <w:rPr>
          <w:rFonts w:ascii="Times New Roman" w:hAnsi="Times New Roman" w:cs="Times New Roman" w:eastAsia="Times New Roman"/>
          <w:sz w:val="9"/>
          <w:szCs w:val="9"/>
          <w:color w:val="566B69"/>
          <w:spacing w:val="-1"/>
          <w:w w:val="140"/>
          <w:position w:val="6"/>
        </w:rPr>
        <w:t>,</w:t>
      </w:r>
      <w:r>
        <w:rPr>
          <w:rFonts w:ascii="Times New Roman" w:hAnsi="Times New Roman" w:cs="Times New Roman" w:eastAsia="Times New Roman"/>
          <w:sz w:val="9"/>
          <w:szCs w:val="9"/>
          <w:color w:val="566B69"/>
          <w:spacing w:val="-15"/>
          <w:w w:val="141"/>
          <w:position w:val="6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42444B"/>
          <w:spacing w:val="-6"/>
          <w:w w:val="429"/>
          <w:position w:val="6"/>
        </w:rPr>
        <w:t>"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-10"/>
          <w:w w:val="158"/>
          <w:position w:val="6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697E7B"/>
          <w:spacing w:val="0"/>
          <w:w w:val="184"/>
          <w:position w:val="6"/>
        </w:rPr>
        <w:t>.)J</w:t>
      </w:r>
      <w:r>
        <w:rPr>
          <w:rFonts w:ascii="Times New Roman" w:hAnsi="Times New Roman" w:cs="Times New Roman" w:eastAsia="Times New Roman"/>
          <w:sz w:val="9"/>
          <w:szCs w:val="9"/>
          <w:color w:val="697E7B"/>
          <w:spacing w:val="0"/>
          <w:w w:val="100"/>
          <w:position w:val="6"/>
        </w:rPr>
        <w:t>  </w:t>
      </w:r>
      <w:r>
        <w:rPr>
          <w:rFonts w:ascii="Times New Roman" w:hAnsi="Times New Roman" w:cs="Times New Roman" w:eastAsia="Times New Roman"/>
          <w:sz w:val="9"/>
          <w:szCs w:val="9"/>
          <w:color w:val="697E7B"/>
          <w:spacing w:val="-1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0"/>
          <w:w w:val="181"/>
          <w:position w:val="6"/>
        </w:rPr>
        <w:t>\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0"/>
          <w:w w:val="182"/>
          <w:position w:val="6"/>
        </w:rPr>
        <w:t>N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2" w:after="0" w:line="374" w:lineRule="exact"/>
        <w:ind w:right="-91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34"/>
          <w:szCs w:val="34"/>
          <w:color w:val="000101"/>
          <w:spacing w:val="-23"/>
          <w:w w:val="210"/>
          <w:position w:val="2"/>
        </w:rPr>
        <w:t>)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120"/>
          <w:w w:val="210"/>
          <w:position w:val="2"/>
        </w:rPr>
        <w:t>(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223"/>
          <w:w w:val="210"/>
          <w:u w:val="single" w:color="000000"/>
          <w:position w:val="2"/>
        </w:rPr>
        <w:t> 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223"/>
          <w:w w:val="210"/>
          <w:position w:val="2"/>
        </w:rPr>
      </w:r>
      <w:r>
        <w:rPr>
          <w:rFonts w:ascii="Times New Roman" w:hAnsi="Times New Roman" w:cs="Times New Roman" w:eastAsia="Times New Roman"/>
          <w:sz w:val="9"/>
          <w:szCs w:val="9"/>
          <w:color w:val="36313B"/>
          <w:spacing w:val="-22"/>
          <w:w w:val="158"/>
          <w:position w:val="6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697E7B"/>
          <w:spacing w:val="0"/>
          <w:w w:val="415"/>
          <w:position w:val="6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697E7B"/>
          <w:spacing w:val="2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2444B"/>
          <w:spacing w:val="-8"/>
          <w:w w:val="175"/>
          <w:position w:val="6"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566B69"/>
          <w:spacing w:val="0"/>
          <w:w w:val="170"/>
          <w:position w:val="6"/>
        </w:rPr>
        <w:t>o(JI</w:t>
      </w:r>
      <w:r>
        <w:rPr>
          <w:rFonts w:ascii="Times New Roman" w:hAnsi="Times New Roman" w:cs="Times New Roman" w:eastAsia="Times New Roman"/>
          <w:sz w:val="9"/>
          <w:szCs w:val="9"/>
          <w:color w:val="566B69"/>
          <w:spacing w:val="0"/>
          <w:w w:val="100"/>
          <w:position w:val="6"/>
        </w:rPr>
        <w:t>  </w:t>
      </w:r>
      <w:r>
        <w:rPr>
          <w:rFonts w:ascii="Times New Roman" w:hAnsi="Times New Roman" w:cs="Times New Roman" w:eastAsia="Times New Roman"/>
          <w:sz w:val="9"/>
          <w:szCs w:val="9"/>
          <w:color w:val="566B69"/>
          <w:spacing w:val="-9"/>
          <w:w w:val="100"/>
          <w:position w:val="6"/>
        </w:rPr>
        <w:t> </w:t>
      </w:r>
      <w:r>
        <w:rPr>
          <w:rFonts w:ascii="Arial" w:hAnsi="Arial" w:cs="Arial" w:eastAsia="Arial"/>
          <w:sz w:val="9"/>
          <w:szCs w:val="9"/>
          <w:color w:val="4D5959"/>
          <w:spacing w:val="0"/>
          <w:w w:val="110"/>
          <w:position w:val="6"/>
        </w:rPr>
        <w:t>'\IH.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2" w:after="0" w:line="374" w:lineRule="exact"/>
        <w:ind w:right="-14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34"/>
          <w:szCs w:val="34"/>
          <w:color w:val="000101"/>
          <w:spacing w:val="-13"/>
          <w:w w:val="186"/>
          <w:position w:val="2"/>
        </w:rPr>
        <w:t>)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46"/>
          <w:w w:val="186"/>
          <w:position w:val="2"/>
        </w:rPr>
        <w:t>(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171"/>
          <w:w w:val="186"/>
          <w:u w:val="thick" w:color="000000"/>
          <w:position w:val="2"/>
        </w:rPr>
        <w:t> 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171"/>
          <w:w w:val="186"/>
          <w:position w:val="2"/>
        </w:rPr>
      </w:r>
      <w:r>
        <w:rPr>
          <w:rFonts w:ascii="Times New Roman" w:hAnsi="Times New Roman" w:cs="Times New Roman" w:eastAsia="Times New Roman"/>
          <w:sz w:val="11"/>
          <w:szCs w:val="11"/>
          <w:color w:val="4D5959"/>
          <w:spacing w:val="0"/>
          <w:w w:val="96"/>
          <w:position w:val="6"/>
        </w:rPr>
        <w:t>c</w:t>
      </w:r>
      <w:r>
        <w:rPr>
          <w:rFonts w:ascii="Times New Roman" w:hAnsi="Times New Roman" w:cs="Times New Roman" w:eastAsia="Times New Roman"/>
          <w:sz w:val="11"/>
          <w:szCs w:val="11"/>
          <w:color w:val="4D5959"/>
          <w:spacing w:val="-10"/>
          <w:w w:val="96"/>
          <w:position w:val="6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97E7B"/>
          <w:spacing w:val="0"/>
          <w:w w:val="171"/>
          <w:position w:val="6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697E7B"/>
          <w:spacing w:val="-7"/>
          <w:w w:val="171"/>
          <w:position w:val="6"/>
        </w:rPr>
        <w:t>.</w:t>
      </w:r>
      <w:r>
        <w:rPr>
          <w:rFonts w:ascii="Arial" w:hAnsi="Arial" w:cs="Arial" w:eastAsia="Arial"/>
          <w:sz w:val="9"/>
          <w:szCs w:val="9"/>
          <w:color w:val="42444B"/>
          <w:spacing w:val="0"/>
          <w:w w:val="238"/>
          <w:position w:val="6"/>
        </w:rPr>
        <w:t>l'</w:t>
      </w:r>
      <w:r>
        <w:rPr>
          <w:rFonts w:ascii="Arial" w:hAnsi="Arial" w:cs="Arial" w:eastAsia="Arial"/>
          <w:sz w:val="9"/>
          <w:szCs w:val="9"/>
          <w:color w:val="42444B"/>
          <w:spacing w:val="0"/>
          <w:w w:val="239"/>
          <w:position w:val="6"/>
        </w:rPr>
        <w:t>l</w:t>
      </w:r>
      <w:r>
        <w:rPr>
          <w:rFonts w:ascii="Arial" w:hAnsi="Arial" w:cs="Arial" w:eastAsia="Arial"/>
          <w:sz w:val="9"/>
          <w:szCs w:val="9"/>
          <w:color w:val="42444B"/>
          <w:spacing w:val="-9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97E7B"/>
          <w:spacing w:val="0"/>
          <w:w w:val="154"/>
          <w:position w:val="6"/>
        </w:rPr>
        <w:t>V</w:t>
      </w:r>
      <w:r>
        <w:rPr>
          <w:rFonts w:ascii="Times New Roman" w:hAnsi="Times New Roman" w:cs="Times New Roman" w:eastAsia="Times New Roman"/>
          <w:sz w:val="10"/>
          <w:szCs w:val="10"/>
          <w:color w:val="697E7B"/>
          <w:spacing w:val="-16"/>
          <w:w w:val="154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5959"/>
          <w:spacing w:val="0"/>
          <w:w w:val="142"/>
          <w:position w:val="6"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4D5959"/>
          <w:spacing w:val="0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5959"/>
          <w:spacing w:val="12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5959"/>
          <w:spacing w:val="0"/>
          <w:w w:val="140"/>
          <w:position w:val="6"/>
        </w:rPr>
        <w:t>Uf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376" w:lineRule="exact"/>
        <w:ind w:right="-96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34"/>
          <w:szCs w:val="34"/>
          <w:color w:val="000101"/>
          <w:spacing w:val="-12"/>
          <w:w w:val="192"/>
          <w:position w:val="1"/>
        </w:rPr>
        <w:t>)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6"/>
          <w:w w:val="192"/>
          <w:position w:val="1"/>
        </w:rPr>
        <w:t>(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6"/>
          <w:w w:val="100"/>
          <w:position w:val="1"/>
        </w:rPr>
      </w:r>
      <w:r>
        <w:rPr>
          <w:rFonts w:ascii="Courier New" w:hAnsi="Courier New" w:cs="Courier New" w:eastAsia="Courier New"/>
          <w:sz w:val="34"/>
          <w:szCs w:val="34"/>
          <w:color w:val="000101"/>
          <w:spacing w:val="-110"/>
          <w:w w:val="100"/>
          <w:u w:val="thick" w:color="000000"/>
          <w:position w:val="1"/>
        </w:rPr>
        <w:t> 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110"/>
          <w:w w:val="100"/>
          <w:u w:val="thick" w:color="000000"/>
          <w:position w:val="1"/>
        </w:rPr>
      </w:r>
      <w:r>
        <w:rPr>
          <w:rFonts w:ascii="Courier New" w:hAnsi="Courier New" w:cs="Courier New" w:eastAsia="Courier New"/>
          <w:sz w:val="34"/>
          <w:szCs w:val="34"/>
          <w:color w:val="000101"/>
          <w:spacing w:val="-110"/>
          <w:w w:val="100"/>
          <w:position w:val="1"/>
        </w:rPr>
      </w:r>
      <w:r>
        <w:rPr>
          <w:rFonts w:ascii="Courier New" w:hAnsi="Courier New" w:cs="Courier New" w:eastAsia="Courier New"/>
          <w:sz w:val="34"/>
          <w:szCs w:val="34"/>
          <w:color w:val="000101"/>
          <w:spacing w:val="-110"/>
          <w:w w:val="100"/>
          <w:position w:val="1"/>
        </w:rPr>
      </w:r>
      <w:r>
        <w:rPr>
          <w:rFonts w:ascii="Arial" w:hAnsi="Arial" w:cs="Arial" w:eastAsia="Arial"/>
          <w:sz w:val="27"/>
          <w:szCs w:val="27"/>
          <w:color w:val="4D5959"/>
          <w:spacing w:val="-12"/>
          <w:w w:val="140"/>
          <w:position w:val="8"/>
        </w:rPr>
        <w:t>,</w:t>
      </w:r>
      <w:r>
        <w:rPr>
          <w:rFonts w:ascii="Arial" w:hAnsi="Arial" w:cs="Arial" w:eastAsia="Arial"/>
          <w:sz w:val="27"/>
          <w:szCs w:val="27"/>
          <w:color w:val="697E7B"/>
          <w:spacing w:val="-12"/>
          <w:w w:val="26"/>
          <w:position w:val="8"/>
        </w:rPr>
        <w:t>_</w:t>
      </w:r>
      <w:r>
        <w:rPr>
          <w:rFonts w:ascii="Arial" w:hAnsi="Arial" w:cs="Arial" w:eastAsia="Arial"/>
          <w:sz w:val="27"/>
          <w:szCs w:val="27"/>
          <w:color w:val="B3BFB3"/>
          <w:spacing w:val="-33"/>
          <w:w w:val="46"/>
          <w:position w:val="8"/>
        </w:rPr>
        <w:t>,</w:t>
      </w:r>
      <w:r>
        <w:rPr>
          <w:rFonts w:ascii="Arial" w:hAnsi="Arial" w:cs="Arial" w:eastAsia="Arial"/>
          <w:sz w:val="27"/>
          <w:szCs w:val="27"/>
          <w:color w:val="4D5959"/>
          <w:spacing w:val="0"/>
          <w:w w:val="98"/>
          <w:position w:val="8"/>
        </w:rPr>
        <w:t>,,.,,</w:t>
      </w:r>
      <w:r>
        <w:rPr>
          <w:rFonts w:ascii="Arial" w:hAnsi="Arial" w:cs="Arial" w:eastAsia="Arial"/>
          <w:sz w:val="27"/>
          <w:szCs w:val="27"/>
          <w:color w:val="4D5959"/>
          <w:spacing w:val="-55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42444B"/>
          <w:spacing w:val="0"/>
          <w:w w:val="58"/>
          <w:position w:val="8"/>
        </w:rPr>
        <w:t>,.._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6" w:after="0" w:line="370" w:lineRule="exact"/>
        <w:ind w:right="-20"/>
        <w:jc w:val="left"/>
        <w:rPr>
          <w:rFonts w:ascii="Times New Roman" w:hAnsi="Times New Roman" w:cs="Times New Roman" w:eastAsia="Times New Roman"/>
          <w:sz w:val="28"/>
          <w:szCs w:val="28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34"/>
          <w:szCs w:val="34"/>
          <w:color w:val="000101"/>
          <w:spacing w:val="29"/>
          <w:w w:val="216"/>
          <w:position w:val="2"/>
        </w:rPr>
        <w:t>)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0"/>
          <w:w w:val="168"/>
          <w:position w:val="2"/>
        </w:rPr>
        <w:t>(</w:t>
      </w:r>
      <w:r>
        <w:rPr>
          <w:rFonts w:ascii="Courier New" w:hAnsi="Courier New" w:cs="Courier New" w:eastAsia="Courier New"/>
          <w:sz w:val="34"/>
          <w:szCs w:val="34"/>
          <w:color w:val="000101"/>
          <w:spacing w:val="-147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D5959"/>
          <w:spacing w:val="0"/>
          <w:w w:val="88"/>
          <w:position w:val="4"/>
        </w:rPr>
        <w:t>c</w:t>
      </w:r>
      <w:r>
        <w:rPr>
          <w:rFonts w:ascii="Times New Roman" w:hAnsi="Times New Roman" w:cs="Times New Roman" w:eastAsia="Times New Roman"/>
          <w:sz w:val="12"/>
          <w:szCs w:val="12"/>
          <w:color w:val="4D5959"/>
          <w:spacing w:val="-14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97E7B"/>
          <w:spacing w:val="0"/>
          <w:w w:val="157"/>
          <w:position w:val="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97E7B"/>
          <w:spacing w:val="-11"/>
          <w:w w:val="157"/>
          <w:position w:val="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42444B"/>
          <w:spacing w:val="-4"/>
          <w:w w:val="322"/>
          <w:position w:val="4"/>
        </w:rPr>
        <w:t>"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-10"/>
          <w:w w:val="158"/>
          <w:position w:val="4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697E7B"/>
          <w:spacing w:val="0"/>
          <w:w w:val="190"/>
          <w:position w:val="4"/>
        </w:rPr>
        <w:t>.)</w:t>
      </w:r>
      <w:r>
        <w:rPr>
          <w:rFonts w:ascii="Times New Roman" w:hAnsi="Times New Roman" w:cs="Times New Roman" w:eastAsia="Times New Roman"/>
          <w:sz w:val="9"/>
          <w:szCs w:val="9"/>
          <w:color w:val="697E7B"/>
          <w:spacing w:val="-10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0"/>
          <w:w w:val="179"/>
          <w:position w:val="4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16"/>
          <w:w w:val="179"/>
          <w:position w:val="4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0"/>
          <w:w w:val="179"/>
          <w:position w:val="4"/>
        </w:rPr>
        <w:t>\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0"/>
          <w:w w:val="179"/>
          <w:position w:val="4"/>
        </w:rPr>
        <w:t>M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0"/>
          <w:w w:val="179"/>
          <w:position w:val="4"/>
        </w:rPr>
        <w:t>   </w:t>
      </w:r>
      <w:r>
        <w:rPr>
          <w:rFonts w:ascii="Times New Roman" w:hAnsi="Times New Roman" w:cs="Times New Roman" w:eastAsia="Times New Roman"/>
          <w:sz w:val="9"/>
          <w:szCs w:val="9"/>
          <w:color w:val="4D5959"/>
          <w:spacing w:val="10"/>
          <w:w w:val="179"/>
          <w:position w:val="4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000101"/>
          <w:spacing w:val="0"/>
          <w:w w:val="179"/>
          <w:position w:val="3"/>
        </w:rPr>
        <w:t>]</w:t>
      </w:r>
      <w:r>
        <w:rPr>
          <w:rFonts w:ascii="Times New Roman" w:hAnsi="Times New Roman" w:cs="Times New Roman" w:eastAsia="Times New Roman"/>
          <w:sz w:val="28"/>
          <w:szCs w:val="2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2260" w:right="920"/>
          <w:cols w:num="6" w:equalWidth="0">
            <w:col w:w="2199" w:space="265"/>
            <w:col w:w="1282" w:space="252"/>
            <w:col w:w="1305" w:space="257"/>
            <w:col w:w="1376" w:space="212"/>
            <w:col w:w="1352" w:space="196"/>
            <w:col w:w="3964"/>
          </w:cols>
        </w:sectPr>
      </w:pPr>
      <w:rPr/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" w:after="0" w:line="478" w:lineRule="exact"/>
        <w:ind w:left="3742" w:right="4376"/>
        <w:jc w:val="center"/>
        <w:tabs>
          <w:tab w:pos="4440" w:val="left"/>
          <w:tab w:pos="5600" w:val="left"/>
          <w:tab w:pos="6160" w:val="left"/>
          <w:tab w:pos="6820" w:val="left"/>
          <w:tab w:pos="8140" w:val="left"/>
        </w:tabs>
        <w:rPr>
          <w:rFonts w:ascii="Arial" w:hAnsi="Arial" w:cs="Arial" w:eastAsia="Arial"/>
          <w:sz w:val="45"/>
          <w:szCs w:val="45"/>
        </w:rPr>
      </w:pPr>
      <w:rPr/>
      <w:r>
        <w:rPr/>
        <w:pict>
          <v:group style="position:absolute;margin-left:156.785049pt;margin-top:2.373955pt;width:491.214953pt;height:.1pt;mso-position-horizontal-relative:page;mso-position-vertical-relative:paragraph;z-index:-412" coordorigin="3136,47" coordsize="9824,2">
            <v:shape style="position:absolute;left:3136;top:47;width:9824;height:2" coordorigin="3136,47" coordsize="9824,0" path="m3136,47l12960,47e" filled="f" stroked="t" strokeweight="2.691589pt" strokecolor="#0C2328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5.401855pt;margin-top:23.018877pt;width:108.073742pt;height:21pt;mso-position-horizontal-relative:page;mso-position-vertical-relative:paragraph;z-index:-403" type="#_x0000_t202" filled="f" stroked="f">
            <v:textbox inset="0,0,0,0">
              <w:txbxContent>
                <w:p>
                  <w:pPr>
                    <w:spacing w:before="0" w:after="0" w:line="420" w:lineRule="exact"/>
                    <w:ind w:right="-103"/>
                    <w:jc w:val="left"/>
                    <w:tabs>
                      <w:tab w:pos="1960" w:val="left"/>
                    </w:tabs>
                    <w:rPr>
                      <w:rFonts w:ascii="Arial" w:hAnsi="Arial" w:cs="Arial" w:eastAsia="Arial"/>
                      <w:sz w:val="42"/>
                      <w:szCs w:val="42"/>
                    </w:rPr>
                  </w:pPr>
                  <w:rPr/>
                  <w:r>
                    <w:rPr>
                      <w:rFonts w:ascii="Arial" w:hAnsi="Arial" w:cs="Arial" w:eastAsia="Arial"/>
                      <w:sz w:val="42"/>
                      <w:szCs w:val="42"/>
                      <w:color w:val="000101"/>
                      <w:spacing w:val="0"/>
                      <w:w w:val="168"/>
                    </w:rPr>
                    <w:t>I</w:t>
                  </w:r>
                  <w:r>
                    <w:rPr>
                      <w:rFonts w:ascii="Arial" w:hAnsi="Arial" w:cs="Arial" w:eastAsia="Arial"/>
                      <w:sz w:val="42"/>
                      <w:szCs w:val="42"/>
                      <w:color w:val="000101"/>
                      <w:spacing w:val="0"/>
                      <w:w w:val="100"/>
                    </w:rPr>
                    <w:tab/>
                  </w:r>
                  <w:r>
                    <w:rPr>
                      <w:rFonts w:ascii="Arial" w:hAnsi="Arial" w:cs="Arial" w:eastAsia="Arial"/>
                      <w:sz w:val="42"/>
                      <w:szCs w:val="42"/>
                      <w:color w:val="000101"/>
                      <w:spacing w:val="0"/>
                      <w:w w:val="168"/>
                    </w:rPr>
                    <w:t>I</w:t>
                  </w:r>
                  <w:r>
                    <w:rPr>
                      <w:rFonts w:ascii="Arial" w:hAnsi="Arial" w:cs="Arial" w:eastAsia="Arial"/>
                      <w:sz w:val="42"/>
                      <w:szCs w:val="4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1.906555pt;margin-top:15.49149pt;width:5.891946pt;height:19.5pt;mso-position-horizontal-relative:page;mso-position-vertical-relative:paragraph;z-index:-402" type="#_x0000_t202" filled="f" stroked="f">
            <v:textbox inset="0,0,0,0">
              <w:txbxContent>
                <w:p>
                  <w:pPr>
                    <w:spacing w:before="0" w:after="0" w:line="390" w:lineRule="exact"/>
                    <w:ind w:right="-99"/>
                    <w:jc w:val="left"/>
                    <w:rPr>
                      <w:rFonts w:ascii="Arial" w:hAnsi="Arial" w:cs="Arial" w:eastAsia="Arial"/>
                      <w:sz w:val="39"/>
                      <w:szCs w:val="39"/>
                    </w:rPr>
                  </w:pPr>
                  <w:rPr/>
                  <w:r>
                    <w:rPr>
                      <w:rFonts w:ascii="Arial" w:hAnsi="Arial" w:cs="Arial" w:eastAsia="Arial"/>
                      <w:sz w:val="39"/>
                      <w:szCs w:val="39"/>
                      <w:color w:val="000101"/>
                      <w:spacing w:val="-27"/>
                      <w:w w:val="62"/>
                    </w:rPr>
                    <w:t>L</w:t>
                  </w:r>
                  <w:r>
                    <w:rPr>
                      <w:rFonts w:ascii="Arial" w:hAnsi="Arial" w:cs="Arial" w:eastAsia="Arial"/>
                      <w:sz w:val="39"/>
                      <w:szCs w:val="3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45"/>
          <w:szCs w:val="45"/>
          <w:color w:val="36313B"/>
          <w:w w:val="99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99"/>
          <w:u w:val="thick" w:color="030F0F"/>
          <w:position w:val="-4"/>
        </w:rPr>
        <w:t> </w:t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30F0F"/>
          <w:position w:val="-4"/>
        </w:rPr>
        <w:tab/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30F0F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91"/>
          <w:u w:val="thick" w:color="030F0F"/>
          <w:position w:val="-4"/>
        </w:rPr>
        <w:t>1</w:t>
      </w:r>
      <w:r>
        <w:rPr>
          <w:rFonts w:ascii="Arial" w:hAnsi="Arial" w:cs="Arial" w:eastAsia="Arial"/>
          <w:sz w:val="45"/>
          <w:szCs w:val="45"/>
          <w:color w:val="36313B"/>
          <w:w w:val="91"/>
          <w:u w:val="thick" w:color="030F0F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99"/>
          <w:u w:val="thick" w:color="030F0F"/>
          <w:position w:val="-4"/>
        </w:rPr>
        <w:t> </w:t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30F0F"/>
          <w:position w:val="-4"/>
        </w:rPr>
        <w:tab/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30F0F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100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100"/>
          <w:position w:val="-4"/>
        </w:rPr>
        <w:tab/>
      </w:r>
      <w:r>
        <w:rPr>
          <w:rFonts w:ascii="Arial" w:hAnsi="Arial" w:cs="Arial" w:eastAsia="Arial"/>
          <w:sz w:val="45"/>
          <w:szCs w:val="45"/>
          <w:color w:val="36313B"/>
          <w:w w:val="99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99"/>
          <w:u w:val="thick" w:color="081818"/>
          <w:position w:val="-4"/>
        </w:rPr>
        <w:t> </w:t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81818"/>
          <w:position w:val="-4"/>
        </w:rPr>
        <w:tab/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81818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91"/>
          <w:u w:val="thick" w:color="081818"/>
          <w:position w:val="-4"/>
        </w:rPr>
        <w:t>1</w:t>
      </w:r>
      <w:r>
        <w:rPr>
          <w:rFonts w:ascii="Arial" w:hAnsi="Arial" w:cs="Arial" w:eastAsia="Arial"/>
          <w:sz w:val="45"/>
          <w:szCs w:val="45"/>
          <w:color w:val="36313B"/>
          <w:w w:val="91"/>
          <w:u w:val="thick" w:color="081818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99"/>
          <w:u w:val="thick" w:color="081818"/>
          <w:position w:val="-4"/>
        </w:rPr>
        <w:t> </w:t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81818"/>
          <w:position w:val="-4"/>
        </w:rPr>
        <w:tab/>
      </w:r>
      <w:r>
        <w:rPr>
          <w:rFonts w:ascii="Arial" w:hAnsi="Arial" w:cs="Arial" w:eastAsia="Arial"/>
          <w:sz w:val="45"/>
          <w:szCs w:val="45"/>
          <w:color w:val="36313B"/>
          <w:w w:val="100"/>
          <w:u w:val="thick" w:color="081818"/>
          <w:position w:val="-4"/>
        </w:rPr>
      </w:r>
      <w:r>
        <w:rPr>
          <w:rFonts w:ascii="Arial" w:hAnsi="Arial" w:cs="Arial" w:eastAsia="Arial"/>
          <w:sz w:val="45"/>
          <w:szCs w:val="45"/>
          <w:color w:val="36313B"/>
          <w:w w:val="100"/>
          <w:position w:val="-4"/>
        </w:rPr>
      </w:r>
      <w:r>
        <w:rPr>
          <w:rFonts w:ascii="Arial" w:hAnsi="Arial" w:cs="Arial" w:eastAsia="Arial"/>
          <w:sz w:val="45"/>
          <w:szCs w:val="45"/>
          <w:color w:val="000000"/>
          <w:w w:val="100"/>
          <w:position w:val="0"/>
        </w:rPr>
      </w:r>
    </w:p>
    <w:p>
      <w:pPr>
        <w:spacing w:before="0" w:after="0" w:line="172" w:lineRule="exact"/>
        <w:ind w:left="4173" w:right="-20"/>
        <w:jc w:val="left"/>
        <w:tabs>
          <w:tab w:pos="628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6313B"/>
          <w:spacing w:val="0"/>
          <w:w w:val="119"/>
          <w:position w:val="3"/>
        </w:rPr>
        <w:t>Se-kreta</w:t>
      </w:r>
      <w:r>
        <w:rPr>
          <w:rFonts w:ascii="Times New Roman" w:hAnsi="Times New Roman" w:cs="Times New Roman" w:eastAsia="Times New Roman"/>
          <w:sz w:val="18"/>
          <w:szCs w:val="18"/>
          <w:color w:val="36313B"/>
          <w:spacing w:val="0"/>
          <w:w w:val="119"/>
          <w:position w:val="3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6313B"/>
          <w:spacing w:val="-6"/>
          <w:w w:val="119"/>
          <w:position w:val="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00101"/>
          <w:spacing w:val="0"/>
          <w:w w:val="227"/>
          <w:position w:val="3"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color w:val="000101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000101"/>
          <w:spacing w:val="0"/>
          <w:w w:val="100"/>
          <w:position w:val="3"/>
        </w:rPr>
      </w:r>
      <w:r>
        <w:rPr>
          <w:rFonts w:ascii="Arial" w:hAnsi="Arial" w:cs="Arial" w:eastAsia="Arial"/>
          <w:sz w:val="16"/>
          <w:szCs w:val="16"/>
          <w:color w:val="261F24"/>
          <w:spacing w:val="0"/>
          <w:w w:val="77"/>
          <w:position w:val="-1"/>
        </w:rPr>
        <w:t>I</w:t>
      </w:r>
      <w:r>
        <w:rPr>
          <w:rFonts w:ascii="Arial" w:hAnsi="Arial" w:cs="Arial" w:eastAsia="Arial"/>
          <w:sz w:val="16"/>
          <w:szCs w:val="16"/>
          <w:color w:val="261F24"/>
          <w:spacing w:val="-37"/>
          <w:w w:val="78"/>
          <w:position w:val="-1"/>
        </w:rPr>
        <w:t>C</w:t>
      </w:r>
      <w:r>
        <w:rPr>
          <w:rFonts w:ascii="Arial" w:hAnsi="Arial" w:cs="Arial" w:eastAsia="Arial"/>
          <w:sz w:val="16"/>
          <w:szCs w:val="16"/>
          <w:color w:val="A7D8DD"/>
          <w:spacing w:val="-30"/>
          <w:w w:val="167"/>
          <w:position w:val="-1"/>
        </w:rPr>
        <w:t>.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30"/>
          <w:position w:val="-1"/>
        </w:rPr>
        <w:t>estl</w:t>
      </w:r>
      <w:r>
        <w:rPr>
          <w:rFonts w:ascii="Arial" w:hAnsi="Arial" w:cs="Arial" w:eastAsia="Arial"/>
          <w:sz w:val="16"/>
          <w:szCs w:val="16"/>
          <w:color w:val="36313B"/>
          <w:spacing w:val="-14"/>
          <w:w w:val="131"/>
          <w:position w:val="-1"/>
        </w:rPr>
        <w:t>i</w:t>
      </w:r>
      <w:r>
        <w:rPr>
          <w:rFonts w:ascii="Arial" w:hAnsi="Arial" w:cs="Arial" w:eastAsia="Arial"/>
          <w:sz w:val="16"/>
          <w:szCs w:val="16"/>
          <w:color w:val="000101"/>
          <w:spacing w:val="-6"/>
          <w:w w:val="191"/>
          <w:position w:val="-1"/>
        </w:rPr>
        <w:t>l</w:t>
      </w:r>
      <w:r>
        <w:rPr>
          <w:rFonts w:ascii="Arial" w:hAnsi="Arial" w:cs="Arial" w:eastAsia="Arial"/>
          <w:sz w:val="16"/>
          <w:szCs w:val="16"/>
          <w:color w:val="261F24"/>
          <w:spacing w:val="0"/>
          <w:w w:val="100"/>
          <w:position w:val="-1"/>
        </w:rPr>
        <w:t>tt:</w:t>
      </w:r>
      <w:r>
        <w:rPr>
          <w:rFonts w:ascii="Arial" w:hAnsi="Arial" w:cs="Arial" w:eastAsia="Arial"/>
          <w:sz w:val="16"/>
          <w:szCs w:val="16"/>
          <w:color w:val="261F24"/>
          <w:spacing w:val="-18"/>
          <w:w w:val="101"/>
          <w:position w:val="-1"/>
        </w:rPr>
        <w:t>a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61"/>
          <w:position w:val="-1"/>
        </w:rPr>
        <w:t>re</w:t>
      </w:r>
      <w:r>
        <w:rPr>
          <w:rFonts w:ascii="Arial" w:hAnsi="Arial" w:cs="Arial" w:eastAsia="Arial"/>
          <w:sz w:val="16"/>
          <w:szCs w:val="16"/>
          <w:color w:val="42444B"/>
          <w:spacing w:val="-19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504236"/>
          <w:spacing w:val="-11"/>
          <w:w w:val="189"/>
          <w:position w:val="-1"/>
        </w:rPr>
        <w:t>l</w:t>
      </w:r>
      <w:r>
        <w:rPr>
          <w:rFonts w:ascii="Arial" w:hAnsi="Arial" w:cs="Arial" w:eastAsia="Arial"/>
          <w:sz w:val="16"/>
          <w:szCs w:val="16"/>
          <w:color w:val="504236"/>
          <w:spacing w:val="-45"/>
          <w:w w:val="189"/>
          <w:position w:val="-1"/>
        </w:rPr>
        <w:t>i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46"/>
          <w:position w:val="-1"/>
        </w:rPr>
        <w:t>gj</w:t>
      </w:r>
      <w:r>
        <w:rPr>
          <w:rFonts w:ascii="Arial" w:hAnsi="Arial" w:cs="Arial" w:eastAsia="Arial"/>
          <w:sz w:val="16"/>
          <w:szCs w:val="16"/>
          <w:color w:val="36313B"/>
          <w:spacing w:val="-22"/>
          <w:w w:val="146"/>
          <w:position w:val="-1"/>
        </w:rPr>
        <w:t>o</w:t>
      </w:r>
      <w:r>
        <w:rPr>
          <w:rFonts w:ascii="Arial" w:hAnsi="Arial" w:cs="Arial" w:eastAsia="Arial"/>
          <w:sz w:val="16"/>
          <w:szCs w:val="16"/>
          <w:color w:val="697E7B"/>
          <w:spacing w:val="-20"/>
          <w:w w:val="83"/>
          <w:position w:val="-1"/>
        </w:rPr>
        <w:t>:</w:t>
      </w:r>
      <w:r>
        <w:rPr>
          <w:rFonts w:ascii="Arial" w:hAnsi="Arial" w:cs="Arial" w:eastAsia="Arial"/>
          <w:sz w:val="16"/>
          <w:szCs w:val="16"/>
          <w:color w:val="11314D"/>
          <w:spacing w:val="-8"/>
          <w:w w:val="149"/>
          <w:position w:val="-1"/>
        </w:rPr>
        <w:t>r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23"/>
          <w:position w:val="-1"/>
        </w:rPr>
        <w:t>e</w:t>
      </w:r>
      <w:r>
        <w:rPr>
          <w:rFonts w:ascii="Arial" w:hAnsi="Arial" w:cs="Arial" w:eastAsia="Arial"/>
          <w:sz w:val="16"/>
          <w:szCs w:val="16"/>
          <w:color w:val="36313B"/>
          <w:spacing w:val="17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29"/>
          <w:position w:val="-1"/>
        </w:rPr>
        <w:t>(</w:t>
      </w:r>
      <w:r>
        <w:rPr>
          <w:rFonts w:ascii="Arial" w:hAnsi="Arial" w:cs="Arial" w:eastAsia="Arial"/>
          <w:sz w:val="16"/>
          <w:szCs w:val="16"/>
          <w:color w:val="36313B"/>
          <w:spacing w:val="-8"/>
          <w:w w:val="129"/>
          <w:position w:val="-1"/>
        </w:rPr>
        <w:t>7</w:t>
      </w:r>
      <w:r>
        <w:rPr>
          <w:rFonts w:ascii="Arial" w:hAnsi="Arial" w:cs="Arial" w:eastAsia="Arial"/>
          <w:sz w:val="16"/>
          <w:szCs w:val="16"/>
          <w:color w:val="000101"/>
          <w:spacing w:val="0"/>
          <w:w w:val="285"/>
          <w:position w:val="-1"/>
        </w:rPr>
        <w:t>)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69" w:lineRule="exact"/>
        <w:ind w:left="3871" w:right="4702"/>
        <w:jc w:val="center"/>
        <w:tabs>
          <w:tab w:pos="624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pict>
          <v:group style="position:absolute;margin-left:170.915894pt;margin-top:4.747092pt;width:230.803739pt;height:40.016309pt;mso-position-horizontal-relative:page;mso-position-vertical-relative:paragraph;z-index:-410" coordorigin="3418,95" coordsize="4616,800">
            <v:group style="position:absolute;left:5921;top:189;width:2086;height:2" coordorigin="5921,189" coordsize="2086,2">
              <v:shape style="position:absolute;left:5921;top:189;width:2086;height:2" coordorigin="5921,189" coordsize="2086,0" path="m5921,189l8007,189e" filled="f" stroked="t" strokeweight="2.691589pt" strokecolor="#030F13">
                <v:path arrowok="t"/>
              </v:shape>
            </v:group>
            <v:group style="position:absolute;left:3432;top:862;width:3041;height:2" coordorigin="3432,862" coordsize="3041,2">
              <v:shape style="position:absolute;left:3432;top:862;width:3041;height:2" coordorigin="3432,862" coordsize="3041,0" path="m3432,862l6473,862e" filled="f" stroked="t" strokeweight="1.345794pt" strokecolor="#3F83A0">
                <v:path arrowok="t"/>
              </v:shape>
            </v:group>
            <v:group style="position:absolute;left:6453;top:122;width:2;height:753" coordorigin="6453,122" coordsize="2,753">
              <v:shape style="position:absolute;left:6453;top:122;width:2;height:753" coordorigin="6453,122" coordsize="0,753" path="m6453,875l6453,122e" filled="f" stroked="t" strokeweight="2.018692pt" strokecolor="#2F6477">
                <v:path arrowok="t"/>
              </v:shape>
            </v:group>
            <v:group style="position:absolute;left:6931;top:108;width:2;height:767" coordorigin="6931,108" coordsize="2,767">
              <v:shape style="position:absolute;left:6931;top:108;width:2;height:767" coordorigin="6931,108" coordsize="0,767" path="m6931,875l6931,108e" filled="f" stroked="t" strokeweight="1.345794pt" strokecolor="#1F5467">
                <v:path arrowok="t"/>
              </v:shape>
            </v:group>
            <v:group style="position:absolute;left:6917;top:862;width:1090;height:2" coordorigin="6917,862" coordsize="1090,2">
              <v:shape style="position:absolute;left:6917;top:862;width:1090;height:2" coordorigin="6917,862" coordsize="1090,0" path="m6917,862l8007,862e" filled="f" stroked="t" strokeweight="1.345794pt" strokecolor="#3B839C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00"/>
          <w:position w:val="1"/>
        </w:rPr>
        <w:t>Pe</w:t>
      </w:r>
      <w:r>
        <w:rPr>
          <w:rFonts w:ascii="Arial" w:hAnsi="Arial" w:cs="Arial" w:eastAsia="Arial"/>
          <w:sz w:val="16"/>
          <w:szCs w:val="16"/>
          <w:color w:val="42444B"/>
          <w:spacing w:val="43"/>
          <w:w w:val="100"/>
          <w:position w:val="1"/>
        </w:rPr>
        <w:t> 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18"/>
          <w:position w:val="1"/>
        </w:rPr>
        <w:t>gjitnsJ&gt;e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18"/>
          <w:position w:val="1"/>
        </w:rPr>
        <w:t>m</w:t>
      </w:r>
      <w:r>
        <w:rPr>
          <w:rFonts w:ascii="Arial" w:hAnsi="Arial" w:cs="Arial" w:eastAsia="Arial"/>
          <w:sz w:val="16"/>
          <w:szCs w:val="16"/>
          <w:color w:val="42444B"/>
          <w:spacing w:val="-10"/>
          <w:w w:val="118"/>
          <w:position w:val="1"/>
        </w:rPr>
        <w:t> 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89"/>
          <w:position w:val="1"/>
        </w:rPr>
        <w:t>'!</w:t>
      </w:r>
      <w:r>
        <w:rPr>
          <w:rFonts w:ascii="Arial" w:hAnsi="Arial" w:cs="Arial" w:eastAsia="Arial"/>
          <w:sz w:val="16"/>
          <w:szCs w:val="16"/>
          <w:color w:val="36313B"/>
          <w:spacing w:val="-2"/>
          <w:w w:val="190"/>
          <w:position w:val="1"/>
        </w:rPr>
        <w:t>l</w:t>
      </w:r>
      <w:r>
        <w:rPr>
          <w:rFonts w:ascii="Arial" w:hAnsi="Arial" w:cs="Arial" w:eastAsia="Arial"/>
          <w:sz w:val="16"/>
          <w:szCs w:val="16"/>
          <w:color w:val="4D5959"/>
          <w:spacing w:val="0"/>
          <w:w w:val="382"/>
          <w:position w:val="1"/>
        </w:rPr>
        <w:t>l</w:t>
      </w:r>
      <w:r>
        <w:rPr>
          <w:rFonts w:ascii="Arial" w:hAnsi="Arial" w:cs="Arial" w:eastAsia="Arial"/>
          <w:sz w:val="16"/>
          <w:szCs w:val="16"/>
          <w:color w:val="4D5959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6"/>
          <w:szCs w:val="16"/>
          <w:color w:val="4D5959"/>
          <w:spacing w:val="0"/>
          <w:w w:val="100"/>
          <w:position w:val="1"/>
        </w:rPr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44"/>
          <w:position w:val="0"/>
        </w:rPr>
        <w:t>Kewilltar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44"/>
          <w:position w:val="0"/>
        </w:rPr>
        <w:t>e</w:t>
      </w:r>
      <w:r>
        <w:rPr>
          <w:rFonts w:ascii="Arial" w:hAnsi="Arial" w:cs="Arial" w:eastAsia="Arial"/>
          <w:sz w:val="16"/>
          <w:szCs w:val="16"/>
          <w:color w:val="36313B"/>
          <w:spacing w:val="-34"/>
          <w:w w:val="144"/>
          <w:position w:val="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261F24"/>
          <w:spacing w:val="0"/>
          <w:w w:val="144"/>
          <w:position w:val="0"/>
        </w:rPr>
        <w:t>ek</w:t>
      </w:r>
      <w:r>
        <w:rPr>
          <w:rFonts w:ascii="Times New Roman" w:hAnsi="Times New Roman" w:cs="Times New Roman" w:eastAsia="Times New Roman"/>
          <w:sz w:val="15"/>
          <w:szCs w:val="15"/>
          <w:color w:val="261F24"/>
          <w:spacing w:val="0"/>
          <w:w w:val="144"/>
          <w:position w:val="0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261F24"/>
          <w:spacing w:val="24"/>
          <w:w w:val="144"/>
          <w:position w:val="0"/>
        </w:rPr>
        <w:t> 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127"/>
          <w:position w:val="0"/>
        </w:rPr>
        <w:t>(3)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31" w:right="-20"/>
        <w:jc w:val="left"/>
        <w:tabs>
          <w:tab w:pos="566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group style="position:absolute;margin-left:115.401871pt;margin-top:11.591572pt;width:113.383178pt;height:51.112828pt;mso-position-horizontal-relative:page;mso-position-vertical-relative:paragraph;z-index:-409" coordorigin="2308,232" coordsize="2268,1022">
            <v:group style="position:absolute;left:2328;top:259;width:2234;height:2" coordorigin="2328,259" coordsize="2234,2">
              <v:shape style="position:absolute;left:2328;top:259;width:2234;height:2" coordorigin="2328,259" coordsize="2234,0" path="m2328,259l4562,259e" filled="f" stroked="t" strokeweight="1.345794pt" strokecolor="#000308">
                <v:path arrowok="t"/>
              </v:shape>
            </v:group>
            <v:group style="position:absolute;left:2315;top:1247;width:2221;height:2" coordorigin="2315,1247" coordsize="2221,2">
              <v:shape style="position:absolute;left:2315;top:1247;width:2221;height:2" coordorigin="2315,1247" coordsize="2221,0" path="m2315,1247l4535,1247e" filled="f" stroked="t" strokeweight=".672897pt" strokecolor="#000000">
                <v:path arrowok="t"/>
              </v:shape>
            </v:group>
            <v:group style="position:absolute;left:2342;top:252;width:2;height:942" coordorigin="2342,252" coordsize="2,942">
              <v:shape style="position:absolute;left:2342;top:252;width:2;height:942" coordorigin="2342,252" coordsize="0,942" path="m2342,1194l2342,252e" filled="f" stroked="t" strokeweight="2.018692pt" strokecolor="#1C3B44">
                <v:path arrowok="t"/>
              </v:shape>
            </v:group>
            <v:group style="position:absolute;left:4556;top:252;width:2;height:942" coordorigin="4556,252" coordsize="2,942">
              <v:shape style="position:absolute;left:4556;top:252;width:2;height:942" coordorigin="4556,252" coordsize="0,942" path="m4556,1194l4556,252e" filled="f" stroked="t" strokeweight="2.018692pt" strokecolor="#1C1C1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25.345795pt;margin-top:10.919414pt;width:149.383178pt;height:120.046894pt;mso-position-horizontal-relative:page;mso-position-vertical-relative:paragraph;z-index:-408" coordorigin="6507,218" coordsize="2988,2401">
            <v:group style="position:absolute;left:6527;top:259;width:2947;height:2" coordorigin="6527,259" coordsize="2947,2">
              <v:shape style="position:absolute;left:6527;top:259;width:2947;height:2" coordorigin="6527,259" coordsize="2947,0" path="m6527,259l9474,259e" filled="f" stroked="t" strokeweight="1.345794pt" strokecolor="#00080F">
                <v:path arrowok="t"/>
              </v:shape>
            </v:group>
            <v:group style="position:absolute;left:9286;top:225;width:2;height:1022" coordorigin="9286,225" coordsize="2,1022">
              <v:shape style="position:absolute;left:9286;top:225;width:2;height:1022" coordorigin="9286,225" coordsize="0,1022" path="m9286,1247l9286,225e" filled="f" stroked="t" strokeweight=".672897pt" strokecolor="#00080F">
                <v:path arrowok="t"/>
              </v:shape>
            </v:group>
            <v:group style="position:absolute;left:6527;top:2599;width:2947;height:2" coordorigin="6527,2599" coordsize="2947,2">
              <v:shape style="position:absolute;left:6527;top:2599;width:2947;height:2" coordorigin="6527,2599" coordsize="2947,0" path="m6527,2599l9474,2599e" filled="f" stroked="t" strokeweight="2.018692pt" strokecolor="#000000">
                <v:path arrowok="t"/>
              </v:shape>
            </v:group>
            <v:group style="position:absolute;left:9286;top:1247;width:2;height:1359" coordorigin="9286,1247" coordsize="2,1359">
              <v:shape style="position:absolute;left:9286;top:1247;width:2;height:1359" coordorigin="9286,1247" coordsize="0,1359" path="m9286,2606l9286,1247e" filled="f" stroked="t" strokeweight=".672897pt" strokecolor="#18233B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22.317749pt;margin-top:11.928391pt;width:.1pt;height:117.01978pt;mso-position-horizontal-relative:page;mso-position-vertical-relative:paragraph;z-index:-407" coordorigin="6446,239" coordsize="2,2340">
            <v:shape style="position:absolute;left:6446;top:239;width:2;height:2340" coordorigin="6446,239" coordsize="0,2340" path="m6446,2579l6446,239e" filled="f" stroked="t" strokeweight=".672897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4"/>
          <w:szCs w:val="24"/>
          <w:color w:val="261F24"/>
          <w:spacing w:val="0"/>
          <w:w w:val="573"/>
        </w:rPr>
        <w:t>l</w:t>
      </w:r>
      <w:r>
        <w:rPr>
          <w:rFonts w:ascii="Arial" w:hAnsi="Arial" w:cs="Arial" w:eastAsia="Arial"/>
          <w:sz w:val="24"/>
          <w:szCs w:val="24"/>
          <w:color w:val="261F24"/>
          <w:spacing w:val="0"/>
          <w:w w:val="100"/>
        </w:rPr>
        <w:tab/>
      </w:r>
      <w:r>
        <w:rPr>
          <w:rFonts w:ascii="Arial" w:hAnsi="Arial" w:cs="Arial" w:eastAsia="Arial"/>
          <w:sz w:val="24"/>
          <w:szCs w:val="24"/>
          <w:color w:val="261F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color w:val="11314D"/>
          <w:spacing w:val="0"/>
          <w:w w:val="19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spacing w:before="26" w:after="0" w:line="240" w:lineRule="auto"/>
        <w:ind w:left="216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36313B"/>
          <w:w w:val="115"/>
        </w:rPr>
        <w:t>DrejtOt</w:t>
      </w:r>
      <w:r>
        <w:rPr>
          <w:rFonts w:ascii="Arial" w:hAnsi="Arial" w:cs="Arial" w:eastAsia="Arial"/>
          <w:sz w:val="16"/>
          <w:szCs w:val="16"/>
          <w:color w:val="36313B"/>
          <w:spacing w:val="-33"/>
          <w:w w:val="115"/>
        </w:rPr>
        <w:t>"</w:t>
      </w:r>
      <w:r>
        <w:rPr>
          <w:rFonts w:ascii="Arial" w:hAnsi="Arial" w:cs="Arial" w:eastAsia="Arial"/>
          <w:sz w:val="16"/>
          <w:szCs w:val="16"/>
          <w:color w:val="4D5959"/>
          <w:spacing w:val="0"/>
          <w:w w:val="287"/>
        </w:rPr>
        <w:t>i</w:t>
      </w:r>
      <w:r>
        <w:rPr>
          <w:rFonts w:ascii="Arial" w:hAnsi="Arial" w:cs="Arial" w:eastAsia="Arial"/>
          <w:sz w:val="16"/>
          <w:szCs w:val="16"/>
          <w:color w:val="4D5959"/>
          <w:spacing w:val="-2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61F24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261F24"/>
          <w:spacing w:val="2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61F24"/>
          <w:spacing w:val="7"/>
          <w:w w:val="123"/>
        </w:rPr>
        <w:t>e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17"/>
        </w:rPr>
        <w:t>ko:no</w:t>
      </w:r>
      <w:r>
        <w:rPr>
          <w:rFonts w:ascii="Arial" w:hAnsi="Arial" w:cs="Arial" w:eastAsia="Arial"/>
          <w:sz w:val="16"/>
          <w:szCs w:val="16"/>
          <w:color w:val="36313B"/>
          <w:spacing w:val="-2"/>
          <w:w w:val="118"/>
        </w:rPr>
        <w:t>m</w:t>
      </w:r>
      <w:r>
        <w:rPr>
          <w:rFonts w:ascii="Arial" w:hAnsi="Arial" w:cs="Arial" w:eastAsia="Arial"/>
          <w:sz w:val="16"/>
          <w:szCs w:val="16"/>
          <w:color w:val="000101"/>
          <w:spacing w:val="0"/>
          <w:w w:val="155"/>
        </w:rPr>
        <w:t>i</w:t>
      </w:r>
      <w:r>
        <w:rPr>
          <w:rFonts w:ascii="Arial" w:hAnsi="Arial" w:cs="Arial" w:eastAsia="Arial"/>
          <w:sz w:val="16"/>
          <w:szCs w:val="16"/>
          <w:color w:val="000101"/>
          <w:spacing w:val="-13"/>
          <w:w w:val="155"/>
        </w:rPr>
        <w:t>k</w:t>
      </w:r>
      <w:r>
        <w:rPr>
          <w:rFonts w:ascii="Arial" w:hAnsi="Arial" w:cs="Arial" w:eastAsia="Arial"/>
          <w:sz w:val="16"/>
          <w:szCs w:val="16"/>
          <w:color w:val="261F24"/>
          <w:spacing w:val="0"/>
          <w:w w:val="141"/>
        </w:rPr>
        <w:t>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83" w:lineRule="exact"/>
        <w:ind w:left="203" w:right="-20"/>
        <w:jc w:val="left"/>
        <w:tabs>
          <w:tab w:pos="480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6"/>
          <w:szCs w:val="16"/>
          <w:color w:val="261F24"/>
          <w:spacing w:val="0"/>
          <w:w w:val="100"/>
          <w:position w:val="-2"/>
        </w:rPr>
        <w:t>d.h</w:t>
      </w:r>
      <w:r>
        <w:rPr>
          <w:rFonts w:ascii="Arial" w:hAnsi="Arial" w:cs="Arial" w:eastAsia="Arial"/>
          <w:sz w:val="16"/>
          <w:szCs w:val="16"/>
          <w:color w:val="261F24"/>
          <w:spacing w:val="0"/>
          <w:w w:val="100"/>
          <w:position w:val="-2"/>
        </w:rPr>
        <w:t>e</w:t>
      </w:r>
      <w:r>
        <w:rPr>
          <w:rFonts w:ascii="Arial" w:hAnsi="Arial" w:cs="Arial" w:eastAsia="Arial"/>
          <w:sz w:val="16"/>
          <w:szCs w:val="16"/>
          <w:color w:val="261F24"/>
          <w:spacing w:val="28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1F24"/>
          <w:spacing w:val="0"/>
          <w:w w:val="100"/>
          <w:i/>
          <w:position w:val="-2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61F24"/>
          <w:spacing w:val="30"/>
          <w:w w:val="100"/>
          <w:i/>
          <w:position w:val="-2"/>
        </w:rPr>
        <w:t> 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30"/>
          <w:position w:val="-2"/>
        </w:rPr>
        <w:t>shemimeve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22"/>
          <w:position w:val="-1"/>
        </w:rPr>
        <w:t>Or</w:t>
      </w:r>
      <w:r>
        <w:rPr>
          <w:rFonts w:ascii="Arial" w:hAnsi="Arial" w:cs="Arial" w:eastAsia="Arial"/>
          <w:sz w:val="16"/>
          <w:szCs w:val="16"/>
          <w:color w:val="36313B"/>
          <w:spacing w:val="-2"/>
          <w:w w:val="123"/>
          <w:position w:val="-1"/>
        </w:rPr>
        <w:t>e</w:t>
      </w:r>
      <w:r>
        <w:rPr>
          <w:rFonts w:ascii="Arial" w:hAnsi="Arial" w:cs="Arial" w:eastAsia="Arial"/>
          <w:sz w:val="16"/>
          <w:szCs w:val="16"/>
          <w:color w:val="504236"/>
          <w:spacing w:val="-16"/>
          <w:w w:val="169"/>
          <w:position w:val="-1"/>
        </w:rPr>
        <w:t>j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22"/>
          <w:position w:val="-1"/>
        </w:rPr>
        <w:t>t.o</w:t>
      </w:r>
      <w:r>
        <w:rPr>
          <w:rFonts w:ascii="Arial" w:hAnsi="Arial" w:cs="Arial" w:eastAsia="Arial"/>
          <w:sz w:val="16"/>
          <w:szCs w:val="16"/>
          <w:color w:val="36313B"/>
          <w:spacing w:val="-44"/>
          <w:w w:val="123"/>
          <w:position w:val="-1"/>
        </w:rPr>
        <w:t>r</w:t>
      </w:r>
      <w:r>
        <w:rPr>
          <w:rFonts w:ascii="Arial" w:hAnsi="Arial" w:cs="Arial" w:eastAsia="Arial"/>
          <w:sz w:val="16"/>
          <w:szCs w:val="16"/>
          <w:color w:val="504236"/>
          <w:spacing w:val="0"/>
          <w:w w:val="287"/>
          <w:position w:val="-1"/>
        </w:rPr>
        <w:t>i</w:t>
      </w:r>
      <w:r>
        <w:rPr>
          <w:rFonts w:ascii="Arial" w:hAnsi="Arial" w:cs="Arial" w:eastAsia="Arial"/>
          <w:sz w:val="16"/>
          <w:szCs w:val="16"/>
          <w:color w:val="504236"/>
          <w:spacing w:val="-29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261F24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16"/>
          <w:szCs w:val="16"/>
          <w:color w:val="261F24"/>
          <w:spacing w:val="4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1F24"/>
          <w:spacing w:val="0"/>
          <w:w w:val="123"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13" w:lineRule="exact"/>
        <w:ind w:left="216" w:right="-20"/>
        <w:jc w:val="left"/>
        <w:tabs>
          <w:tab w:pos="480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/>
        <w:pict>
          <v:group style="position:absolute;margin-left:403.990692pt;margin-top:10.514803pt;width:.1pt;height:9.979249pt;mso-position-horizontal-relative:page;mso-position-vertical-relative:paragraph;z-index:-406" coordorigin="8080,210" coordsize="2,200">
            <v:shape style="position:absolute;left:8080;top:210;width:2;height:200" coordorigin="8080,210" coordsize="0,200" path="m8080,410l8080,210e" filled="f" stroked="t" strokeweight="1.96975pt" strokecolor="#EDE2D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5"/>
          <w:szCs w:val="15"/>
          <w:color w:val="42444B"/>
          <w:spacing w:val="0"/>
          <w:w w:val="144"/>
        </w:rPr>
        <w:t>mt&gt;esh</w:t>
      </w:r>
      <w:r>
        <w:rPr>
          <w:rFonts w:ascii="Times New Roman" w:hAnsi="Times New Roman" w:cs="Times New Roman" w:eastAsia="Times New Roman"/>
          <w:sz w:val="15"/>
          <w:szCs w:val="15"/>
          <w:color w:val="42444B"/>
          <w:spacing w:val="-9"/>
          <w:w w:val="144"/>
        </w:rPr>
        <w:t>t</w:t>
      </w:r>
      <w:r>
        <w:rPr>
          <w:rFonts w:ascii="Times New Roman" w:hAnsi="Times New Roman" w:cs="Times New Roman" w:eastAsia="Times New Roman"/>
          <w:sz w:val="15"/>
          <w:szCs w:val="15"/>
          <w:color w:val="261F24"/>
          <w:spacing w:val="0"/>
          <w:w w:val="144"/>
        </w:rPr>
        <w:t>etese</w:t>
      </w:r>
      <w:r>
        <w:rPr>
          <w:rFonts w:ascii="Times New Roman" w:hAnsi="Times New Roman" w:cs="Times New Roman" w:eastAsia="Times New Roman"/>
          <w:sz w:val="15"/>
          <w:szCs w:val="15"/>
          <w:color w:val="261F24"/>
          <w:spacing w:val="38"/>
          <w:w w:val="144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6313B"/>
          <w:spacing w:val="0"/>
          <w:w w:val="144"/>
        </w:rPr>
        <w:t>(8)</w:t>
      </w:r>
      <w:r>
        <w:rPr>
          <w:rFonts w:ascii="Times New Roman" w:hAnsi="Times New Roman" w:cs="Times New Roman" w:eastAsia="Times New Roman"/>
          <w:sz w:val="15"/>
          <w:szCs w:val="15"/>
          <w:color w:val="36313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36313B"/>
          <w:spacing w:val="0"/>
          <w:w w:val="100"/>
        </w:rPr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10"/>
          <w:position w:val="1"/>
        </w:rPr>
        <w:t>me&lt;nax</w:t>
      </w:r>
      <w:r>
        <w:rPr>
          <w:rFonts w:ascii="Arial" w:hAnsi="Arial" w:cs="Arial" w:eastAsia="Arial"/>
          <w:sz w:val="16"/>
          <w:szCs w:val="16"/>
          <w:color w:val="36313B"/>
          <w:spacing w:val="-17"/>
          <w:w w:val="111"/>
          <w:position w:val="1"/>
        </w:rPr>
        <w:t>h</w:t>
      </w:r>
      <w:r>
        <w:rPr>
          <w:rFonts w:ascii="Arial" w:hAnsi="Arial" w:cs="Arial" w:eastAsia="Arial"/>
          <w:sz w:val="16"/>
          <w:szCs w:val="16"/>
          <w:color w:val="504236"/>
          <w:spacing w:val="0"/>
          <w:w w:val="287"/>
          <w:position w:val="1"/>
        </w:rPr>
        <w:t>i</w:t>
      </w:r>
      <w:r>
        <w:rPr>
          <w:rFonts w:ascii="Arial" w:hAnsi="Arial" w:cs="Arial" w:eastAsia="Arial"/>
          <w:sz w:val="16"/>
          <w:szCs w:val="16"/>
          <w:color w:val="504236"/>
          <w:spacing w:val="-14"/>
          <w:w w:val="100"/>
          <w:position w:val="1"/>
        </w:rPr>
        <w:t> 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28"/>
          <w:position w:val="1"/>
        </w:rPr>
        <w:t>mit</w:t>
      </w:r>
      <w:r>
        <w:rPr>
          <w:rFonts w:ascii="Arial" w:hAnsi="Arial" w:cs="Arial" w:eastAsia="Arial"/>
          <w:sz w:val="16"/>
          <w:szCs w:val="16"/>
          <w:color w:val="36313B"/>
          <w:spacing w:val="26"/>
          <w:w w:val="128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13B"/>
          <w:spacing w:val="0"/>
          <w:w w:val="128"/>
          <w:position w:val="1"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8" w:after="0" w:line="240" w:lineRule="auto"/>
        <w:ind w:left="4758" w:right="6834"/>
        <w:jc w:val="center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504236"/>
          <w:w w:val="105"/>
        </w:rPr>
        <w:t>:</w:t>
      </w:r>
      <w:r>
        <w:rPr>
          <w:rFonts w:ascii="Arial" w:hAnsi="Arial" w:cs="Arial" w:eastAsia="Arial"/>
          <w:sz w:val="15"/>
          <w:szCs w:val="15"/>
          <w:color w:val="504236"/>
          <w:w w:val="106"/>
        </w:rPr>
        <w:t>h</w:t>
      </w:r>
      <w:r>
        <w:rPr>
          <w:rFonts w:ascii="Arial" w:hAnsi="Arial" w:cs="Arial" w:eastAsia="Arial"/>
          <w:sz w:val="15"/>
          <w:szCs w:val="15"/>
          <w:color w:val="36313B"/>
          <w:w w:val="148"/>
        </w:rPr>
        <w:t>tjev</w:t>
      </w:r>
      <w:r>
        <w:rPr>
          <w:rFonts w:ascii="Arial" w:hAnsi="Arial" w:cs="Arial" w:eastAsia="Arial"/>
          <w:sz w:val="15"/>
          <w:szCs w:val="15"/>
          <w:color w:val="36313B"/>
          <w:w w:val="149"/>
        </w:rPr>
        <w:t>e</w:t>
      </w:r>
      <w:r>
        <w:rPr>
          <w:rFonts w:ascii="Arial" w:hAnsi="Arial" w:cs="Arial" w:eastAsia="Arial"/>
          <w:sz w:val="15"/>
          <w:szCs w:val="15"/>
          <w:color w:val="36313B"/>
          <w:spacing w:val="-5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13B"/>
          <w:spacing w:val="-14"/>
          <w:w w:val="160"/>
        </w:rPr>
        <w:t>d</w:t>
      </w:r>
      <w:r>
        <w:rPr>
          <w:rFonts w:ascii="Arial" w:hAnsi="Arial" w:cs="Arial" w:eastAsia="Arial"/>
          <w:sz w:val="15"/>
          <w:szCs w:val="15"/>
          <w:color w:val="A7D8DD"/>
          <w:spacing w:val="-22"/>
          <w:w w:val="89"/>
        </w:rPr>
        <w:t>.</w:t>
      </w:r>
      <w:r>
        <w:rPr>
          <w:rFonts w:ascii="Arial" w:hAnsi="Arial" w:cs="Arial" w:eastAsia="Arial"/>
          <w:sz w:val="15"/>
          <w:szCs w:val="15"/>
          <w:color w:val="42444B"/>
          <w:spacing w:val="0"/>
          <w:w w:val="134"/>
        </w:rPr>
        <w:t>he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0" w:after="0" w:line="177" w:lineRule="exact"/>
        <w:ind w:left="4760" w:right="6216"/>
        <w:jc w:val="center"/>
        <w:rPr>
          <w:rFonts w:ascii="Arial" w:hAnsi="Arial" w:cs="Arial" w:eastAsia="Arial"/>
          <w:sz w:val="16"/>
          <w:szCs w:val="16"/>
        </w:rPr>
      </w:pPr>
      <w:rPr/>
      <w:r>
        <w:rPr/>
        <w:pict>
          <v:group style="position:absolute;margin-left:381.112183pt;margin-top:9.024939pt;width:.1pt;height:9.979249pt;mso-position-horizontal-relative:page;mso-position-vertical-relative:paragraph;z-index:-405" coordorigin="7622,180" coordsize="2,200">
            <v:shape style="position:absolute;left:7622;top:180;width:2;height:200" coordorigin="7622,180" coordsize="0,200" path="m7622,380l7622,180e" filled="f" stroked="t" strokeweight="1.96975pt" strokecolor="#EDE2D3">
              <v:path arrowok="t"/>
            </v:shape>
          </v:group>
          <w10:wrap type="none"/>
        </w:pict>
      </w:r>
      <w:r>
        <w:rPr/>
        <w:pict>
          <v:group style="position:absolute;margin-left:441.5065pt;margin-top:9.024939pt;width:.1pt;height:9.979249pt;mso-position-horizontal-relative:page;mso-position-vertical-relative:paragraph;z-index:-404" coordorigin="8830,180" coordsize="2,200">
            <v:shape style="position:absolute;left:8830;top:180;width:2;height:200" coordorigin="8830,180" coordsize="0,200" path="m8830,380l8830,180e" filled="f" stroked="t" strokeweight="1.3927pt" strokecolor="#EDE2D3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6"/>
          <w:szCs w:val="16"/>
          <w:color w:val="42444B"/>
          <w:spacing w:val="-11"/>
          <w:w w:val="143"/>
        </w:rPr>
        <w:t>m</w:t>
      </w:r>
      <w:r>
        <w:rPr>
          <w:rFonts w:ascii="Arial" w:hAnsi="Arial" w:cs="Arial" w:eastAsia="Arial"/>
          <w:sz w:val="16"/>
          <w:szCs w:val="16"/>
          <w:color w:val="261F24"/>
          <w:spacing w:val="0"/>
          <w:w w:val="131"/>
        </w:rPr>
        <w:t>arr</w:t>
      </w:r>
      <w:r>
        <w:rPr>
          <w:rFonts w:ascii="Arial" w:hAnsi="Arial" w:cs="Arial" w:eastAsia="Arial"/>
          <w:sz w:val="16"/>
          <w:szCs w:val="16"/>
          <w:color w:val="261F24"/>
          <w:spacing w:val="-21"/>
          <w:w w:val="131"/>
        </w:rPr>
        <w:t>d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94"/>
        </w:rPr>
        <w:t>he&lt;</w:t>
      </w:r>
      <w:r>
        <w:rPr>
          <w:rFonts w:ascii="Arial" w:hAnsi="Arial" w:cs="Arial" w:eastAsia="Arial"/>
          <w:sz w:val="16"/>
          <w:szCs w:val="16"/>
          <w:color w:val="42444B"/>
          <w:spacing w:val="0"/>
          <w:w w:val="95"/>
        </w:rPr>
        <w:t>n</w:t>
      </w:r>
      <w:r>
        <w:rPr>
          <w:rFonts w:ascii="Arial" w:hAnsi="Arial" w:cs="Arial" w:eastAsia="Arial"/>
          <w:sz w:val="16"/>
          <w:szCs w:val="16"/>
          <w:color w:val="42444B"/>
          <w:spacing w:val="-3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000101"/>
          <w:spacing w:val="-9"/>
          <w:w w:val="191"/>
        </w:rPr>
        <w:t>i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26"/>
        </w:rPr>
        <w:t>eve</w:t>
      </w:r>
      <w:r>
        <w:rPr>
          <w:rFonts w:ascii="Arial" w:hAnsi="Arial" w:cs="Arial" w:eastAsia="Arial"/>
          <w:sz w:val="16"/>
          <w:szCs w:val="16"/>
          <w:color w:val="36313B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6313B"/>
          <w:spacing w:val="0"/>
          <w:w w:val="138"/>
        </w:rPr>
        <w:t>me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13" w:after="0" w:line="240" w:lineRule="auto"/>
        <w:ind w:left="4774" w:right="5522"/>
        <w:jc w:val="center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36313B"/>
          <w:w w:val="120"/>
        </w:rPr>
        <w:t>mecH</w:t>
      </w:r>
      <w:r>
        <w:rPr>
          <w:rFonts w:ascii="Arial" w:hAnsi="Arial" w:cs="Arial" w:eastAsia="Arial"/>
          <w:sz w:val="15"/>
          <w:szCs w:val="15"/>
          <w:color w:val="36313B"/>
          <w:spacing w:val="-19"/>
          <w:w w:val="120"/>
        </w:rPr>
        <w:t>a</w:t>
      </w:r>
      <w:r>
        <w:rPr>
          <w:rFonts w:ascii="Arial" w:hAnsi="Arial" w:cs="Arial" w:eastAsia="Arial"/>
          <w:sz w:val="15"/>
          <w:szCs w:val="15"/>
          <w:color w:val="A7D8DD"/>
          <w:spacing w:val="-22"/>
          <w:w w:val="89"/>
        </w:rPr>
        <w:t>.</w:t>
      </w:r>
      <w:r>
        <w:rPr>
          <w:rFonts w:ascii="Arial" w:hAnsi="Arial" w:cs="Arial" w:eastAsia="Arial"/>
          <w:sz w:val="15"/>
          <w:szCs w:val="15"/>
          <w:color w:val="42444B"/>
          <w:spacing w:val="0"/>
          <w:w w:val="149"/>
        </w:rPr>
        <w:t>n</w:t>
      </w:r>
      <w:r>
        <w:rPr>
          <w:rFonts w:ascii="Arial" w:hAnsi="Arial" w:cs="Arial" w:eastAsia="Arial"/>
          <w:sz w:val="15"/>
          <w:szCs w:val="15"/>
          <w:color w:val="42444B"/>
          <w:spacing w:val="-1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13B"/>
          <w:spacing w:val="0"/>
          <w:w w:val="119"/>
        </w:rPr>
        <w:t>d.h</w:t>
      </w:r>
      <w:r>
        <w:rPr>
          <w:rFonts w:ascii="Arial" w:hAnsi="Arial" w:cs="Arial" w:eastAsia="Arial"/>
          <w:sz w:val="15"/>
          <w:szCs w:val="15"/>
          <w:color w:val="36313B"/>
          <w:spacing w:val="0"/>
          <w:w w:val="119"/>
        </w:rPr>
        <w:t>e</w:t>
      </w:r>
      <w:r>
        <w:rPr>
          <w:rFonts w:ascii="Arial" w:hAnsi="Arial" w:cs="Arial" w:eastAsia="Arial"/>
          <w:sz w:val="15"/>
          <w:szCs w:val="15"/>
          <w:color w:val="36313B"/>
          <w:spacing w:val="-3"/>
          <w:w w:val="119"/>
        </w:rPr>
        <w:t> </w:t>
      </w:r>
      <w:r>
        <w:rPr>
          <w:rFonts w:ascii="Arial" w:hAnsi="Arial" w:cs="Arial" w:eastAsia="Arial"/>
          <w:sz w:val="15"/>
          <w:szCs w:val="15"/>
          <w:color w:val="36313B"/>
          <w:spacing w:val="0"/>
          <w:w w:val="138"/>
        </w:rPr>
        <w:t>pu</w:t>
      </w:r>
      <w:r>
        <w:rPr>
          <w:rFonts w:ascii="Arial" w:hAnsi="Arial" w:cs="Arial" w:eastAsia="Arial"/>
          <w:sz w:val="15"/>
          <w:szCs w:val="15"/>
          <w:color w:val="36313B"/>
          <w:spacing w:val="-16"/>
          <w:w w:val="138"/>
        </w:rPr>
        <w:t>b</w:t>
      </w:r>
      <w:r>
        <w:rPr>
          <w:rFonts w:ascii="Arial" w:hAnsi="Arial" w:cs="Arial" w:eastAsia="Arial"/>
          <w:sz w:val="15"/>
          <w:szCs w:val="15"/>
          <w:color w:val="504236"/>
          <w:spacing w:val="-3"/>
          <w:w w:val="201"/>
        </w:rPr>
        <w:t>l</w:t>
      </w:r>
      <w:r>
        <w:rPr>
          <w:rFonts w:ascii="Arial" w:hAnsi="Arial" w:cs="Arial" w:eastAsia="Arial"/>
          <w:sz w:val="15"/>
          <w:szCs w:val="15"/>
          <w:color w:val="504236"/>
          <w:spacing w:val="-2"/>
          <w:w w:val="201"/>
        </w:rPr>
        <w:t>i</w:t>
      </w:r>
      <w:r>
        <w:rPr>
          <w:rFonts w:ascii="Arial" w:hAnsi="Arial" w:cs="Arial" w:eastAsia="Arial"/>
          <w:sz w:val="15"/>
          <w:szCs w:val="15"/>
          <w:color w:val="36313B"/>
          <w:spacing w:val="0"/>
          <w:w w:val="137"/>
        </w:rPr>
        <w:t>k</w:t>
      </w:r>
      <w:r>
        <w:rPr>
          <w:rFonts w:ascii="Arial" w:hAnsi="Arial" w:cs="Arial" w:eastAsia="Arial"/>
          <w:sz w:val="15"/>
          <w:szCs w:val="15"/>
          <w:color w:val="36313B"/>
          <w:spacing w:val="-14"/>
          <w:w w:val="137"/>
        </w:rPr>
        <w:t>u</w:t>
      </w:r>
      <w:r>
        <w:rPr>
          <w:rFonts w:ascii="Arial" w:hAnsi="Arial" w:cs="Arial" w:eastAsia="Arial"/>
          <w:sz w:val="15"/>
          <w:szCs w:val="15"/>
          <w:color w:val="B3BFB3"/>
          <w:spacing w:val="-11"/>
          <w:w w:val="31"/>
        </w:rPr>
        <w:t>_</w:t>
      </w:r>
      <w:r>
        <w:rPr>
          <w:rFonts w:ascii="Arial" w:hAnsi="Arial" w:cs="Arial" w:eastAsia="Arial"/>
          <w:sz w:val="15"/>
          <w:szCs w:val="15"/>
          <w:color w:val="36313B"/>
          <w:spacing w:val="0"/>
          <w:w w:val="149"/>
        </w:rPr>
        <w:t>n</w:t>
      </w:r>
      <w:r>
        <w:rPr>
          <w:rFonts w:ascii="Arial" w:hAnsi="Arial" w:cs="Arial" w:eastAsia="Arial"/>
          <w:sz w:val="15"/>
          <w:szCs w:val="15"/>
          <w:color w:val="36313B"/>
          <w:spacing w:val="-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2444B"/>
          <w:spacing w:val="-2"/>
          <w:w w:val="152"/>
        </w:rPr>
        <w:t>(</w:t>
      </w:r>
      <w:r>
        <w:rPr>
          <w:rFonts w:ascii="Arial" w:hAnsi="Arial" w:cs="Arial" w:eastAsia="Arial"/>
          <w:sz w:val="15"/>
          <w:szCs w:val="15"/>
          <w:color w:val="2D1342"/>
          <w:spacing w:val="3"/>
          <w:w w:val="204"/>
        </w:rPr>
        <w:t>1</w:t>
      </w:r>
      <w:r>
        <w:rPr>
          <w:rFonts w:ascii="Arial" w:hAnsi="Arial" w:cs="Arial" w:eastAsia="Arial"/>
          <w:sz w:val="15"/>
          <w:szCs w:val="15"/>
          <w:color w:val="36313B"/>
          <w:spacing w:val="0"/>
          <w:w w:val="144"/>
        </w:rPr>
        <w:t>0)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sectPr>
      <w:type w:val="continuous"/>
      <w:pgSz w:w="15840" w:h="12240" w:orient="landscape"/>
      <w:pgMar w:top="640" w:bottom="280" w:left="22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2017-12-18T14:13:42Z</dcterms:created>
  <dcterms:modified xsi:type="dcterms:W3CDTF">2017-12-18T14:13:42Z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