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41" w:right="4316" w:firstLine="-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93/20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89" w:right="1069" w:firstLine="-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087" w:right="30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3" w:right="52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29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84/2016,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332" w:right="431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315" w:right="330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7"/>
          <w:w w:val="99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99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40" w:right="432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2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3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ikimit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lifikimi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nika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lifi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4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lifi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83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29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8" w:lineRule="exact"/>
        <w:ind w:left="3264" w:right="-60" w:firstLine="-14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v:group style="position:absolute;margin-left:343.679993pt;margin-top:106.360008pt;width:130.32pt;height:13.44pt;mso-position-horizontal-relative:page;mso-position-vertical-relative:paragraph;z-index:-246" coordorigin="6874,2127" coordsize="2606,269">
            <v:shape style="position:absolute;left:6874;top:2127;width:2606;height:269" coordorigin="6874,2127" coordsize="2606,269" path="m6874,2396l9480,2396,9480,2127,6874,2127,6874,2396e" filled="t" fillcolor="#FFFFFF" stroked="f">
              <v:path arrowok="t"/>
              <v:fill/>
            </v:shape>
          </v:group>
          <w10:wrap type="none"/>
        </w:pic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40" w:lineRule="auto"/>
        <w:ind w:left="125" w:right="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RYE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-38" w:right="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oz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çi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i/>
        </w:rPr>
        <w:t>idhj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i/>
        </w:rPr>
        <w:t>nr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020" w:right="1020"/>
          <w:cols w:num="2" w:equalWidth="0">
            <w:col w:w="8350" w:space="47"/>
            <w:col w:w="1483"/>
          </w:cols>
        </w:sectPr>
      </w:pPr>
      <w:rPr/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328.800011" w:type="dxa"/>
      </w:tblPr>
      <w:tblGrid/>
      <w:tr>
        <w:trPr>
          <w:trHeight w:val="307" w:hRule="exact"/>
        </w:trPr>
        <w:tc>
          <w:tcPr>
            <w:tcW w:w="548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7" w:after="0" w:line="240" w:lineRule="auto"/>
              <w:ind w:left="180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b/>
                <w:bCs/>
              </w:rPr>
              <w:t>F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io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-4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2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g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ik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8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7" w:after="0" w:line="240" w:lineRule="auto"/>
              <w:ind w:left="32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-7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24"/>
                <w:szCs w:val="24"/>
                <w:spacing w:val="-7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24"/>
                <w:szCs w:val="24"/>
                <w:spacing w:val="-7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-6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-7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-8"/>
                <w:w w:val="100"/>
                <w:b/>
                <w:bCs/>
              </w:rPr>
              <w:t>f</w:t>
            </w:r>
            <w:r>
              <w:rPr>
                <w:rFonts w:ascii="Garamond" w:hAnsi="Garamond" w:cs="Garamond" w:eastAsia="Garamond"/>
                <w:sz w:val="24"/>
                <w:szCs w:val="24"/>
                <w:spacing w:val="-7"/>
                <w:w w:val="100"/>
                <w:b/>
                <w:bCs/>
              </w:rPr>
              <w:t>iki</w:t>
            </w:r>
            <w:r>
              <w:rPr>
                <w:rFonts w:ascii="Garamond" w:hAnsi="Garamond" w:cs="Garamond" w:eastAsia="Garamond"/>
                <w:sz w:val="24"/>
                <w:szCs w:val="24"/>
                <w:spacing w:val="-8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-13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-15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-8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24"/>
                <w:szCs w:val="24"/>
                <w:spacing w:val="-7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-8"/>
                <w:w w:val="100"/>
                <w:b/>
                <w:bCs/>
              </w:rPr>
              <w:t>g</w:t>
            </w:r>
            <w:r>
              <w:rPr>
                <w:rFonts w:ascii="Garamond" w:hAnsi="Garamond" w:cs="Garamond" w:eastAsia="Garamond"/>
                <w:sz w:val="24"/>
                <w:szCs w:val="24"/>
                <w:spacing w:val="-7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0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7" w:after="0" w:line="240" w:lineRule="auto"/>
              <w:ind w:left="183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-6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24"/>
                <w:szCs w:val="24"/>
                <w:spacing w:val="-3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24"/>
                <w:szCs w:val="24"/>
                <w:spacing w:val="-6"/>
                <w:w w:val="100"/>
                <w:b/>
                <w:bCs/>
              </w:rPr>
              <w:t>ri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9340" w:type="dxa"/>
            <w:gridSpan w:val="3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54" w:lineRule="exact"/>
              <w:ind w:right="542"/>
              <w:jc w:val="righ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99"/>
                <w:b/>
                <w:bCs/>
                <w:position w:val="1"/>
              </w:rPr>
              <w:t>(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99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)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271" w:hRule="exact"/>
        </w:trPr>
        <w:tc>
          <w:tcPr>
            <w:tcW w:w="548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4" w:lineRule="exact"/>
              <w:ind w:left="180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24"/>
                <w:szCs w:val="24"/>
                <w:spacing w:val="-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AR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28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4" w:lineRule="exact"/>
              <w:ind w:left="32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G3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*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0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4" w:lineRule="exact"/>
              <w:ind w:left="243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527" w:hRule="exact"/>
        </w:trPr>
        <w:tc>
          <w:tcPr>
            <w:tcW w:w="548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1" w:lineRule="exact"/>
              <w:ind w:left="180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ar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28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1" w:lineRule="exact"/>
              <w:ind w:left="38" w:right="-20"/>
              <w:jc w:val="left"/>
              <w:tabs>
                <w:tab w:pos="1000" w:val="left"/>
                <w:tab w:pos="1460" w:val="left"/>
                <w:tab w:pos="2540" w:val="left"/>
              </w:tabs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r</w:t>
              <w:tab/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ab/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bin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in</w:t>
              <w:tab/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1" w:after="0" w:line="264" w:lineRule="exact"/>
              <w:ind w:left="38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4"/>
                <w:szCs w:val="24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  <w:t>Kuv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  <w:t>ndi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</w:rPr>
              <w:t>*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  <w:t>*</w:t>
            </w:r>
          </w:p>
        </w:tc>
        <w:tc>
          <w:tcPr>
            <w:tcW w:w="10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1" w:lineRule="exact"/>
              <w:ind w:left="243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298" w:hRule="exact"/>
        </w:trPr>
        <w:tc>
          <w:tcPr>
            <w:tcW w:w="548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48" w:lineRule="exact"/>
              <w:ind w:left="180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II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4"/>
                <w:szCs w:val="24"/>
                <w:spacing w:val="-2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28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48" w:lineRule="exact"/>
              <w:ind w:left="32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G3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*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0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48" w:lineRule="exact"/>
              <w:ind w:left="183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b/>
                <w:bCs/>
                <w:position w:val="1"/>
              </w:rPr>
              <w:t>(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11)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11" w:hRule="exact"/>
        </w:trPr>
        <w:tc>
          <w:tcPr>
            <w:tcW w:w="548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3" w:after="0" w:line="240" w:lineRule="auto"/>
              <w:ind w:left="180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</w:rPr>
              <w:t>III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24"/>
                <w:szCs w:val="24"/>
                <w:spacing w:val="-2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-2"/>
                <w:w w:val="100"/>
                <w:b/>
                <w:bCs/>
              </w:rPr>
              <w:t>B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</w:rPr>
              <w:t>IMI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24"/>
                <w:szCs w:val="24"/>
                <w:spacing w:val="-1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</w:rPr>
              <w:t>LI</w:t>
            </w:r>
            <w:r>
              <w:rPr>
                <w:rFonts w:ascii="Garamond" w:hAnsi="Garamond" w:cs="Garamond" w:eastAsia="Garamond"/>
                <w:sz w:val="24"/>
                <w:szCs w:val="24"/>
                <w:spacing w:val="-2"/>
                <w:w w:val="100"/>
                <w:b/>
                <w:bCs/>
              </w:rPr>
              <w:t>G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OR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8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0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3" w:after="0" w:line="240" w:lineRule="auto"/>
              <w:ind w:left="183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b/>
                <w:bCs/>
              </w:rPr>
              <w:t>(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6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)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70" w:hRule="exact"/>
        </w:trPr>
        <w:tc>
          <w:tcPr>
            <w:tcW w:w="548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1" w:lineRule="exact"/>
              <w:ind w:left="180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illt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4"/>
                <w:szCs w:val="24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ju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28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1" w:lineRule="exact"/>
              <w:ind w:left="32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80%</w:t>
            </w:r>
            <w:r>
              <w:rPr>
                <w:rFonts w:ascii="Garamond" w:hAnsi="Garamond" w:cs="Garamond" w:eastAsia="Garamond"/>
                <w:sz w:val="24"/>
                <w:szCs w:val="24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G3*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0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1" w:lineRule="exact"/>
              <w:ind w:left="243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12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0" w:hRule="exact"/>
        </w:trPr>
        <w:tc>
          <w:tcPr>
            <w:tcW w:w="548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3" w:lineRule="exact"/>
              <w:ind w:left="180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-10"/>
                <w:w w:val="99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4"/>
                <w:szCs w:val="24"/>
                <w:spacing w:val="-9"/>
                <w:w w:val="99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4"/>
                <w:szCs w:val="24"/>
                <w:spacing w:val="-11"/>
                <w:w w:val="99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-10"/>
                <w:w w:val="99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4"/>
                <w:szCs w:val="24"/>
                <w:spacing w:val="-9"/>
                <w:w w:val="99"/>
                <w:position w:val="1"/>
              </w:rPr>
              <w:t>ill</w:t>
            </w:r>
            <w:r>
              <w:rPr>
                <w:rFonts w:ascii="Garamond" w:hAnsi="Garamond" w:cs="Garamond" w:eastAsia="Garamond"/>
                <w:sz w:val="24"/>
                <w:szCs w:val="24"/>
                <w:spacing w:val="-12"/>
                <w:w w:val="99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4"/>
                <w:szCs w:val="24"/>
                <w:spacing w:val="-9"/>
                <w:w w:val="99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-10"/>
                <w:w w:val="99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99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4"/>
                <w:szCs w:val="24"/>
                <w:spacing w:val="-18"/>
                <w:w w:val="99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-9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-9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4"/>
                <w:szCs w:val="24"/>
                <w:spacing w:val="-10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4"/>
                <w:szCs w:val="24"/>
                <w:spacing w:val="-1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4"/>
                <w:szCs w:val="24"/>
                <w:spacing w:val="-10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4"/>
                <w:szCs w:val="24"/>
                <w:spacing w:val="-1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4"/>
                <w:szCs w:val="24"/>
                <w:spacing w:val="-9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-1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-1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28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3" w:lineRule="exact"/>
              <w:ind w:left="32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80%</w:t>
            </w:r>
            <w:r>
              <w:rPr>
                <w:rFonts w:ascii="Garamond" w:hAnsi="Garamond" w:cs="Garamond" w:eastAsia="Garamond"/>
                <w:sz w:val="24"/>
                <w:szCs w:val="24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G3*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0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3" w:lineRule="exact"/>
              <w:ind w:left="303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465" w:hRule="exact"/>
        </w:trPr>
        <w:tc>
          <w:tcPr>
            <w:tcW w:w="548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1" w:after="0" w:line="240" w:lineRule="auto"/>
              <w:ind w:left="180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-9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-9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24"/>
                <w:szCs w:val="24"/>
                <w:spacing w:val="28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-1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-9"/>
                <w:w w:val="100"/>
                <w:b/>
                <w:bCs/>
              </w:rPr>
              <w:t>EKRETA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-2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-17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-11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24"/>
                <w:szCs w:val="24"/>
                <w:spacing w:val="-9"/>
                <w:w w:val="100"/>
                <w:b/>
                <w:bCs/>
              </w:rPr>
              <w:t>ËR</w:t>
            </w:r>
            <w:r>
              <w:rPr>
                <w:rFonts w:ascii="Garamond" w:hAnsi="Garamond" w:cs="Garamond" w:eastAsia="Garamond"/>
                <w:sz w:val="24"/>
                <w:szCs w:val="24"/>
                <w:spacing w:val="-7"/>
                <w:w w:val="100"/>
                <w:b/>
                <w:bCs/>
              </w:rPr>
              <w:t>G</w:t>
            </w:r>
            <w:r>
              <w:rPr>
                <w:rFonts w:ascii="Garamond" w:hAnsi="Garamond" w:cs="Garamond" w:eastAsia="Garamond"/>
                <w:sz w:val="24"/>
                <w:szCs w:val="24"/>
                <w:spacing w:val="-8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24"/>
                <w:szCs w:val="24"/>
                <w:spacing w:val="-9"/>
                <w:w w:val="100"/>
                <w:b/>
                <w:bCs/>
              </w:rPr>
              <w:t>IT</w:t>
            </w:r>
            <w:r>
              <w:rPr>
                <w:rFonts w:ascii="Garamond" w:hAnsi="Garamond" w:cs="Garamond" w:eastAsia="Garamond"/>
                <w:sz w:val="24"/>
                <w:szCs w:val="24"/>
                <w:spacing w:val="-11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24"/>
                <w:szCs w:val="24"/>
                <w:spacing w:val="-1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-11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24"/>
                <w:szCs w:val="24"/>
                <w:spacing w:val="-9"/>
                <w:w w:val="100"/>
                <w:b/>
                <w:bCs/>
              </w:rPr>
              <w:t>ËM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8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1" w:after="0" w:line="240" w:lineRule="auto"/>
              <w:ind w:left="32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  <w:t>a</w:t>
            </w:r>
          </w:p>
        </w:tc>
        <w:tc>
          <w:tcPr>
            <w:tcW w:w="10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1" w:after="0" w:line="240" w:lineRule="auto"/>
              <w:ind w:left="303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65" w:hRule="exact"/>
        </w:trPr>
        <w:tc>
          <w:tcPr>
            <w:tcW w:w="9340" w:type="dxa"/>
            <w:gridSpan w:val="3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99" w:after="0" w:line="240" w:lineRule="auto"/>
              <w:ind w:left="180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DR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OR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AX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Ç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ËS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619" w:hRule="exact"/>
        </w:trPr>
        <w:tc>
          <w:tcPr>
            <w:tcW w:w="548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" w:after="0" w:line="276" w:lineRule="auto"/>
              <w:ind w:left="180" w:right="-19"/>
              <w:jc w:val="left"/>
              <w:tabs>
                <w:tab w:pos="900" w:val="left"/>
                <w:tab w:pos="3180" w:val="left"/>
                <w:tab w:pos="3760" w:val="left"/>
                <w:tab w:pos="4920" w:val="left"/>
              </w:tabs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D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E</w:t>
              <w:tab/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RRË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0"/>
                <w:b/>
                <w:bCs/>
              </w:rPr>
              <w:t>D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E</w:t>
              <w:tab/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E</w:t>
              <w:tab/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ED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N</w:t>
              <w:tab/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D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BLIK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UN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8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0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" w:after="0" w:line="240" w:lineRule="auto"/>
              <w:ind w:left="183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b/>
                <w:bCs/>
              </w:rPr>
              <w:t>(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2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b/>
                <w:bCs/>
              </w:rPr>
              <w:t>)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43" w:hRule="exact"/>
        </w:trPr>
        <w:tc>
          <w:tcPr>
            <w:tcW w:w="548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65" w:after="0" w:line="240" w:lineRule="auto"/>
              <w:ind w:left="180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  <w:t>or</w:t>
            </w:r>
          </w:p>
        </w:tc>
        <w:tc>
          <w:tcPr>
            <w:tcW w:w="28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65" w:after="0" w:line="240" w:lineRule="auto"/>
              <w:ind w:left="32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</w:rPr>
              <w:t>II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  <w:t>b</w:t>
            </w:r>
          </w:p>
        </w:tc>
        <w:tc>
          <w:tcPr>
            <w:tcW w:w="10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65" w:after="0" w:line="240" w:lineRule="auto"/>
              <w:ind w:left="303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71" w:hRule="exact"/>
        </w:trPr>
        <w:tc>
          <w:tcPr>
            <w:tcW w:w="548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1" w:lineRule="exact"/>
              <w:ind w:left="180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Sp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4"/>
                <w:szCs w:val="24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4"/>
                <w:szCs w:val="24"/>
                <w:spacing w:val="-2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4"/>
                <w:szCs w:val="24"/>
                <w:spacing w:val="-4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28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1" w:lineRule="exact"/>
              <w:ind w:left="32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0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1" w:lineRule="exact"/>
              <w:ind w:left="303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271" w:hRule="exact"/>
        </w:trPr>
        <w:tc>
          <w:tcPr>
            <w:tcW w:w="548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4" w:lineRule="exact"/>
              <w:ind w:left="180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Sp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4"/>
                <w:szCs w:val="24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dhj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-2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in</w:t>
            </w:r>
            <w:r>
              <w:rPr>
                <w:rFonts w:ascii="Garamond" w:hAnsi="Garamond" w:cs="Garamond" w:eastAsia="Garamond"/>
                <w:sz w:val="24"/>
                <w:szCs w:val="24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-2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ndi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-2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28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4" w:lineRule="exact"/>
              <w:ind w:left="32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0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4" w:lineRule="exact"/>
              <w:ind w:left="303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270" w:hRule="exact"/>
        </w:trPr>
        <w:tc>
          <w:tcPr>
            <w:tcW w:w="548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1" w:lineRule="exact"/>
              <w:ind w:left="180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kt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28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1" w:lineRule="exact"/>
              <w:ind w:left="32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II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0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1" w:lineRule="exact"/>
              <w:ind w:left="303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16" w:hRule="exact"/>
        </w:trPr>
        <w:tc>
          <w:tcPr>
            <w:tcW w:w="548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3" w:lineRule="exact"/>
              <w:ind w:left="180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Koo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din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24"/>
                <w:szCs w:val="24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di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4"/>
                <w:szCs w:val="24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dhe</w:t>
            </w:r>
            <w:r>
              <w:rPr>
                <w:rFonts w:ascii="Garamond" w:hAnsi="Garamond" w:cs="Garamond" w:eastAsia="Garamond"/>
                <w:sz w:val="24"/>
                <w:szCs w:val="24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dh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ni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4"/>
                <w:szCs w:val="24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me</w:t>
            </w:r>
            <w:r>
              <w:rPr>
                <w:rFonts w:ascii="Garamond" w:hAnsi="Garamond" w:cs="Garamond" w:eastAsia="Garamond"/>
                <w:sz w:val="24"/>
                <w:szCs w:val="24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-2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htë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28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3" w:lineRule="exact"/>
              <w:ind w:left="32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III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0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3" w:lineRule="exact"/>
              <w:ind w:left="303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</w:tbl>
    <w:p>
      <w:pPr>
        <w:jc w:val="lef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78" w:after="0" w:line="263" w:lineRule="exact"/>
        <w:ind w:left="229" w:right="-20"/>
        <w:jc w:val="left"/>
        <w:tabs>
          <w:tab w:pos="5840" w:val="left"/>
          <w:tab w:pos="86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itje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1920" w:h="16860"/>
          <w:pgMar w:top="640" w:bottom="280" w:left="1300" w:right="1600"/>
        </w:sectPr>
      </w:pPr>
      <w:rPr/>
    </w:p>
    <w:p>
      <w:pPr>
        <w:spacing w:before="37" w:after="0" w:line="240" w:lineRule="auto"/>
        <w:ind w:left="229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TOR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TETËSE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300" w:right="1600"/>
          <w:cols w:num="2" w:equalWidth="0">
            <w:col w:w="4244" w:space="4361"/>
            <w:col w:w="415"/>
          </w:cols>
        </w:sectPr>
      </w:pPr>
      <w:rPr/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/>
        <w:pict>
          <v:group style="position:absolute;margin-left:478.079987pt;margin-top:120.358978pt;width:54.96pt;height:13.441pt;mso-position-horizontal-relative:page;mso-position-vertical-relative:page;z-index:-243" coordorigin="9562,2407" coordsize="1099,269">
            <v:shape style="position:absolute;left:9562;top:2407;width:1099;height:269" coordorigin="9562,2407" coordsize="1099,269" path="m9562,2676l10661,2676,10661,2407,9562,2407,9562,2676e" filled="t" fillcolor="#FFFFFF" stroked="f">
              <v:path arrowok="t"/>
              <v:fill/>
            </v:shape>
          </v:group>
          <w10:wrap type="none"/>
        </w:pict>
      </w:r>
      <w:r>
        <w:rPr>
          <w:sz w:val="14"/>
          <w:szCs w:val="14"/>
        </w:rPr>
      </w:r>
    </w:p>
    <w:p>
      <w:pPr>
        <w:spacing w:before="0" w:after="0" w:line="240" w:lineRule="auto"/>
        <w:ind w:left="229" w:right="-20"/>
        <w:jc w:val="left"/>
        <w:tabs>
          <w:tab w:pos="5840" w:val="left"/>
          <w:tab w:pos="86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59" w:lineRule="exact"/>
        <w:ind w:left="229" w:right="-20"/>
        <w:jc w:val="left"/>
        <w:tabs>
          <w:tab w:pos="5840" w:val="left"/>
          <w:tab w:pos="86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v:group style="position:absolute;margin-left:62.279999pt;margin-top:11.360809pt;width:277.44pt;height:13.441pt;mso-position-horizontal-relative:page;mso-position-vertical-relative:paragraph;z-index:-245" coordorigin="1246,227" coordsize="5549,269">
            <v:shape style="position:absolute;left:1246;top:227;width:5549;height:269" coordorigin="1246,227" coordsize="5549,269" path="m1246,496l6794,496,6794,227,1246,227,1246,496e" filled="t" fillcolor="#FFFFFF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343.679993pt;margin-top:11.360809pt;width:130.32pt;height:13.441pt;mso-position-horizontal-relative:page;mso-position-vertical-relative:paragraph;z-index:-244" coordorigin="6874,227" coordsize="2606,269">
            <v:shape style="position:absolute;left:6874;top:227;width:2606;height:269" coordorigin="6874,227" coordsize="2606,269" path="m6874,496l9480,496,9480,227,6874,227,6874,496e" filled="t" fillcolor="#FFFFFF" stroked="f">
              <v:path arrowok="t"/>
              <v:fill/>
            </v:shape>
          </v:group>
          <w10:wrap type="none"/>
        </w:pic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/bux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38" w:lineRule="exact"/>
        <w:ind w:left="229" w:right="-20"/>
        <w:jc w:val="left"/>
        <w:tabs>
          <w:tab w:pos="5840" w:val="left"/>
          <w:tab w:pos="86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Sp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2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ve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2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2"/>
        </w:rPr>
        <w:t>III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2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b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229" w:right="-20"/>
        <w:jc w:val="left"/>
        <w:tabs>
          <w:tab w:pos="5840" w:val="left"/>
          <w:tab w:pos="86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III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229" w:right="-20"/>
        <w:jc w:val="left"/>
        <w:tabs>
          <w:tab w:pos="5840" w:val="left"/>
          <w:tab w:pos="86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9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99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9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9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9"/>
          <w:w w:val="99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-9"/>
          <w:w w:val="99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8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9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229" w:right="-20"/>
        <w:jc w:val="left"/>
        <w:tabs>
          <w:tab w:pos="5840" w:val="left"/>
          <w:tab w:pos="86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agaz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3" w:after="0" w:line="240" w:lineRule="auto"/>
        <w:ind w:left="229" w:right="-20"/>
        <w:jc w:val="left"/>
        <w:tabs>
          <w:tab w:pos="5840" w:val="left"/>
          <w:tab w:pos="86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29" w:right="-20"/>
        <w:jc w:val="left"/>
        <w:tabs>
          <w:tab w:pos="5840" w:val="left"/>
          <w:tab w:pos="86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229" w:right="-20"/>
        <w:jc w:val="left"/>
        <w:tabs>
          <w:tab w:pos="86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Gji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j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50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Sh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im: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*S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jit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“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ër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jy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ëve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ëve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pub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likën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Shq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ë”.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55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**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go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ia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ës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ër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yet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të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187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/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201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7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300" w:right="1600"/>
        </w:sectPr>
      </w:pPr>
      <w:rPr/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568.593608pt;height:389.685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pgSz w:w="15840" w:h="12240" w:orient="landscape"/>
      <w:pgMar w:top="1120" w:bottom="280" w:left="2260" w:right="1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2017-12-18T14:13:54Z</dcterms:created>
  <dcterms:modified xsi:type="dcterms:W3CDTF">2017-12-18T14:13:54Z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LastSaved">
    <vt:filetime>2017-12-18T00:00:00Z</vt:filetime>
  </property>
</Properties>
</file>